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1.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2.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E60E5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40832" behindDoc="0" locked="0" layoutInCell="1" allowOverlap="1" wp14:anchorId="09475826" wp14:editId="110D6E24">
                <wp:simplePos x="0" y="0"/>
                <wp:positionH relativeFrom="page">
                  <wp:posOffset>866775</wp:posOffset>
                </wp:positionH>
                <wp:positionV relativeFrom="page">
                  <wp:posOffset>4705350</wp:posOffset>
                </wp:positionV>
                <wp:extent cx="4866640" cy="2076450"/>
                <wp:effectExtent l="0" t="0" r="0" b="0"/>
                <wp:wrapNone/>
                <wp:docPr id="1191" name="Textfeld 1191"/>
                <wp:cNvGraphicFramePr/>
                <a:graphic xmlns:a="http://schemas.openxmlformats.org/drawingml/2006/main">
                  <a:graphicData uri="http://schemas.microsoft.com/office/word/2010/wordprocessingShape">
                    <wps:wsp>
                      <wps:cNvSpPr txBox="1"/>
                      <wps:spPr>
                        <a:xfrm>
                          <a:off x="0" y="0"/>
                          <a:ext cx="4866640" cy="2076450"/>
                        </a:xfrm>
                        <a:prstGeom prst="rect">
                          <a:avLst/>
                        </a:prstGeom>
                        <a:solidFill>
                          <a:sysClr val="window" lastClr="FFFFFF"/>
                        </a:solidFill>
                        <a:ln w="6350">
                          <a:noFill/>
                        </a:ln>
                        <a:effectLst/>
                      </wps:spPr>
                      <wps:txbx>
                        <w:txbxContent>
                          <w:p w:rsidR="006932F6" w:rsidRDefault="00D475E5" w:rsidP="00A74C42">
                            <w:pPr>
                              <w:pStyle w:val="NL-DeckblattFett"/>
                            </w:pPr>
                            <w:r>
                              <w:t>Niveaudifferenziert</w:t>
                            </w:r>
                            <w:r w:rsidR="005B0A85">
                              <w:t>es</w:t>
                            </w:r>
                            <w:r w:rsidR="006932F6">
                              <w:t xml:space="preserve"> Lernen</w:t>
                            </w:r>
                          </w:p>
                          <w:p w:rsidR="006932F6" w:rsidRDefault="006932F6" w:rsidP="00A74C42">
                            <w:pPr>
                              <w:pStyle w:val="NL-DeckblattFett"/>
                            </w:pPr>
                          </w:p>
                          <w:p w:rsidR="006932F6" w:rsidRDefault="006932F6" w:rsidP="00A74C42">
                            <w:pPr>
                              <w:pStyle w:val="NL-DeckblattFett"/>
                            </w:pPr>
                            <w:r>
                              <w:t>Kompetenzraster, Lernwegelisten und exemplarische Lernmaterialien</w:t>
                            </w:r>
                          </w:p>
                          <w:p w:rsidR="006932F6" w:rsidRDefault="006932F6" w:rsidP="00A74C42">
                            <w:pPr>
                              <w:pStyle w:val="NL-DeckblattFett"/>
                            </w:pPr>
                          </w:p>
                          <w:p w:rsidR="006932F6" w:rsidRDefault="006932F6" w:rsidP="00A74C42">
                            <w:pPr>
                              <w:pStyle w:val="NL-DeckblattFett"/>
                            </w:pPr>
                            <w:r>
                              <w:t>Chemie</w:t>
                            </w:r>
                          </w:p>
                          <w:p w:rsidR="006932F6" w:rsidRPr="000B321B" w:rsidRDefault="006932F6" w:rsidP="00A74C42">
                            <w:pPr>
                              <w:pStyle w:val="NL-DeckblattFett"/>
                            </w:pPr>
                            <w:r>
                              <w:t>Atombau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8.25pt;margin-top:370.5pt;width:383.2pt;height:163.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" fillcolor="window" stroked="f" strokeweight=".5pt">
                <v:textbox>
                  <w:txbxContent>
                    <w:p w:rsidR="006932F6" w:rsidRDefault="00D475E5" w:rsidP="00A74C42">
                      <w:pPr>
                        <w:pStyle w:val="NL-DeckblattFett"/>
                      </w:pPr>
                      <w:r>
                        <w:t>Niveaudifferenziert</w:t>
                      </w:r>
                      <w:r w:rsidR="005B0A85">
                        <w:t>es</w:t>
                      </w:r>
                      <w:r w:rsidR="006932F6">
                        <w:t xml:space="preserve"> Lernen</w:t>
                      </w:r>
                    </w:p>
                    <w:p w:rsidR="006932F6" w:rsidRDefault="006932F6" w:rsidP="00A74C42">
                      <w:pPr>
                        <w:pStyle w:val="NL-DeckblattFett"/>
                      </w:pPr>
                    </w:p>
                    <w:p w:rsidR="006932F6" w:rsidRDefault="006932F6" w:rsidP="00A74C42">
                      <w:pPr>
                        <w:pStyle w:val="NL-DeckblattFett"/>
                      </w:pPr>
                      <w:r>
                        <w:t>Kompetenzraster, Lernwegelisten und exemplarische Lernmaterialien</w:t>
                      </w:r>
                    </w:p>
                    <w:p w:rsidR="006932F6" w:rsidRDefault="006932F6" w:rsidP="00A74C42">
                      <w:pPr>
                        <w:pStyle w:val="NL-DeckblattFett"/>
                      </w:pPr>
                    </w:p>
                    <w:p w:rsidR="006932F6" w:rsidRDefault="006932F6" w:rsidP="00A74C42">
                      <w:pPr>
                        <w:pStyle w:val="NL-DeckblattFett"/>
                      </w:pPr>
                      <w:r>
                        <w:t>Chemie</w:t>
                      </w:r>
                    </w:p>
                    <w:p w:rsidR="006932F6" w:rsidRPr="000B321B" w:rsidRDefault="006932F6" w:rsidP="00A74C42">
                      <w:pPr>
                        <w:pStyle w:val="NL-DeckblattFett"/>
                      </w:pPr>
                      <w:r>
                        <w:t>Atombau</w:t>
                      </w:r>
                    </w:p>
                  </w:txbxContent>
                </v:textbox>
                <w10:wrap anchorx="page" anchory="page"/>
              </v:shape>
            </w:pict>
          </mc:Fallback>
        </mc:AlternateContent>
      </w:r>
      <w:r w:rsidRPr="00DE4890">
        <w:rPr>
          <w:noProof/>
        </w:rPr>
        <mc:AlternateContent>
          <mc:Choice Requires="wps">
            <w:drawing>
              <wp:anchor distT="0" distB="0" distL="114300" distR="114300" simplePos="0" relativeHeight="251637760"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6932F6" w:rsidRDefault="006932F6" w:rsidP="00A74C42">
                            <w:pPr>
                              <w:pStyle w:val="NL-Deckblatt"/>
                            </w:pPr>
                            <w:r>
                              <w:t>zum Einsatz in den Schulversuchen</w:t>
                            </w:r>
                          </w:p>
                          <w:p w:rsidR="006932F6" w:rsidRDefault="006932F6" w:rsidP="00A74C42">
                            <w:pPr>
                              <w:pStyle w:val="NL-Deckblatt"/>
                            </w:pPr>
                            <w:r>
                              <w:t>Berufsfachschule Pädagogische Erprobung (BFPE) und</w:t>
                            </w:r>
                          </w:p>
                          <w:p w:rsidR="006932F6" w:rsidRDefault="006932F6" w:rsidP="00A74C42">
                            <w:pPr>
                              <w:pStyle w:val="NL-Deckblatt"/>
                            </w:pPr>
                            <w:r>
                              <w:t>Duale Ausbildungsvorbereitung (AV dual)</w:t>
                            </w:r>
                          </w:p>
                          <w:p w:rsidR="006932F6" w:rsidRPr="00F648F8" w:rsidRDefault="006932F6"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6932F6" w:rsidRDefault="006932F6" w:rsidP="00A74C42">
                      <w:pPr>
                        <w:pStyle w:val="NL-Deckblatt"/>
                      </w:pPr>
                      <w:r>
                        <w:t>zum Einsatz in den Schulversuchen</w:t>
                      </w:r>
                    </w:p>
                    <w:p w:rsidR="006932F6" w:rsidRDefault="006932F6" w:rsidP="00A74C42">
                      <w:pPr>
                        <w:pStyle w:val="NL-Deckblatt"/>
                      </w:pPr>
                      <w:r>
                        <w:t>Berufsfachschule Pädagogische Erprobung (BFPE) und</w:t>
                      </w:r>
                    </w:p>
                    <w:p w:rsidR="006932F6" w:rsidRDefault="006932F6" w:rsidP="00A74C42">
                      <w:pPr>
                        <w:pStyle w:val="NL-Deckblatt"/>
                      </w:pPr>
                      <w:r>
                        <w:t>Duale Ausbildungsvorbereitung (AV dual)</w:t>
                      </w:r>
                    </w:p>
                    <w:p w:rsidR="006932F6" w:rsidRPr="00F648F8" w:rsidRDefault="006932F6"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8784"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6932F6" w:rsidRPr="00F648F8" w:rsidRDefault="006932F6"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6932F6" w:rsidRPr="00F648F8" w:rsidRDefault="006932F6"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6736"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6932F6" w:rsidRPr="00F648F8" w:rsidRDefault="006932F6"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6932F6" w:rsidRPr="00F648F8" w:rsidRDefault="006932F6"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9808"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6932F6" w:rsidRPr="00F648F8" w:rsidRDefault="006932F6"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6932F6" w:rsidRPr="00F648F8" w:rsidRDefault="006932F6"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721298" w:rsidRPr="00DE4890" w:rsidTr="000977FD">
        <w:tc>
          <w:tcPr>
            <w:tcW w:w="2065" w:type="dxa"/>
          </w:tcPr>
          <w:p w:rsidR="00721298" w:rsidRPr="00F771DF" w:rsidRDefault="00721298" w:rsidP="00576353">
            <w:pPr>
              <w:pStyle w:val="NL-Impressum"/>
              <w:rPr>
                <w:rFonts w:ascii="Source Sans Pro" w:hAnsi="Source Sans Pro"/>
              </w:rPr>
            </w:pPr>
            <w:r w:rsidRPr="00F771DF">
              <w:rPr>
                <w:rFonts w:ascii="Source Sans Pro" w:hAnsi="Source Sans Pro"/>
              </w:rPr>
              <w:t>Redaktion</w:t>
            </w:r>
          </w:p>
        </w:tc>
        <w:tc>
          <w:tcPr>
            <w:tcW w:w="7291" w:type="dxa"/>
          </w:tcPr>
          <w:p w:rsidR="00721298" w:rsidRPr="00F771DF" w:rsidRDefault="00721298" w:rsidP="00576353">
            <w:pPr>
              <w:pStyle w:val="NL-Impressum"/>
              <w:rPr>
                <w:rFonts w:ascii="Source Sans Pro" w:hAnsi="Source Sans Pro"/>
              </w:rPr>
            </w:pPr>
            <w:r w:rsidRPr="00F771DF">
              <w:rPr>
                <w:rFonts w:ascii="Source Sans Pro" w:hAnsi="Source Sans Pro"/>
              </w:rPr>
              <w:t>Tanja Rieger, Ministerium für Kultus, Jugend und Sport</w:t>
            </w:r>
          </w:p>
          <w:p w:rsidR="00721298" w:rsidRPr="00F771DF" w:rsidRDefault="00721298" w:rsidP="00576353">
            <w:pPr>
              <w:pStyle w:val="NL-Impressum"/>
              <w:rPr>
                <w:rFonts w:ascii="Source Sans Pro" w:hAnsi="Source Sans Pro"/>
              </w:rPr>
            </w:pPr>
            <w:r w:rsidRPr="00F771DF">
              <w:rPr>
                <w:rFonts w:ascii="Source Sans Pro" w:hAnsi="Source Sans Pro"/>
              </w:rPr>
              <w:t>Sören Finkbeiner, Landesinstitut für Schulentwicklung</w:t>
            </w:r>
            <w:r w:rsidR="000E3815">
              <w:rPr>
                <w:rFonts w:ascii="Source Sans Pro" w:hAnsi="Source Sans Pro"/>
              </w:rPr>
              <w:t>, Stuttgart</w:t>
            </w:r>
          </w:p>
          <w:p w:rsidR="00721298" w:rsidRPr="00F771DF" w:rsidRDefault="00721298" w:rsidP="00576353">
            <w:pPr>
              <w:pStyle w:val="NL-Impressum"/>
              <w:rPr>
                <w:rFonts w:ascii="Source Sans Pro" w:hAnsi="Source Sans Pro"/>
              </w:rPr>
            </w:pPr>
          </w:p>
        </w:tc>
      </w:tr>
      <w:tr w:rsidR="00721298" w:rsidRPr="00DE4890" w:rsidTr="000977FD">
        <w:tc>
          <w:tcPr>
            <w:tcW w:w="2065" w:type="dxa"/>
          </w:tcPr>
          <w:p w:rsidR="00721298" w:rsidRPr="00F771DF" w:rsidRDefault="00721298" w:rsidP="00576353">
            <w:pPr>
              <w:pStyle w:val="NL-Impressum"/>
              <w:rPr>
                <w:rFonts w:ascii="Source Sans Pro" w:hAnsi="Source Sans Pro"/>
              </w:rPr>
            </w:pPr>
            <w:r>
              <w:rPr>
                <w:rFonts w:ascii="Source Sans Pro" w:hAnsi="Source Sans Pro"/>
              </w:rPr>
              <w:t>Autor</w:t>
            </w:r>
            <w:r w:rsidRPr="00F771DF">
              <w:rPr>
                <w:rFonts w:ascii="Source Sans Pro" w:hAnsi="Source Sans Pro"/>
              </w:rPr>
              <w:t>in</w:t>
            </w:r>
            <w:r>
              <w:rPr>
                <w:rFonts w:ascii="Source Sans Pro" w:hAnsi="Source Sans Pro"/>
              </w:rPr>
              <w:t>nen</w:t>
            </w:r>
          </w:p>
        </w:tc>
        <w:tc>
          <w:tcPr>
            <w:tcW w:w="7291" w:type="dxa"/>
            <w:shd w:val="clear" w:color="auto" w:fill="auto"/>
          </w:tcPr>
          <w:p w:rsidR="00721298" w:rsidRDefault="00721298" w:rsidP="00576353">
            <w:r>
              <w:t>Renate Oehler, Luise-Büchner-Schule, Freudenstadt</w:t>
            </w:r>
          </w:p>
          <w:p w:rsidR="00721298" w:rsidRDefault="00721298" w:rsidP="00576353">
            <w:r>
              <w:t>Sandra Rochow, Gewerbliche Schule</w:t>
            </w:r>
            <w:r w:rsidR="001A3181">
              <w:t>,</w:t>
            </w:r>
            <w:r>
              <w:t xml:space="preserve"> Leutkirch</w:t>
            </w:r>
          </w:p>
          <w:p w:rsidR="00721298" w:rsidRPr="00F771DF" w:rsidRDefault="00721298" w:rsidP="00576353"/>
          <w:p w:rsidR="00721298" w:rsidRPr="00F771DF" w:rsidRDefault="00721298" w:rsidP="00576353"/>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5B0A85" w:rsidP="00233EB7">
            <w:pPr>
              <w:pStyle w:val="ImpressumNamen"/>
              <w:framePr w:hSpace="0" w:wrap="auto" w:vAnchor="margin" w:yAlign="inline"/>
            </w:pPr>
            <w:r>
              <w:t>November</w:t>
            </w:r>
            <w:bookmarkStart w:id="0" w:name="_GoBack"/>
            <w:bookmarkEnd w:id="0"/>
            <w:r w:rsidR="00721298">
              <w:t xml:space="preserve"> 2015</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C110CA" w:rsidRPr="00DE4890" w:rsidTr="000977FD">
        <w:tc>
          <w:tcPr>
            <w:tcW w:w="1815" w:type="dxa"/>
          </w:tcPr>
          <w:p w:rsidR="00C110CA" w:rsidRPr="00DE4890" w:rsidRDefault="00C110CA" w:rsidP="00C110CA">
            <w:pPr>
              <w:pStyle w:val="ImpressumNamen"/>
              <w:framePr w:hSpace="0" w:wrap="auto" w:vAnchor="margin" w:yAlign="inline"/>
            </w:pPr>
            <w:r w:rsidRPr="00DE4890">
              <w:t>Herausgeber</w:t>
            </w:r>
          </w:p>
        </w:tc>
        <w:tc>
          <w:tcPr>
            <w:tcW w:w="7507" w:type="dxa"/>
          </w:tcPr>
          <w:p w:rsidR="00C110CA" w:rsidRPr="00DE4890" w:rsidRDefault="00C110CA" w:rsidP="00C110CA">
            <w:pPr>
              <w:pStyle w:val="Impressum"/>
            </w:pPr>
            <w:r w:rsidRPr="00DE4890">
              <w:t>Landesinstitut für Schulentwicklung (LS)</w:t>
            </w:r>
          </w:p>
          <w:p w:rsidR="00C110CA" w:rsidRDefault="00C110CA" w:rsidP="00C110CA">
            <w:pPr>
              <w:pStyle w:val="Impressum"/>
            </w:pPr>
            <w:r w:rsidRPr="00DE4890">
              <w:t xml:space="preserve">Heilbronner Straße 172, 70191 Stuttgart </w:t>
            </w:r>
          </w:p>
          <w:p w:rsidR="00C110CA" w:rsidRDefault="00C110CA" w:rsidP="00C110CA">
            <w:pPr>
              <w:pStyle w:val="Impressum"/>
            </w:pPr>
            <w:r>
              <w:t>Telefon: 0711 6642-0</w:t>
            </w:r>
          </w:p>
          <w:p w:rsidR="00C110CA" w:rsidRPr="00DE4890" w:rsidRDefault="00C110CA" w:rsidP="00C110CA">
            <w:pPr>
              <w:pStyle w:val="Impressum"/>
            </w:pPr>
            <w:r>
              <w:t>Telefax: 0711 6642-1099</w:t>
            </w:r>
          </w:p>
          <w:p w:rsidR="00C110CA" w:rsidRDefault="00C110CA" w:rsidP="00C110CA">
            <w:pPr>
              <w:pStyle w:val="Impressum"/>
            </w:pPr>
            <w:r>
              <w:t xml:space="preserve">E-Mail: </w:t>
            </w:r>
            <w:r w:rsidRPr="00DE4890">
              <w:t>poststelle</w:t>
            </w:r>
            <w:hyperlink r:id="rId12" w:history="1">
              <w:r w:rsidRPr="00DE4890">
                <w:t>@ls.kv.bwl.de</w:t>
              </w:r>
            </w:hyperlink>
          </w:p>
          <w:p w:rsidR="00C110CA" w:rsidRPr="00DE4890" w:rsidRDefault="00C110CA" w:rsidP="00C110CA">
            <w:pPr>
              <w:pStyle w:val="Impressum"/>
            </w:pPr>
            <w:r>
              <w:t>www.ls-bw.de</w:t>
            </w:r>
          </w:p>
          <w:p w:rsidR="00C110CA" w:rsidRPr="00DE4890" w:rsidRDefault="00C110CA" w:rsidP="00C110CA">
            <w:pPr>
              <w:pStyle w:val="Impressum"/>
            </w:pPr>
          </w:p>
        </w:tc>
      </w:tr>
      <w:tr w:rsidR="00C110CA" w:rsidRPr="00DE4890" w:rsidTr="000977FD">
        <w:tc>
          <w:tcPr>
            <w:tcW w:w="1815" w:type="dxa"/>
          </w:tcPr>
          <w:p w:rsidR="00C110CA" w:rsidRPr="00DE4890" w:rsidRDefault="00C110CA" w:rsidP="00C110CA">
            <w:pPr>
              <w:pStyle w:val="ImpressumNamen"/>
              <w:framePr w:hSpace="0" w:wrap="auto" w:vAnchor="margin" w:yAlign="inline"/>
            </w:pPr>
            <w:r w:rsidRPr="00DE4890">
              <w:t>Druck und Vertrieb</w:t>
            </w:r>
          </w:p>
        </w:tc>
        <w:tc>
          <w:tcPr>
            <w:tcW w:w="7507" w:type="dxa"/>
          </w:tcPr>
          <w:p w:rsidR="00C110CA" w:rsidRPr="00DE4890" w:rsidRDefault="00C110CA" w:rsidP="00C110CA">
            <w:pPr>
              <w:pStyle w:val="Impressum"/>
            </w:pPr>
            <w:r w:rsidRPr="00DE4890">
              <w:t>Landesinstitut für Schulentwicklung (LS)</w:t>
            </w:r>
          </w:p>
          <w:p w:rsidR="00C110CA" w:rsidRDefault="00C110CA" w:rsidP="00C110CA">
            <w:pPr>
              <w:pStyle w:val="Impressum"/>
            </w:pPr>
            <w:r w:rsidRPr="00DE4890">
              <w:t>Heilbronner Straße 172, 70191 Stuttgart</w:t>
            </w:r>
          </w:p>
          <w:p w:rsidR="00C110CA" w:rsidRPr="00DE4890" w:rsidRDefault="00C110CA" w:rsidP="00C110CA">
            <w:pPr>
              <w:pStyle w:val="Impressum"/>
            </w:pPr>
            <w:r>
              <w:t>Telefon: 0711 6642-1204</w:t>
            </w:r>
          </w:p>
          <w:p w:rsidR="00C110CA" w:rsidRPr="00DE4890" w:rsidRDefault="005B0A85" w:rsidP="00C110CA">
            <w:pPr>
              <w:pStyle w:val="Impressum"/>
            </w:pPr>
            <w:hyperlink r:id="rId13" w:history="1">
              <w:r w:rsidR="00C110CA" w:rsidRPr="00DE4890">
                <w:t>www.ls-webshop.de</w:t>
              </w:r>
            </w:hyperlink>
          </w:p>
          <w:p w:rsidR="00C110CA" w:rsidRPr="00DE4890" w:rsidRDefault="00C110CA" w:rsidP="00C110CA">
            <w:pPr>
              <w:pStyle w:val="Impressum"/>
            </w:pPr>
          </w:p>
        </w:tc>
      </w:tr>
      <w:tr w:rsidR="00C110CA" w:rsidRPr="00DE4890" w:rsidTr="006F6E2E">
        <w:tc>
          <w:tcPr>
            <w:tcW w:w="1815" w:type="dxa"/>
          </w:tcPr>
          <w:p w:rsidR="00C110CA" w:rsidRPr="00DE4890" w:rsidRDefault="00C110CA" w:rsidP="00C110CA">
            <w:pPr>
              <w:pStyle w:val="ImpressumNamen"/>
              <w:framePr w:hSpace="0" w:wrap="auto" w:vAnchor="margin" w:yAlign="inline"/>
            </w:pPr>
            <w:r w:rsidRPr="00DE4890">
              <w:t>Urheberrecht</w:t>
            </w:r>
          </w:p>
        </w:tc>
        <w:tc>
          <w:tcPr>
            <w:tcW w:w="7507" w:type="dxa"/>
            <w:tcMar>
              <w:bottom w:w="170" w:type="dxa"/>
            </w:tcMar>
          </w:tcPr>
          <w:p w:rsidR="00C110CA" w:rsidRPr="00DE4890" w:rsidRDefault="00C110CA" w:rsidP="00C110CA">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C110CA" w:rsidRPr="00DE4890" w:rsidRDefault="00C110CA" w:rsidP="00C110CA">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C110CA" w:rsidRPr="00DE4890" w:rsidRDefault="00C110CA" w:rsidP="00C110CA">
            <w:pPr>
              <w:pStyle w:val="Impressum"/>
            </w:pPr>
          </w:p>
          <w:p w:rsidR="00C110CA" w:rsidRPr="00DE4890" w:rsidRDefault="00C110CA" w:rsidP="00C110CA">
            <w:pPr>
              <w:pStyle w:val="Impressum"/>
            </w:pPr>
            <w:r w:rsidRPr="00DE4890">
              <w:t xml:space="preserve">© Landesinstitut für </w:t>
            </w:r>
            <w:r>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 xml:space="preserve">Kompetenzraster </w:t>
      </w:r>
      <w:r w:rsidR="007A5F23">
        <w:t>Chemie</w:t>
      </w:r>
      <w:r w:rsidRPr="00DE4890">
        <w:t xml:space="preserve"> Lernfortschritte </w:t>
      </w:r>
      <w:r w:rsidR="007A5F23">
        <w:t>1 - 5</w:t>
      </w:r>
    </w:p>
    <w:p w:rsidR="00A74C42" w:rsidRDefault="00A74C42" w:rsidP="00A74C42">
      <w:pPr>
        <w:pStyle w:val="Inhaltsverzeichnisnr"/>
      </w:pPr>
      <w:r w:rsidRPr="00DE4890">
        <w:t xml:space="preserve">Lernwegeliste </w:t>
      </w:r>
      <w:r w:rsidR="007A5F23">
        <w:t>Ch</w:t>
      </w:r>
      <w:r w:rsidRPr="00DE4890">
        <w:t>0</w:t>
      </w:r>
      <w:r w:rsidR="007A5F23">
        <w:t>2.03</w:t>
      </w:r>
      <w:r w:rsidR="00FB3274">
        <w:t xml:space="preserve"> Atombau</w:t>
      </w:r>
    </w:p>
    <w:p w:rsidR="00FB3274" w:rsidRPr="00DE4890" w:rsidRDefault="00FB3274" w:rsidP="00A74C42">
      <w:pPr>
        <w:pStyle w:val="Inhaltsverzeichnisnr"/>
      </w:pPr>
      <w:r>
        <w:t>Lernmaterialien</w:t>
      </w:r>
    </w:p>
    <w:tbl>
      <w:tblPr>
        <w:tblW w:w="9889" w:type="dxa"/>
        <w:tblLook w:val="04A0" w:firstRow="1" w:lastRow="0" w:firstColumn="1" w:lastColumn="0" w:noHBand="0" w:noVBand="1"/>
      </w:tblPr>
      <w:tblGrid>
        <w:gridCol w:w="1434"/>
        <w:gridCol w:w="1709"/>
        <w:gridCol w:w="6746"/>
      </w:tblGrid>
      <w:tr w:rsidR="00A74C42" w:rsidRPr="00DE4890" w:rsidTr="00A74C42">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Pr="00DE4890" w:rsidRDefault="00A74C42" w:rsidP="00FB3E45">
            <w:pPr>
              <w:pStyle w:val="Textkrper"/>
              <w:rPr>
                <w:rStyle w:val="Fett"/>
              </w:rPr>
            </w:pPr>
            <w:r w:rsidRPr="00DE4890">
              <w:rPr>
                <w:rStyle w:val="Fett"/>
              </w:rPr>
              <w:t>Lern</w:t>
            </w:r>
            <w:r w:rsidR="00FB3E45">
              <w:rPr>
                <w:rStyle w:val="Fett"/>
              </w:rPr>
              <w:t>thema</w:t>
            </w:r>
          </w:p>
        </w:tc>
        <w:tc>
          <w:tcPr>
            <w:tcW w:w="6746" w:type="dxa"/>
            <w:shd w:val="clear" w:color="auto" w:fill="auto"/>
          </w:tcPr>
          <w:p w:rsidR="00A74C42" w:rsidRPr="00DE4890" w:rsidRDefault="00A74C42" w:rsidP="00A410C8">
            <w:pPr>
              <w:pStyle w:val="Textkrper"/>
              <w:rPr>
                <w:rStyle w:val="Fett"/>
              </w:rP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7A5F23" w:rsidP="00A410C8">
            <w:pPr>
              <w:pStyle w:val="Textkrper"/>
            </w:pPr>
            <w:r>
              <w:t>Ch02.03.01</w:t>
            </w:r>
          </w:p>
        </w:tc>
        <w:tc>
          <w:tcPr>
            <w:tcW w:w="6746" w:type="dxa"/>
            <w:shd w:val="clear" w:color="auto" w:fill="auto"/>
          </w:tcPr>
          <w:p w:rsidR="00A74C42" w:rsidRPr="00DE4890" w:rsidRDefault="00F7446F" w:rsidP="00A410C8">
            <w:pPr>
              <w:pStyle w:val="Textkrper"/>
            </w:pPr>
            <w:r>
              <w:t xml:space="preserve">Streuversuch nach Rutherford </w:t>
            </w:r>
            <w:r>
              <w:softHyphen/>
              <w:t xml:space="preserve"> B</w:t>
            </w:r>
          </w:p>
        </w:tc>
      </w:tr>
      <w:tr w:rsidR="00FB3E45" w:rsidRPr="00DE4890" w:rsidTr="00A74C42">
        <w:tc>
          <w:tcPr>
            <w:tcW w:w="1434" w:type="dxa"/>
            <w:shd w:val="clear" w:color="auto" w:fill="auto"/>
          </w:tcPr>
          <w:p w:rsidR="00FB3E45" w:rsidRPr="00DE4890" w:rsidRDefault="00FB3E45" w:rsidP="00EC2400"/>
        </w:tc>
        <w:tc>
          <w:tcPr>
            <w:tcW w:w="1709" w:type="dxa"/>
            <w:shd w:val="clear" w:color="auto" w:fill="auto"/>
          </w:tcPr>
          <w:p w:rsidR="00FB3E45" w:rsidRPr="00FB3E45" w:rsidRDefault="00FB3E45" w:rsidP="00A410C8">
            <w:pPr>
              <w:pStyle w:val="Textkrper"/>
              <w:rPr>
                <w:b/>
              </w:rPr>
            </w:pPr>
            <w:r>
              <w:rPr>
                <w:b/>
              </w:rPr>
              <w:t>Lernschritte</w:t>
            </w:r>
          </w:p>
        </w:tc>
        <w:tc>
          <w:tcPr>
            <w:tcW w:w="6746" w:type="dxa"/>
            <w:shd w:val="clear" w:color="auto" w:fill="auto"/>
          </w:tcPr>
          <w:p w:rsidR="00FB3E45" w:rsidRDefault="00FB3E45" w:rsidP="00A410C8">
            <w:pPr>
              <w:pStyle w:val="Textkrper"/>
            </w:pPr>
          </w:p>
        </w:tc>
      </w:tr>
      <w:tr w:rsidR="00FB3E45" w:rsidRPr="00DE4890" w:rsidTr="00A74C42">
        <w:tc>
          <w:tcPr>
            <w:tcW w:w="1434" w:type="dxa"/>
            <w:shd w:val="clear" w:color="auto" w:fill="auto"/>
          </w:tcPr>
          <w:p w:rsidR="00FB3E45" w:rsidRPr="00DE4890" w:rsidRDefault="00FB3E45" w:rsidP="00EC2400"/>
        </w:tc>
        <w:tc>
          <w:tcPr>
            <w:tcW w:w="1709" w:type="dxa"/>
            <w:shd w:val="clear" w:color="auto" w:fill="auto"/>
          </w:tcPr>
          <w:p w:rsidR="00FB3E45" w:rsidRDefault="00FB3E45" w:rsidP="00A410C8">
            <w:pPr>
              <w:pStyle w:val="Textkrper"/>
            </w:pPr>
            <w:r>
              <w:t>Ch02.03.01.01</w:t>
            </w:r>
          </w:p>
        </w:tc>
        <w:tc>
          <w:tcPr>
            <w:tcW w:w="6746" w:type="dxa"/>
            <w:shd w:val="clear" w:color="auto" w:fill="auto"/>
          </w:tcPr>
          <w:p w:rsidR="00F7446F" w:rsidRDefault="00F7446F" w:rsidP="00A410C8">
            <w:pPr>
              <w:pStyle w:val="Textkrper"/>
            </w:pPr>
            <w:r>
              <w:t xml:space="preserve">Abbildung Streuversuch </w:t>
            </w:r>
            <w:r>
              <w:softHyphen/>
              <w:t xml:space="preserve"> B</w:t>
            </w: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Default="00F7446F" w:rsidP="00A410C8">
            <w:pPr>
              <w:pStyle w:val="Textkrper"/>
            </w:pPr>
            <w:r>
              <w:t>Ch02.03.01.02</w:t>
            </w:r>
          </w:p>
        </w:tc>
        <w:tc>
          <w:tcPr>
            <w:tcW w:w="6746" w:type="dxa"/>
            <w:shd w:val="clear" w:color="auto" w:fill="auto"/>
          </w:tcPr>
          <w:p w:rsidR="00F7446F" w:rsidRDefault="00F7446F" w:rsidP="00A410C8">
            <w:pPr>
              <w:pStyle w:val="Textkrper"/>
            </w:pPr>
            <w:r>
              <w:t>Begriffskärtchen für Netzwerk – B</w:t>
            </w: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Default="00F7446F" w:rsidP="00A410C8">
            <w:pPr>
              <w:pStyle w:val="Textkrper"/>
            </w:pPr>
          </w:p>
        </w:tc>
        <w:tc>
          <w:tcPr>
            <w:tcW w:w="6746" w:type="dxa"/>
            <w:shd w:val="clear" w:color="auto" w:fill="auto"/>
          </w:tcPr>
          <w:p w:rsidR="00F7446F" w:rsidRDefault="00F7446F" w:rsidP="00A410C8">
            <w:pPr>
              <w:pStyle w:val="Textkrper"/>
            </w:pP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Pr="00F7446F" w:rsidRDefault="00F7446F" w:rsidP="00A410C8">
            <w:pPr>
              <w:pStyle w:val="Textkrper"/>
              <w:rPr>
                <w:b/>
              </w:rPr>
            </w:pPr>
            <w:r>
              <w:rPr>
                <w:b/>
              </w:rPr>
              <w:t>Lernthema</w:t>
            </w:r>
          </w:p>
        </w:tc>
        <w:tc>
          <w:tcPr>
            <w:tcW w:w="6746" w:type="dxa"/>
            <w:shd w:val="clear" w:color="auto" w:fill="auto"/>
          </w:tcPr>
          <w:p w:rsidR="00F7446F" w:rsidRDefault="00F7446F" w:rsidP="00A410C8">
            <w:pPr>
              <w:pStyle w:val="Textkrper"/>
            </w:pP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Pr="00F7446F" w:rsidRDefault="00F7446F" w:rsidP="00A410C8">
            <w:pPr>
              <w:pStyle w:val="Textkrper"/>
            </w:pPr>
            <w:r>
              <w:t>Ch02.03.02</w:t>
            </w:r>
          </w:p>
        </w:tc>
        <w:tc>
          <w:tcPr>
            <w:tcW w:w="6746" w:type="dxa"/>
            <w:shd w:val="clear" w:color="auto" w:fill="auto"/>
          </w:tcPr>
          <w:p w:rsidR="00F7446F" w:rsidRDefault="00F7446F" w:rsidP="00A410C8">
            <w:pPr>
              <w:pStyle w:val="Textkrper"/>
            </w:pPr>
            <w:r>
              <w:t>Kern-Hüllen-Modell</w:t>
            </w:r>
            <w:r w:rsidR="00760ED0">
              <w:t xml:space="preserve"> und Schalenmodell </w:t>
            </w:r>
            <w:r>
              <w:t xml:space="preserve"> – A</w:t>
            </w: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Pr="00F7446F" w:rsidRDefault="00F7446F" w:rsidP="00A410C8">
            <w:pPr>
              <w:pStyle w:val="Textkrper"/>
              <w:rPr>
                <w:b/>
              </w:rPr>
            </w:pPr>
            <w:r>
              <w:rPr>
                <w:b/>
              </w:rPr>
              <w:t>Lernschritte</w:t>
            </w:r>
          </w:p>
        </w:tc>
        <w:tc>
          <w:tcPr>
            <w:tcW w:w="6746" w:type="dxa"/>
            <w:shd w:val="clear" w:color="auto" w:fill="auto"/>
          </w:tcPr>
          <w:p w:rsidR="00F7446F" w:rsidRDefault="00F7446F" w:rsidP="00A410C8">
            <w:pPr>
              <w:pStyle w:val="Textkrper"/>
            </w:pPr>
          </w:p>
        </w:tc>
      </w:tr>
      <w:tr w:rsidR="00F7446F" w:rsidRPr="00DE4890" w:rsidTr="00A74C42">
        <w:tc>
          <w:tcPr>
            <w:tcW w:w="1434" w:type="dxa"/>
            <w:shd w:val="clear" w:color="auto" w:fill="auto"/>
          </w:tcPr>
          <w:p w:rsidR="00F7446F" w:rsidRPr="00DE4890" w:rsidRDefault="00F7446F" w:rsidP="00EC2400"/>
        </w:tc>
        <w:tc>
          <w:tcPr>
            <w:tcW w:w="1709" w:type="dxa"/>
            <w:shd w:val="clear" w:color="auto" w:fill="auto"/>
          </w:tcPr>
          <w:p w:rsidR="00F7446F" w:rsidRPr="00F7446F" w:rsidRDefault="00F7446F" w:rsidP="00A410C8">
            <w:pPr>
              <w:pStyle w:val="Textkrper"/>
            </w:pPr>
            <w:r>
              <w:t>Ch02.03.02.01</w:t>
            </w:r>
          </w:p>
        </w:tc>
        <w:tc>
          <w:tcPr>
            <w:tcW w:w="6746" w:type="dxa"/>
            <w:shd w:val="clear" w:color="auto" w:fill="auto"/>
          </w:tcPr>
          <w:p w:rsidR="00F7446F" w:rsidRDefault="00F7446F" w:rsidP="00A410C8">
            <w:pPr>
              <w:pStyle w:val="Textkrper"/>
            </w:pPr>
            <w:r>
              <w:t>Aus</w:t>
            </w:r>
            <w:r w:rsidR="000E3815">
              <w:t xml:space="preserve">sagen des Kern-Hüllen-Modells </w:t>
            </w:r>
            <w:r w:rsidR="000E3815">
              <w:softHyphen/>
              <w:t xml:space="preserve">– </w:t>
            </w:r>
            <w:r>
              <w:t>A</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A74C42" w:rsidP="00A410C8">
            <w:pPr>
              <w:pStyle w:val="Textkrper"/>
            </w:pPr>
          </w:p>
        </w:tc>
        <w:tc>
          <w:tcPr>
            <w:tcW w:w="6746" w:type="dxa"/>
            <w:shd w:val="clear" w:color="auto" w:fill="auto"/>
          </w:tcPr>
          <w:p w:rsidR="00A74C42" w:rsidRPr="00DE4890" w:rsidRDefault="00F7446F" w:rsidP="00A410C8">
            <w:pPr>
              <w:pStyle w:val="Textkrper"/>
            </w:pPr>
            <w:r>
              <w:t>Aussagen des Kern-Hüllen-Modells – Lösung A</w:t>
            </w:r>
          </w:p>
        </w:tc>
      </w:tr>
      <w:tr w:rsidR="007A5F23" w:rsidRPr="00DE4890" w:rsidTr="007A5F23">
        <w:tc>
          <w:tcPr>
            <w:tcW w:w="1434" w:type="dxa"/>
            <w:shd w:val="clear" w:color="auto" w:fill="auto"/>
          </w:tcPr>
          <w:p w:rsidR="007A5F23" w:rsidRPr="00DE4890" w:rsidRDefault="007A5F23" w:rsidP="00231251"/>
        </w:tc>
        <w:tc>
          <w:tcPr>
            <w:tcW w:w="1709" w:type="dxa"/>
            <w:shd w:val="clear" w:color="auto" w:fill="auto"/>
          </w:tcPr>
          <w:p w:rsidR="007A5F23" w:rsidRDefault="00F7446F" w:rsidP="00231251">
            <w:pPr>
              <w:pStyle w:val="Textkrper"/>
            </w:pPr>
            <w:r>
              <w:t>Ch02.03.02.02</w:t>
            </w:r>
          </w:p>
        </w:tc>
        <w:tc>
          <w:tcPr>
            <w:tcW w:w="6746" w:type="dxa"/>
            <w:shd w:val="clear" w:color="auto" w:fill="auto"/>
          </w:tcPr>
          <w:p w:rsidR="007A5F23" w:rsidRDefault="00F7446F" w:rsidP="00231251">
            <w:pPr>
              <w:pStyle w:val="Textkrper"/>
            </w:pPr>
            <w:r>
              <w:t>Aussagen des Schalenmodells – A</w:t>
            </w:r>
          </w:p>
        </w:tc>
      </w:tr>
      <w:tr w:rsidR="007A5F23" w:rsidRPr="00DE4890" w:rsidTr="007A5F23">
        <w:tc>
          <w:tcPr>
            <w:tcW w:w="1434" w:type="dxa"/>
            <w:shd w:val="clear" w:color="auto" w:fill="auto"/>
          </w:tcPr>
          <w:p w:rsidR="007A5F23" w:rsidRPr="00DE4890" w:rsidRDefault="007A5F23" w:rsidP="00231251"/>
        </w:tc>
        <w:tc>
          <w:tcPr>
            <w:tcW w:w="1709" w:type="dxa"/>
            <w:shd w:val="clear" w:color="auto" w:fill="auto"/>
          </w:tcPr>
          <w:p w:rsidR="007A5F23" w:rsidRDefault="007A5F23" w:rsidP="00231251">
            <w:pPr>
              <w:pStyle w:val="Textkrper"/>
            </w:pPr>
          </w:p>
        </w:tc>
        <w:tc>
          <w:tcPr>
            <w:tcW w:w="6746" w:type="dxa"/>
            <w:shd w:val="clear" w:color="auto" w:fill="auto"/>
          </w:tcPr>
          <w:p w:rsidR="007A5F23" w:rsidRDefault="00F7446F" w:rsidP="00231251">
            <w:pPr>
              <w:pStyle w:val="Textkrper"/>
            </w:pPr>
            <w:r>
              <w:t>Aussagen des Schalenmodells – Lösung A</w:t>
            </w:r>
          </w:p>
        </w:tc>
      </w:tr>
      <w:tr w:rsidR="007A5F23" w:rsidRPr="00DE4890" w:rsidTr="007A5F23">
        <w:tc>
          <w:tcPr>
            <w:tcW w:w="1434" w:type="dxa"/>
            <w:shd w:val="clear" w:color="auto" w:fill="auto"/>
          </w:tcPr>
          <w:p w:rsidR="007A5F23" w:rsidRPr="00DE4890" w:rsidRDefault="007A5F23" w:rsidP="00231251"/>
        </w:tc>
        <w:tc>
          <w:tcPr>
            <w:tcW w:w="1709" w:type="dxa"/>
            <w:shd w:val="clear" w:color="auto" w:fill="auto"/>
          </w:tcPr>
          <w:p w:rsidR="007A5F23" w:rsidRDefault="00F7446F" w:rsidP="00231251">
            <w:pPr>
              <w:pStyle w:val="Textkrper"/>
            </w:pPr>
            <w:r>
              <w:t>Ch02.03.02.03</w:t>
            </w:r>
          </w:p>
        </w:tc>
        <w:tc>
          <w:tcPr>
            <w:tcW w:w="6746" w:type="dxa"/>
            <w:shd w:val="clear" w:color="auto" w:fill="auto"/>
          </w:tcPr>
          <w:p w:rsidR="007A5F23" w:rsidRDefault="00F7446F" w:rsidP="00231251">
            <w:pPr>
              <w:pStyle w:val="Textkrper"/>
            </w:pPr>
            <w:r>
              <w:t>Vergleich: Kern-Hüllen-Modell und Schalenmodell (Aluminiumatom) – A</w:t>
            </w:r>
          </w:p>
        </w:tc>
      </w:tr>
      <w:tr w:rsidR="00F7446F" w:rsidRPr="00DE4890" w:rsidTr="007A5F23">
        <w:tc>
          <w:tcPr>
            <w:tcW w:w="1434" w:type="dxa"/>
            <w:shd w:val="clear" w:color="auto" w:fill="auto"/>
          </w:tcPr>
          <w:p w:rsidR="00F7446F" w:rsidRPr="00DE4890" w:rsidRDefault="00F7446F" w:rsidP="00231251"/>
        </w:tc>
        <w:tc>
          <w:tcPr>
            <w:tcW w:w="1709" w:type="dxa"/>
            <w:shd w:val="clear" w:color="auto" w:fill="auto"/>
          </w:tcPr>
          <w:p w:rsidR="00F7446F" w:rsidRDefault="00F7446F" w:rsidP="00231251">
            <w:pPr>
              <w:pStyle w:val="Textkrper"/>
            </w:pPr>
          </w:p>
        </w:tc>
        <w:tc>
          <w:tcPr>
            <w:tcW w:w="6746" w:type="dxa"/>
            <w:shd w:val="clear" w:color="auto" w:fill="auto"/>
          </w:tcPr>
          <w:p w:rsidR="001A3181" w:rsidRDefault="003C63E0" w:rsidP="00231251">
            <w:pPr>
              <w:pStyle w:val="Textkrper"/>
            </w:pPr>
            <w:r>
              <w:t xml:space="preserve">Vergleich: Kern-Hüllen-Modell und Schalenmodell (Aluminiumatom) – </w:t>
            </w:r>
          </w:p>
          <w:p w:rsidR="00F7446F" w:rsidRDefault="003C63E0" w:rsidP="00231251">
            <w:pPr>
              <w:pStyle w:val="Textkrper"/>
            </w:pPr>
            <w:r>
              <w:t>Lösung A</w:t>
            </w:r>
          </w:p>
        </w:tc>
      </w:tr>
      <w:tr w:rsidR="00760ED0" w:rsidRPr="00DE4890" w:rsidTr="007A5F23">
        <w:tc>
          <w:tcPr>
            <w:tcW w:w="1434" w:type="dxa"/>
            <w:shd w:val="clear" w:color="auto" w:fill="auto"/>
          </w:tcPr>
          <w:p w:rsidR="00760ED0" w:rsidRPr="00DE4890" w:rsidRDefault="00760ED0" w:rsidP="00231251"/>
        </w:tc>
        <w:tc>
          <w:tcPr>
            <w:tcW w:w="1709" w:type="dxa"/>
            <w:shd w:val="clear" w:color="auto" w:fill="auto"/>
          </w:tcPr>
          <w:p w:rsidR="00760ED0" w:rsidRDefault="00760ED0" w:rsidP="00231251">
            <w:pPr>
              <w:pStyle w:val="Textkrper"/>
            </w:pPr>
            <w:r>
              <w:t>Ch02.03.02.04</w:t>
            </w:r>
          </w:p>
        </w:tc>
        <w:tc>
          <w:tcPr>
            <w:tcW w:w="6746" w:type="dxa"/>
            <w:shd w:val="clear" w:color="auto" w:fill="auto"/>
          </w:tcPr>
          <w:p w:rsidR="00760ED0" w:rsidRDefault="00760ED0" w:rsidP="00231251">
            <w:pPr>
              <w:pStyle w:val="Textkrper"/>
            </w:pPr>
            <w:r>
              <w:t>Begriffskärtchen für Netzwerk – A</w:t>
            </w:r>
          </w:p>
        </w:tc>
      </w:tr>
      <w:tr w:rsidR="00760ED0" w:rsidRPr="00DE4890" w:rsidTr="007A5F23">
        <w:tc>
          <w:tcPr>
            <w:tcW w:w="1434" w:type="dxa"/>
            <w:shd w:val="clear" w:color="auto" w:fill="auto"/>
          </w:tcPr>
          <w:p w:rsidR="00760ED0" w:rsidRPr="00DE4890" w:rsidRDefault="00760ED0" w:rsidP="00231251"/>
        </w:tc>
        <w:tc>
          <w:tcPr>
            <w:tcW w:w="1709" w:type="dxa"/>
            <w:shd w:val="clear" w:color="auto" w:fill="auto"/>
          </w:tcPr>
          <w:p w:rsidR="00760ED0" w:rsidRDefault="00760ED0" w:rsidP="00231251">
            <w:pPr>
              <w:pStyle w:val="Textkrper"/>
            </w:pPr>
          </w:p>
        </w:tc>
        <w:tc>
          <w:tcPr>
            <w:tcW w:w="6746" w:type="dxa"/>
            <w:shd w:val="clear" w:color="auto" w:fill="auto"/>
          </w:tcPr>
          <w:p w:rsidR="00760ED0" w:rsidRDefault="00760ED0" w:rsidP="00231251">
            <w:pPr>
              <w:pStyle w:val="Textkrper"/>
            </w:pP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Pr="003C63E0" w:rsidRDefault="003C63E0" w:rsidP="00231251">
            <w:pPr>
              <w:pStyle w:val="Textkrper"/>
              <w:rPr>
                <w:b/>
              </w:rPr>
            </w:pPr>
            <w:r>
              <w:rPr>
                <w:b/>
              </w:rPr>
              <w:t>Lernthema</w:t>
            </w:r>
          </w:p>
        </w:tc>
        <w:tc>
          <w:tcPr>
            <w:tcW w:w="6746" w:type="dxa"/>
            <w:shd w:val="clear" w:color="auto" w:fill="auto"/>
          </w:tcPr>
          <w:p w:rsidR="003C63E0" w:rsidRDefault="003C63E0" w:rsidP="00231251">
            <w:pPr>
              <w:pStyle w:val="Textkrper"/>
            </w:pP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Pr="003C63E0" w:rsidRDefault="003C63E0" w:rsidP="00231251">
            <w:pPr>
              <w:pStyle w:val="Textkrper"/>
            </w:pPr>
            <w:r>
              <w:t>Ch02.03.04</w:t>
            </w:r>
          </w:p>
        </w:tc>
        <w:tc>
          <w:tcPr>
            <w:tcW w:w="6746" w:type="dxa"/>
            <w:shd w:val="clear" w:color="auto" w:fill="auto"/>
          </w:tcPr>
          <w:p w:rsidR="003C63E0" w:rsidRDefault="003C63E0" w:rsidP="00231251">
            <w:pPr>
              <w:pStyle w:val="Textkrper"/>
            </w:pPr>
            <w:r>
              <w:t>Atombau – Übungsaufgaben</w:t>
            </w: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Pr="003C63E0" w:rsidRDefault="003C63E0" w:rsidP="00231251">
            <w:pPr>
              <w:pStyle w:val="Textkrper"/>
              <w:rPr>
                <w:b/>
              </w:rPr>
            </w:pPr>
            <w:r>
              <w:rPr>
                <w:b/>
              </w:rPr>
              <w:t>Lernschritte</w:t>
            </w:r>
          </w:p>
        </w:tc>
        <w:tc>
          <w:tcPr>
            <w:tcW w:w="6746" w:type="dxa"/>
            <w:shd w:val="clear" w:color="auto" w:fill="auto"/>
          </w:tcPr>
          <w:p w:rsidR="003C63E0" w:rsidRDefault="003C63E0" w:rsidP="00231251">
            <w:pPr>
              <w:pStyle w:val="Textkrper"/>
            </w:pP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Pr="003C63E0" w:rsidRDefault="003C63E0" w:rsidP="00231251">
            <w:pPr>
              <w:pStyle w:val="Textkrper"/>
            </w:pPr>
            <w:r>
              <w:t>Ch02.03.04.01</w:t>
            </w:r>
          </w:p>
        </w:tc>
        <w:tc>
          <w:tcPr>
            <w:tcW w:w="6746" w:type="dxa"/>
            <w:shd w:val="clear" w:color="auto" w:fill="auto"/>
          </w:tcPr>
          <w:p w:rsidR="003C63E0" w:rsidRDefault="003C63E0" w:rsidP="00231251">
            <w:pPr>
              <w:pStyle w:val="Textkrper"/>
            </w:pPr>
            <w:r>
              <w:t>Übungsaufgaben</w:t>
            </w: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Default="003C63E0" w:rsidP="00231251">
            <w:pPr>
              <w:pStyle w:val="Textkrper"/>
            </w:pPr>
          </w:p>
        </w:tc>
        <w:tc>
          <w:tcPr>
            <w:tcW w:w="6746" w:type="dxa"/>
            <w:shd w:val="clear" w:color="auto" w:fill="auto"/>
          </w:tcPr>
          <w:p w:rsidR="003C63E0" w:rsidRDefault="003C63E0" w:rsidP="001A3181">
            <w:pPr>
              <w:pStyle w:val="Textkrper"/>
            </w:pPr>
            <w:r>
              <w:t>Periodensystem/Schalenmodell A</w:t>
            </w:r>
            <w:r w:rsidR="000E3815">
              <w:t xml:space="preserve"> </w:t>
            </w:r>
            <w:r>
              <w:t>–</w:t>
            </w:r>
            <w:r w:rsidR="000E3815">
              <w:t xml:space="preserve"> </w:t>
            </w:r>
            <w:r>
              <w:t>C</w:t>
            </w: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Default="003C63E0" w:rsidP="00231251">
            <w:pPr>
              <w:pStyle w:val="Textkrper"/>
            </w:pPr>
          </w:p>
        </w:tc>
        <w:tc>
          <w:tcPr>
            <w:tcW w:w="6746" w:type="dxa"/>
            <w:shd w:val="clear" w:color="auto" w:fill="auto"/>
          </w:tcPr>
          <w:p w:rsidR="003C63E0" w:rsidRDefault="003C63E0" w:rsidP="001A3181">
            <w:pPr>
              <w:pStyle w:val="Textkrper"/>
            </w:pPr>
            <w:r>
              <w:t>Periodensystem/Schalenmodell – Lösung A</w:t>
            </w:r>
            <w:r w:rsidR="000E3815">
              <w:t xml:space="preserve"> </w:t>
            </w:r>
            <w:r>
              <w:t>–</w:t>
            </w:r>
            <w:r w:rsidR="000E3815">
              <w:t xml:space="preserve"> </w:t>
            </w:r>
            <w:r>
              <w:t>C</w:t>
            </w: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Default="003C63E0" w:rsidP="00231251">
            <w:pPr>
              <w:pStyle w:val="Textkrper"/>
            </w:pPr>
          </w:p>
        </w:tc>
        <w:tc>
          <w:tcPr>
            <w:tcW w:w="6746" w:type="dxa"/>
            <w:shd w:val="clear" w:color="auto" w:fill="auto"/>
          </w:tcPr>
          <w:p w:rsidR="003C63E0" w:rsidRDefault="003C63E0" w:rsidP="001A3181">
            <w:pPr>
              <w:pStyle w:val="Textkrper"/>
            </w:pPr>
            <w:r>
              <w:t>Periodensystem/LEWIS-Schreibweise A</w:t>
            </w:r>
            <w:r w:rsidR="000E3815">
              <w:t xml:space="preserve"> </w:t>
            </w:r>
            <w:r>
              <w:t>–</w:t>
            </w:r>
            <w:r w:rsidR="000E3815">
              <w:t xml:space="preserve"> </w:t>
            </w:r>
            <w:r>
              <w:t>C</w:t>
            </w:r>
          </w:p>
        </w:tc>
      </w:tr>
      <w:tr w:rsidR="003C63E0" w:rsidRPr="00DE4890" w:rsidTr="007A5F23">
        <w:tc>
          <w:tcPr>
            <w:tcW w:w="1434" w:type="dxa"/>
            <w:shd w:val="clear" w:color="auto" w:fill="auto"/>
          </w:tcPr>
          <w:p w:rsidR="003C63E0" w:rsidRPr="00DE4890" w:rsidRDefault="003C63E0" w:rsidP="00231251"/>
        </w:tc>
        <w:tc>
          <w:tcPr>
            <w:tcW w:w="1709" w:type="dxa"/>
            <w:shd w:val="clear" w:color="auto" w:fill="auto"/>
          </w:tcPr>
          <w:p w:rsidR="003C63E0" w:rsidRDefault="003C63E0" w:rsidP="00231251">
            <w:pPr>
              <w:pStyle w:val="Textkrper"/>
            </w:pPr>
          </w:p>
        </w:tc>
        <w:tc>
          <w:tcPr>
            <w:tcW w:w="6746" w:type="dxa"/>
            <w:shd w:val="clear" w:color="auto" w:fill="auto"/>
          </w:tcPr>
          <w:p w:rsidR="003C63E0" w:rsidRDefault="003C63E0" w:rsidP="001A3181">
            <w:pPr>
              <w:pStyle w:val="Textkrper"/>
            </w:pPr>
            <w:r>
              <w:t>Periodensystem/LEWIS-Schreibweise – Lösung A</w:t>
            </w:r>
            <w:r w:rsidR="000E3815">
              <w:t xml:space="preserve"> </w:t>
            </w:r>
            <w:r>
              <w:t>–</w:t>
            </w:r>
            <w:r w:rsidR="000E3815">
              <w:t xml:space="preserve"> </w:t>
            </w:r>
            <w:r>
              <w:t>C</w:t>
            </w:r>
          </w:p>
        </w:tc>
      </w:tr>
      <w:tr w:rsidR="007A5F23" w:rsidRPr="00DE4890" w:rsidTr="00231251">
        <w:tc>
          <w:tcPr>
            <w:tcW w:w="1434" w:type="dxa"/>
            <w:shd w:val="clear" w:color="auto" w:fill="auto"/>
          </w:tcPr>
          <w:p w:rsidR="007A5F23" w:rsidRPr="00DE4890" w:rsidRDefault="007A5F23" w:rsidP="00231251"/>
        </w:tc>
        <w:tc>
          <w:tcPr>
            <w:tcW w:w="1709" w:type="dxa"/>
            <w:shd w:val="clear" w:color="auto" w:fill="auto"/>
          </w:tcPr>
          <w:p w:rsidR="007A5F23" w:rsidRDefault="007A5F23" w:rsidP="007A5F23">
            <w:pPr>
              <w:pStyle w:val="Textkrper"/>
            </w:pPr>
          </w:p>
        </w:tc>
        <w:tc>
          <w:tcPr>
            <w:tcW w:w="6746" w:type="dxa"/>
            <w:shd w:val="clear" w:color="auto" w:fill="auto"/>
          </w:tcPr>
          <w:p w:rsidR="007A5F23" w:rsidRDefault="007A5F23" w:rsidP="007A5F23">
            <w:pPr>
              <w:pStyle w:val="Textkrper"/>
            </w:pPr>
          </w:p>
        </w:tc>
      </w:tr>
      <w:tr w:rsidR="009C3E6A" w:rsidRPr="00DE4890" w:rsidTr="00231251">
        <w:tc>
          <w:tcPr>
            <w:tcW w:w="1434" w:type="dxa"/>
            <w:shd w:val="clear" w:color="auto" w:fill="auto"/>
          </w:tcPr>
          <w:p w:rsidR="009C3E6A" w:rsidRPr="009C3E6A" w:rsidRDefault="009C3E6A" w:rsidP="00231251">
            <w:pPr>
              <w:rPr>
                <w:b/>
              </w:rPr>
            </w:pPr>
            <w:r w:rsidRPr="009C3E6A">
              <w:rPr>
                <w:b/>
              </w:rPr>
              <w:t xml:space="preserve">4. </w:t>
            </w:r>
            <w:r>
              <w:rPr>
                <w:b/>
              </w:rPr>
              <w:t xml:space="preserve"> </w:t>
            </w:r>
            <w:r w:rsidRPr="009C3E6A">
              <w:rPr>
                <w:b/>
              </w:rPr>
              <w:t>Anhang</w:t>
            </w:r>
          </w:p>
        </w:tc>
        <w:tc>
          <w:tcPr>
            <w:tcW w:w="1709" w:type="dxa"/>
            <w:shd w:val="clear" w:color="auto" w:fill="auto"/>
          </w:tcPr>
          <w:p w:rsidR="009C3E6A" w:rsidRDefault="009C3E6A" w:rsidP="007A5F23">
            <w:pPr>
              <w:pStyle w:val="Textkrper"/>
            </w:pPr>
            <w:r>
              <w:t>Ch02.03.05</w:t>
            </w:r>
          </w:p>
        </w:tc>
        <w:tc>
          <w:tcPr>
            <w:tcW w:w="6746" w:type="dxa"/>
            <w:shd w:val="clear" w:color="auto" w:fill="auto"/>
          </w:tcPr>
          <w:p w:rsidR="009C3E6A" w:rsidRDefault="009C3E6A" w:rsidP="007A5F23">
            <w:pPr>
              <w:pStyle w:val="Textkrper"/>
            </w:pPr>
            <w:r>
              <w:t>Zielscheibe „Atombau“</w:t>
            </w:r>
          </w:p>
        </w:tc>
      </w:tr>
      <w:tr w:rsidR="00B649C1" w:rsidRPr="00DE4890" w:rsidTr="00683E92">
        <w:tc>
          <w:tcPr>
            <w:tcW w:w="1434" w:type="dxa"/>
            <w:shd w:val="clear" w:color="auto" w:fill="auto"/>
          </w:tcPr>
          <w:p w:rsidR="00B649C1" w:rsidRPr="00DE4890" w:rsidRDefault="00B649C1" w:rsidP="00683E92"/>
        </w:tc>
        <w:tc>
          <w:tcPr>
            <w:tcW w:w="1709" w:type="dxa"/>
            <w:shd w:val="clear" w:color="auto" w:fill="auto"/>
          </w:tcPr>
          <w:p w:rsidR="00B649C1" w:rsidRPr="00DE4890" w:rsidRDefault="00B649C1" w:rsidP="00B649C1"/>
        </w:tc>
        <w:tc>
          <w:tcPr>
            <w:tcW w:w="6746" w:type="dxa"/>
            <w:shd w:val="clear" w:color="auto" w:fill="auto"/>
          </w:tcPr>
          <w:p w:rsidR="00B649C1" w:rsidRPr="00DE4890" w:rsidRDefault="00B649C1" w:rsidP="00683E92"/>
        </w:tc>
      </w:tr>
    </w:tbl>
    <w:p w:rsidR="00A74C42" w:rsidRPr="00DE4890" w:rsidRDefault="00A74C42" w:rsidP="00DB7A2F">
      <w:r w:rsidRPr="00DE4890">
        <w:br w:type="page"/>
      </w:r>
    </w:p>
    <w:p w:rsidR="00770F61" w:rsidRPr="00DE4890" w:rsidRDefault="00A74C42"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DFB" w:rsidRPr="00AA18D1" w:rsidRDefault="00E96DFB" w:rsidP="005511ED">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DFB" w:rsidRPr="00AA18D1" w:rsidRDefault="00E96DFB" w:rsidP="005511ED">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DFB" w:rsidRPr="00AA18D1" w:rsidRDefault="00E96DFB" w:rsidP="005511ED">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96DFB" w:rsidRPr="00AA18D1" w:rsidRDefault="00E96DFB" w:rsidP="005511ED">
            <w:pPr>
              <w:pStyle w:val="TabelleKopfmitte"/>
            </w:pPr>
            <w:r w:rsidRPr="00AA18D1">
              <w:t>Beschreibung</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5E4AD7E0" wp14:editId="78489CFD">
                  <wp:extent cx="342000" cy="313200"/>
                  <wp:effectExtent l="0" t="0" r="1270" b="0"/>
                  <wp:docPr id="1445" name="Grafik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4BB9657" wp14:editId="7B8347D1">
                  <wp:extent cx="342000" cy="313200"/>
                  <wp:effectExtent l="0" t="0" r="1270" b="0"/>
                  <wp:docPr id="1446" name="Grafik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76671050" wp14:editId="6AE9C2C6">
                  <wp:extent cx="314325" cy="314325"/>
                  <wp:effectExtent l="0" t="0" r="9525" b="9525"/>
                  <wp:docPr id="1483" name="Grafik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t>Tipp/</w:t>
            </w:r>
            <w:r w:rsidRPr="00AA18D1">
              <w:t>Hinweis, der zum Bearbeiten hilfreich ist</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24E20D8F" wp14:editId="0F2EE285">
                  <wp:extent cx="342000" cy="313200"/>
                  <wp:effectExtent l="0" t="0" r="1270" b="0"/>
                  <wp:docPr id="1484" name="Grafik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14B4CB4E" wp14:editId="76E831A5">
                  <wp:extent cx="342000" cy="313200"/>
                  <wp:effectExtent l="0" t="0" r="1270" b="0"/>
                  <wp:docPr id="1485" name="Grafik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44C57DA1" wp14:editId="67715889">
                  <wp:extent cx="314325" cy="314325"/>
                  <wp:effectExtent l="0" t="0" r="9525"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t>Vorsicht/</w:t>
            </w:r>
            <w:r w:rsidRPr="00AA18D1">
              <w:t>Achtung: wichtige Inform</w:t>
            </w:r>
            <w:r w:rsidRPr="00AA18D1">
              <w:t>a</w:t>
            </w:r>
            <w:r>
              <w:t>tion/</w:t>
            </w:r>
            <w:r w:rsidRPr="00AA18D1">
              <w:t>Hinweis. Genau lesen!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025E71D1" wp14:editId="7C40FD91">
                  <wp:extent cx="342000" cy="313200"/>
                  <wp:effectExtent l="0" t="0" r="1270" b="0"/>
                  <wp:docPr id="1487" name="Grafik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44CAF0B" wp14:editId="6CE42411">
                  <wp:extent cx="342000" cy="313200"/>
                  <wp:effectExtent l="0" t="0" r="1270" b="0"/>
                  <wp:docPr id="1488" name="Grafik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07488FAC" wp14:editId="05BC77C1">
                  <wp:extent cx="314325" cy="314325"/>
                  <wp:effectExtent l="0" t="0" r="9525" b="9525"/>
                  <wp:docPr id="1866" name="Grafik 1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Zeitvorgabe beachten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2A4AD86B" wp14:editId="145D4848">
                  <wp:extent cx="295275" cy="314325"/>
                  <wp:effectExtent l="0" t="0" r="9525" b="9525"/>
                  <wp:docPr id="1892" name="Grafik 1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59AAA99A" wp14:editId="033962AC">
                  <wp:extent cx="371475" cy="314325"/>
                  <wp:effectExtent l="0" t="0" r="9525" b="9525"/>
                  <wp:docPr id="1897" name="Grafik 1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t xml:space="preserve">Blätter/Materialien </w:t>
            </w:r>
            <w:r w:rsidRPr="00AA18D1">
              <w:t>ablegen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sidRPr="00AA18D1">
              <w:rPr>
                <w:noProof/>
              </w:rPr>
              <w:drawing>
                <wp:inline distT="0" distB="0" distL="0" distR="0" wp14:anchorId="4B8B1F46" wp14:editId="333BA284">
                  <wp:extent cx="647700" cy="314325"/>
                  <wp:effectExtent l="0" t="0" r="0" b="9525"/>
                  <wp:docPr id="1489" name="Grafik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mitte"/>
            </w:pPr>
            <w:r>
              <w:rPr>
                <w:noProof/>
              </w:rPr>
              <w:drawing>
                <wp:inline distT="0" distB="0" distL="0" distR="0" wp14:anchorId="11D66385" wp14:editId="68B49651">
                  <wp:extent cx="370800" cy="326657"/>
                  <wp:effectExtent l="0" t="0" r="0" b="0"/>
                  <wp:docPr id="1490" name="Grafik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E96DFB" w:rsidRPr="00AA18D1" w:rsidRDefault="00E96DFB" w:rsidP="005511ED">
            <w:pPr>
              <w:pStyle w:val="Textkrper"/>
            </w:pPr>
            <w:r>
              <w:t>Blätter/Materialien holen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72F799AF" wp14:editId="1FCFBCDF">
                  <wp:extent cx="533400" cy="314325"/>
                  <wp:effectExtent l="0" t="0" r="0" b="9525"/>
                  <wp:docPr id="1519" name="Grafik 1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7F8D78DF" wp14:editId="7162F640">
                  <wp:extent cx="314325" cy="314325"/>
                  <wp:effectExtent l="0" t="0" r="9525" b="9525"/>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Lesen/Hilfsmittel/Quellenangabe</w:t>
            </w:r>
            <w:r>
              <w:t xml:space="preserve">: </w:t>
            </w:r>
            <w:r w:rsidRPr="00AA18D1">
              <w:t>Buch oder eigene Aufschriebe</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7C8DDD06" wp14:editId="69651F0C">
                  <wp:extent cx="314325" cy="314325"/>
                  <wp:effectExtent l="0" t="0" r="9525"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6764F08A" wp14:editId="266CCE87">
                  <wp:extent cx="314325" cy="314325"/>
                  <wp:effectExtent l="0" t="0" r="9525" b="9525"/>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Default="00E96DFB" w:rsidP="005511ED">
            <w:pPr>
              <w:pStyle w:val="Textkrper"/>
            </w:pPr>
            <w:r>
              <w:t xml:space="preserve">Schreiben/Zeichnen/Malen/ </w:t>
            </w:r>
          </w:p>
          <w:p w:rsidR="00E96DFB" w:rsidRPr="00AA18D1" w:rsidRDefault="00E96DFB" w:rsidP="005511ED">
            <w:pPr>
              <w:pStyle w:val="Textkrper"/>
            </w:pPr>
            <w:r>
              <w:t>Skizzieren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373BD634" wp14:editId="0D955579">
                  <wp:extent cx="257175" cy="314325"/>
                  <wp:effectExtent l="0" t="0" r="9525" b="9525"/>
                  <wp:docPr id="2087" name="Grafik 2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34FCA87F" wp14:editId="5BD8EA0D">
                  <wp:extent cx="314325" cy="314325"/>
                  <wp:effectExtent l="0" t="0" r="9525" b="9525"/>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Default="00E96DFB" w:rsidP="005511ED">
            <w:pPr>
              <w:pStyle w:val="Textkrper"/>
            </w:pPr>
            <w:r>
              <w:t xml:space="preserve">Rechnen/ </w:t>
            </w:r>
          </w:p>
          <w:p w:rsidR="00E96DFB" w:rsidRPr="00AA18D1" w:rsidRDefault="00E96DFB" w:rsidP="005511ED">
            <w:pPr>
              <w:pStyle w:val="Textkrper"/>
            </w:pPr>
            <w:r w:rsidRPr="00AA18D1">
              <w:t>Taschenrechner erlaubt</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2B97CD5D" wp14:editId="79AE3E0D">
                  <wp:extent cx="209550" cy="314325"/>
                  <wp:effectExtent l="0" t="0" r="0" b="9525"/>
                  <wp:docPr id="2104" name="Grafik 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2C8F6DB0" wp14:editId="156FC13F">
                  <wp:extent cx="314325" cy="314325"/>
                  <wp:effectExtent l="0" t="0" r="9525" b="9525"/>
                  <wp:docPr id="2106" name="Grafik 2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Default="00E96DFB" w:rsidP="005511ED">
            <w:pPr>
              <w:pStyle w:val="Textkrper"/>
            </w:pPr>
            <w:r>
              <w:t xml:space="preserve">Zeichnen/ </w:t>
            </w:r>
          </w:p>
          <w:p w:rsidR="00E96DFB" w:rsidRPr="00AA18D1" w:rsidRDefault="00E96DFB" w:rsidP="005511ED">
            <w:pPr>
              <w:pStyle w:val="Textkrper"/>
            </w:pPr>
            <w:r w:rsidRPr="00AA18D1">
              <w:t>Zeichenmaterial erforderlich</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7B554C39" wp14:editId="125A2BB5">
                  <wp:extent cx="238125" cy="314325"/>
                  <wp:effectExtent l="0" t="0" r="9525" b="9525"/>
                  <wp:docPr id="2108" name="Grafik 2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284B821E" wp14:editId="73CB77AF">
                  <wp:extent cx="314325" cy="314325"/>
                  <wp:effectExtent l="0" t="0" r="9525" b="9525"/>
                  <wp:docPr id="2110" name="Grafik 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Versuch</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5FBB7D04" wp14:editId="36B7F9D1">
                  <wp:extent cx="333375" cy="314325"/>
                  <wp:effectExtent l="0" t="0" r="9525" b="9525"/>
                  <wp:docPr id="2111" name="Grafik 2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Pr>
                <w:noProof/>
              </w:rPr>
              <w:drawing>
                <wp:inline distT="0" distB="0" distL="0" distR="0" wp14:anchorId="4AF787F7" wp14:editId="1527DBAF">
                  <wp:extent cx="313200" cy="313200"/>
                  <wp:effectExtent l="0" t="0" r="0" b="0"/>
                  <wp:docPr id="2144" name="Grafik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t>Werkstatt</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352390F5" wp14:editId="307CCC50">
                  <wp:extent cx="314325" cy="314325"/>
                  <wp:effectExtent l="0" t="0" r="9525" b="9525"/>
                  <wp:docPr id="2145" name="Grafik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3EB6F394" wp14:editId="0BAB386E">
                  <wp:extent cx="313200" cy="313200"/>
                  <wp:effectExtent l="0" t="0" r="0" b="0"/>
                  <wp:docPr id="2146" name="Grafik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42A08843" wp14:editId="239843F0">
                  <wp:extent cx="314325" cy="314325"/>
                  <wp:effectExtent l="0" t="0" r="9525" b="9525"/>
                  <wp:docPr id="2147" name="Grafik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Beispiel</w:t>
            </w:r>
            <w:r>
              <w:t xml:space="preserve"> </w:t>
            </w:r>
            <w:r w:rsidRPr="00AA18D1">
              <w:t>/</w:t>
            </w:r>
            <w:r>
              <w:t xml:space="preserve"> </w:t>
            </w:r>
            <w:r w:rsidRPr="00AA18D1">
              <w:t>Vokabelhilfen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2373209C" wp14:editId="12B6D305">
                  <wp:extent cx="314325" cy="314325"/>
                  <wp:effectExtent l="0" t="0" r="9525" b="9525"/>
                  <wp:docPr id="2188" name="Grafik 2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ACA3233" wp14:editId="09F477AB">
                  <wp:extent cx="313200" cy="313200"/>
                  <wp:effectExtent l="0" t="0" r="0" b="0"/>
                  <wp:docPr id="2189" name="Grafik 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029F83E3" wp14:editId="3C9347BF">
                  <wp:extent cx="314325" cy="314325"/>
                  <wp:effectExtent l="0" t="0" r="9525" b="9525"/>
                  <wp:docPr id="2190" name="Grafik 2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Hören</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793451A3" wp14:editId="672CD698">
                  <wp:extent cx="314325" cy="314325"/>
                  <wp:effectExtent l="0" t="0" r="9525" b="9525"/>
                  <wp:docPr id="2191" name="Grafik 2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3E317324" wp14:editId="0A1AF177">
                  <wp:extent cx="314325" cy="314325"/>
                  <wp:effectExtent l="0" t="0" r="9525" b="9525"/>
                  <wp:docPr id="2192" name="Grafik 2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Deutsch =&gt; Englisch</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46AE1D59" wp14:editId="20A8C53D">
                  <wp:extent cx="314325" cy="314325"/>
                  <wp:effectExtent l="0" t="0" r="9525" b="9525"/>
                  <wp:docPr id="2193" name="Grafik 2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05A369D7" wp14:editId="692004D1">
                  <wp:extent cx="314325" cy="314325"/>
                  <wp:effectExtent l="0" t="0" r="9525" b="9525"/>
                  <wp:docPr id="2194" name="Grafik 2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Englisch =&gt; Deutsch</w:t>
            </w:r>
          </w:p>
        </w:tc>
      </w:tr>
      <w:tr w:rsidR="00E96DFB" w:rsidRPr="00AA18D1" w:rsidTr="005511ED">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0C65AA1C" wp14:editId="333BA207">
                  <wp:extent cx="342900" cy="314325"/>
                  <wp:effectExtent l="0" t="0" r="0" b="9525"/>
                  <wp:docPr id="2195" name="Grafik 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11C3C6AE" wp14:editId="1EA9B66A">
                  <wp:extent cx="342900" cy="314325"/>
                  <wp:effectExtent l="0" t="0" r="0" b="9525"/>
                  <wp:docPr id="2196" name="Grafik 2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mitte"/>
            </w:pPr>
            <w:r w:rsidRPr="00AA18D1">
              <w:rPr>
                <w:noProof/>
              </w:rPr>
              <w:drawing>
                <wp:inline distT="0" distB="0" distL="0" distR="0" wp14:anchorId="6FC7B2A2" wp14:editId="5B1CDE8C">
                  <wp:extent cx="342900" cy="314325"/>
                  <wp:effectExtent l="0" t="0" r="0" b="9525"/>
                  <wp:docPr id="2197" name="Grafik 2197"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D9277B3" wp14:editId="7706FBDF">
                  <wp:extent cx="342900" cy="314325"/>
                  <wp:effectExtent l="0" t="0" r="0" b="9525"/>
                  <wp:docPr id="2198" name="Grafik 2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E96DFB" w:rsidRPr="00AA18D1" w:rsidRDefault="00E96DFB" w:rsidP="005511ED">
            <w:pPr>
              <w:pStyle w:val="Textkrper"/>
            </w:pPr>
            <w:r w:rsidRPr="00AA18D1">
              <w:t>Gruppennummer,</w:t>
            </w:r>
            <w:r w:rsidRPr="00AA18D1">
              <w:br/>
              <w:t>Teilthemen 3, 4 …</w:t>
            </w:r>
          </w:p>
        </w:tc>
      </w:tr>
    </w:tbl>
    <w:p w:rsidR="00AA18D1" w:rsidRDefault="00AA18D1" w:rsidP="002E2050">
      <w:pPr>
        <w:pStyle w:val="Textkrper"/>
        <w:rPr>
          <w:rStyle w:val="Hervorhebung"/>
          <w:i w:val="0"/>
          <w:iCs w:val="0"/>
        </w:rPr>
      </w:pPr>
    </w:p>
    <w:p w:rsidR="00AA18D1" w:rsidRPr="00DE4890" w:rsidRDefault="00AA18D1" w:rsidP="002E2050">
      <w:pPr>
        <w:pStyle w:val="Textkrper"/>
        <w:rPr>
          <w:rStyle w:val="Hervorhebung"/>
          <w:i w:val="0"/>
          <w:iCs w:val="0"/>
        </w:rPr>
        <w:sectPr w:rsidR="00AA18D1" w:rsidRPr="00DE4890" w:rsidSect="00E60E5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A40CEB">
        <w:rPr>
          <w:rStyle w:val="Hervorhebung"/>
          <w:i w:val="0"/>
          <w:iCs w:val="0"/>
        </w:rPr>
        <w:t>Chemie</w:t>
      </w:r>
    </w:p>
    <w:tbl>
      <w:tblPr>
        <w:tblW w:w="1413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44"/>
        <w:gridCol w:w="2438"/>
        <w:gridCol w:w="2438"/>
        <w:gridCol w:w="2438"/>
        <w:gridCol w:w="2438"/>
        <w:gridCol w:w="2438"/>
      </w:tblGrid>
      <w:tr w:rsidR="00161505" w:rsidRPr="00DE4890" w:rsidTr="00A40CEB">
        <w:trPr>
          <w:trHeight w:val="246"/>
        </w:trPr>
        <w:tc>
          <w:tcPr>
            <w:tcW w:w="1944" w:type="dxa"/>
            <w:shd w:val="clear" w:color="auto" w:fill="D9D9D9"/>
          </w:tcPr>
          <w:p w:rsidR="00161505" w:rsidRPr="00005EAC" w:rsidRDefault="00161505" w:rsidP="00005EAC">
            <w:pPr>
              <w:pStyle w:val="TabelleKopfmitte"/>
            </w:pPr>
            <w:r w:rsidRPr="00005EAC">
              <w:t>Kompetenzbereich</w:t>
            </w:r>
          </w:p>
        </w:tc>
        <w:tc>
          <w:tcPr>
            <w:tcW w:w="2438" w:type="dxa"/>
            <w:shd w:val="clear" w:color="auto" w:fill="D9D9D9"/>
          </w:tcPr>
          <w:p w:rsidR="00161505" w:rsidRPr="00005EAC" w:rsidRDefault="00161505" w:rsidP="00005EAC">
            <w:pPr>
              <w:pStyle w:val="TabelleKopfmitte"/>
            </w:pPr>
            <w:r w:rsidRPr="00005EAC">
              <w:t>LFS 1</w:t>
            </w:r>
          </w:p>
        </w:tc>
        <w:tc>
          <w:tcPr>
            <w:tcW w:w="2438" w:type="dxa"/>
            <w:shd w:val="clear" w:color="auto" w:fill="D9D9D9"/>
          </w:tcPr>
          <w:p w:rsidR="00161505" w:rsidRPr="00005EAC" w:rsidRDefault="00161505" w:rsidP="00005EAC">
            <w:pPr>
              <w:pStyle w:val="TabelleKopfmitte"/>
            </w:pPr>
            <w:r w:rsidRPr="00005EAC">
              <w:t>LFS 2</w:t>
            </w:r>
          </w:p>
        </w:tc>
        <w:tc>
          <w:tcPr>
            <w:tcW w:w="2438" w:type="dxa"/>
            <w:shd w:val="clear" w:color="auto" w:fill="D9D9D9"/>
          </w:tcPr>
          <w:p w:rsidR="00161505" w:rsidRPr="00005EAC" w:rsidRDefault="00161505" w:rsidP="00005EAC">
            <w:pPr>
              <w:pStyle w:val="TabelleKopfmitte"/>
            </w:pPr>
            <w:r w:rsidRPr="00005EAC">
              <w:t>LFS 3</w:t>
            </w:r>
          </w:p>
        </w:tc>
        <w:tc>
          <w:tcPr>
            <w:tcW w:w="2438" w:type="dxa"/>
            <w:shd w:val="clear" w:color="auto" w:fill="D9D9D9"/>
          </w:tcPr>
          <w:p w:rsidR="00161505" w:rsidRPr="00005EAC" w:rsidRDefault="00161505" w:rsidP="00005EAC">
            <w:pPr>
              <w:pStyle w:val="TabelleKopfmitte"/>
            </w:pPr>
            <w:r w:rsidRPr="00005EAC">
              <w:t>LFS 4</w:t>
            </w:r>
          </w:p>
        </w:tc>
        <w:tc>
          <w:tcPr>
            <w:tcW w:w="2438" w:type="dxa"/>
            <w:shd w:val="clear" w:color="auto" w:fill="D9D9D9"/>
          </w:tcPr>
          <w:p w:rsidR="00161505" w:rsidRPr="00005EAC" w:rsidRDefault="00161505" w:rsidP="00005EAC">
            <w:pPr>
              <w:pStyle w:val="TabelleKopfmitte"/>
            </w:pPr>
            <w:r w:rsidRPr="00005EAC">
              <w:t>LFS 5</w:t>
            </w:r>
          </w:p>
        </w:tc>
      </w:tr>
      <w:tr w:rsidR="00161505" w:rsidRPr="00DE4890" w:rsidTr="00A40CEB">
        <w:trPr>
          <w:trHeight w:val="567"/>
        </w:trPr>
        <w:tc>
          <w:tcPr>
            <w:tcW w:w="1944" w:type="dxa"/>
            <w:shd w:val="clear" w:color="auto" w:fill="D9D9D9"/>
          </w:tcPr>
          <w:p w:rsidR="00161505" w:rsidRPr="00DE4890" w:rsidRDefault="000E3815" w:rsidP="00161505">
            <w:pPr>
              <w:pStyle w:val="Kopf8ptlinksnr"/>
            </w:pPr>
            <w:r>
              <w:rPr>
                <w:b/>
              </w:rPr>
              <w:t>Kompetenzbereich</w:t>
            </w:r>
            <w:r w:rsidR="00161505" w:rsidRPr="00DE4890">
              <w:br/>
            </w:r>
            <w:r w:rsidR="00161505" w:rsidRPr="00161505">
              <w:t>Fachwissen erwerben</w:t>
            </w:r>
          </w:p>
        </w:tc>
        <w:tc>
          <w:tcPr>
            <w:tcW w:w="2438" w:type="dxa"/>
            <w:shd w:val="clear" w:color="auto" w:fill="auto"/>
          </w:tcPr>
          <w:p w:rsidR="00161505" w:rsidRPr="00032A56" w:rsidRDefault="00161505" w:rsidP="00A23AF9">
            <w:pPr>
              <w:pStyle w:val="TabelleLinks8PT"/>
            </w:pPr>
            <w:r w:rsidRPr="00685373">
              <w:t xml:space="preserve">Ich kann </w:t>
            </w:r>
            <w:r w:rsidRPr="00032A56">
              <w:t>Stoffe anhand ihrer Eige</w:t>
            </w:r>
            <w:r w:rsidRPr="00032A56">
              <w:t>n</w:t>
            </w:r>
            <w:r w:rsidRPr="00032A56">
              <w:t>schaften charakterisieren und deren Verwendungsmöglichkeiten beschreiben.</w:t>
            </w:r>
          </w:p>
        </w:tc>
        <w:tc>
          <w:tcPr>
            <w:tcW w:w="2438" w:type="dxa"/>
            <w:shd w:val="clear" w:color="auto" w:fill="auto"/>
          </w:tcPr>
          <w:p w:rsidR="00161505" w:rsidRPr="00032A56" w:rsidRDefault="00161505" w:rsidP="00A23AF9">
            <w:pPr>
              <w:pStyle w:val="TabelleLinks8PT"/>
            </w:pPr>
            <w:r>
              <w:t>Ich kann ausgewählte Herste</w:t>
            </w:r>
            <w:r>
              <w:t>l</w:t>
            </w:r>
            <w:r>
              <w:t>lungs- und Verarbeitungsverfahren b</w:t>
            </w:r>
            <w:r w:rsidRPr="00032A56">
              <w:t>eschreiben und erläutern.</w:t>
            </w:r>
          </w:p>
        </w:tc>
        <w:tc>
          <w:tcPr>
            <w:tcW w:w="2438" w:type="dxa"/>
            <w:shd w:val="clear" w:color="auto" w:fill="auto"/>
          </w:tcPr>
          <w:p w:rsidR="00161505" w:rsidRPr="00032A56" w:rsidRDefault="00161505" w:rsidP="00A23AF9">
            <w:pPr>
              <w:pStyle w:val="TabelleLinks8PT"/>
            </w:pPr>
            <w:r>
              <w:t>Ich kann den strukturellen Aufbau von Stoffen beschreiben und erlä</w:t>
            </w:r>
            <w:r>
              <w:t>u</w:t>
            </w:r>
            <w:r>
              <w:t>tern.</w:t>
            </w:r>
          </w:p>
        </w:tc>
        <w:tc>
          <w:tcPr>
            <w:tcW w:w="2438" w:type="dxa"/>
            <w:shd w:val="clear" w:color="auto" w:fill="auto"/>
          </w:tcPr>
          <w:p w:rsidR="00161505" w:rsidRPr="00032A56" w:rsidRDefault="00161505" w:rsidP="00A23AF9">
            <w:pPr>
              <w:pStyle w:val="TabelleLinks8PT"/>
            </w:pPr>
            <w:r>
              <w:t>Ich kann die Reaktionsfähigkeit von Stoffen beschreiben und erläutern.</w:t>
            </w:r>
          </w:p>
        </w:tc>
        <w:tc>
          <w:tcPr>
            <w:tcW w:w="2438" w:type="dxa"/>
            <w:shd w:val="clear" w:color="auto" w:fill="auto"/>
          </w:tcPr>
          <w:p w:rsidR="00161505" w:rsidRPr="00032A56" w:rsidRDefault="00161505" w:rsidP="00A23AF9">
            <w:pPr>
              <w:pStyle w:val="TabelleLinks8PT"/>
            </w:pPr>
            <w:r>
              <w:t>Ich kann Stoffe anhand typischer Reaktionen unterscheiden.</w:t>
            </w:r>
          </w:p>
        </w:tc>
      </w:tr>
      <w:tr w:rsidR="00161505" w:rsidRPr="00DE4890" w:rsidTr="00A40CEB">
        <w:trPr>
          <w:trHeight w:val="567"/>
        </w:trPr>
        <w:tc>
          <w:tcPr>
            <w:tcW w:w="1944" w:type="dxa"/>
            <w:shd w:val="clear" w:color="auto" w:fill="D9D9D9"/>
          </w:tcPr>
          <w:p w:rsidR="00161505" w:rsidRPr="00DE4890" w:rsidRDefault="000E3815" w:rsidP="00161505">
            <w:pPr>
              <w:pStyle w:val="Kopf8ptlinksnr"/>
            </w:pPr>
            <w:r>
              <w:rPr>
                <w:b/>
              </w:rPr>
              <w:t>Kompetenzbereich</w:t>
            </w:r>
            <w:r w:rsidR="00161505" w:rsidRPr="00DE4890">
              <w:br/>
            </w:r>
            <w:r w:rsidR="00161505" w:rsidRPr="00161505">
              <w:t>Erkenntnisse gewinnen</w:t>
            </w:r>
          </w:p>
        </w:tc>
        <w:tc>
          <w:tcPr>
            <w:tcW w:w="2438" w:type="dxa"/>
            <w:shd w:val="clear" w:color="auto" w:fill="auto"/>
          </w:tcPr>
          <w:p w:rsidR="00161505" w:rsidRPr="00032A56" w:rsidRDefault="00161505" w:rsidP="00A23AF9">
            <w:pPr>
              <w:pStyle w:val="TabelleLinks8PT"/>
            </w:pPr>
            <w:r>
              <w:t>Ich kann die Eigenschaften von Stoffen mit einfachen Versuchen bestimmen.</w:t>
            </w:r>
          </w:p>
          <w:p w:rsidR="00161505" w:rsidRDefault="00161505" w:rsidP="00A23AF9">
            <w:pPr>
              <w:pStyle w:val="TabelleLinks8PT"/>
            </w:pPr>
          </w:p>
          <w:p w:rsidR="00161505" w:rsidRDefault="00161505" w:rsidP="00A23AF9">
            <w:pPr>
              <w:pStyle w:val="TabelleLinks8PT"/>
            </w:pPr>
          </w:p>
          <w:p w:rsidR="00161505" w:rsidRPr="00032A56" w:rsidRDefault="00161505" w:rsidP="00A23AF9">
            <w:pPr>
              <w:pStyle w:val="TabelleLinks8PT"/>
            </w:pPr>
            <w:r w:rsidRPr="00685373">
              <w:t xml:space="preserve">Ich kann </w:t>
            </w:r>
            <w:r w:rsidRPr="00032A56">
              <w:t>Eigenschaften von Stoffen mit einfachen Modellen beschre</w:t>
            </w:r>
            <w:r w:rsidRPr="00032A56">
              <w:t>i</w:t>
            </w:r>
            <w:r w:rsidRPr="00032A56">
              <w:t>ben und erklären.</w:t>
            </w:r>
          </w:p>
        </w:tc>
        <w:tc>
          <w:tcPr>
            <w:tcW w:w="2438" w:type="dxa"/>
            <w:shd w:val="clear" w:color="auto" w:fill="auto"/>
          </w:tcPr>
          <w:p w:rsidR="00161505" w:rsidRPr="00032A56" w:rsidRDefault="00161505" w:rsidP="00A23AF9">
            <w:pPr>
              <w:pStyle w:val="TabelleLinks8PT"/>
            </w:pPr>
            <w:r>
              <w:t>Ich kann ausgewählte Stoffe mit Hilfe einfacher Versuche herstellen.</w:t>
            </w:r>
          </w:p>
          <w:p w:rsidR="00161505" w:rsidRDefault="00161505" w:rsidP="00A23AF9">
            <w:pPr>
              <w:pStyle w:val="TabelleLinks8PT"/>
            </w:pPr>
          </w:p>
          <w:p w:rsidR="00161505" w:rsidRDefault="00161505" w:rsidP="00A23AF9">
            <w:pPr>
              <w:pStyle w:val="TabelleLinks8PT"/>
            </w:pPr>
          </w:p>
          <w:p w:rsidR="00161505" w:rsidRPr="00032A56" w:rsidRDefault="00161505" w:rsidP="00A23AF9">
            <w:pPr>
              <w:pStyle w:val="TabelleLinks8PT"/>
            </w:pPr>
            <w:r>
              <w:t>Ich kann ausgewählte Herste</w:t>
            </w:r>
            <w:r>
              <w:t>l</w:t>
            </w:r>
            <w:r>
              <w:t>lungsverfahren mit einfachen Modellen erklären.</w:t>
            </w:r>
          </w:p>
        </w:tc>
        <w:tc>
          <w:tcPr>
            <w:tcW w:w="2438" w:type="dxa"/>
            <w:shd w:val="clear" w:color="auto" w:fill="auto"/>
          </w:tcPr>
          <w:p w:rsidR="00161505" w:rsidRPr="00032A56" w:rsidRDefault="00161505" w:rsidP="00A23AF9">
            <w:pPr>
              <w:pStyle w:val="TabelleLinks8PT"/>
            </w:pPr>
            <w:r>
              <w:t>Ich kann aus den Ergebnissen einfacher Versuche auf den strukt</w:t>
            </w:r>
            <w:r>
              <w:t>u</w:t>
            </w:r>
            <w:r>
              <w:t xml:space="preserve">rellen </w:t>
            </w:r>
            <w:r w:rsidRPr="00032A56">
              <w:t>Aufbau von Stoffen schli</w:t>
            </w:r>
            <w:r w:rsidRPr="00032A56">
              <w:t>e</w:t>
            </w:r>
            <w:r w:rsidRPr="00032A56">
              <w:t>ßen.</w:t>
            </w:r>
          </w:p>
          <w:p w:rsidR="00161505" w:rsidRDefault="00161505" w:rsidP="00A23AF9">
            <w:pPr>
              <w:pStyle w:val="TabelleLinks8PT"/>
            </w:pPr>
          </w:p>
          <w:p w:rsidR="00161505" w:rsidRPr="00032A56" w:rsidRDefault="00161505" w:rsidP="00A23AF9">
            <w:pPr>
              <w:pStyle w:val="TabelleLinks8PT"/>
            </w:pPr>
            <w:r>
              <w:t xml:space="preserve">Ich kann </w:t>
            </w:r>
            <w:r w:rsidRPr="00032A56">
              <w:t>anhand von geeigneten Modellen den strukturellen Aufbau von Stoffen beschreiben und erkl</w:t>
            </w:r>
            <w:r w:rsidRPr="00032A56">
              <w:t>ä</w:t>
            </w:r>
            <w:r w:rsidRPr="00032A56">
              <w:t>ren.</w:t>
            </w:r>
          </w:p>
        </w:tc>
        <w:tc>
          <w:tcPr>
            <w:tcW w:w="2438" w:type="dxa"/>
            <w:shd w:val="clear" w:color="auto" w:fill="auto"/>
          </w:tcPr>
          <w:p w:rsidR="00161505" w:rsidRPr="00032A56" w:rsidRDefault="00161505" w:rsidP="00A23AF9">
            <w:pPr>
              <w:pStyle w:val="TabelleLinks8PT"/>
            </w:pPr>
            <w:r>
              <w:t>Ich kann Versuche sachgerecht planen, durchführen, protokolli</w:t>
            </w:r>
            <w:r>
              <w:t>e</w:t>
            </w:r>
            <w:r>
              <w:t>ren und auswerten.</w:t>
            </w:r>
          </w:p>
          <w:p w:rsidR="00161505" w:rsidRDefault="00161505" w:rsidP="00A23AF9">
            <w:pPr>
              <w:pStyle w:val="TabelleLinks8PT"/>
            </w:pPr>
          </w:p>
          <w:p w:rsidR="00161505" w:rsidRDefault="00161505" w:rsidP="00A23AF9">
            <w:pPr>
              <w:pStyle w:val="TabelleLinks8PT"/>
            </w:pPr>
          </w:p>
          <w:p w:rsidR="00161505" w:rsidRPr="00032A56" w:rsidRDefault="00161505" w:rsidP="00A23AF9">
            <w:pPr>
              <w:pStyle w:val="TabelleLinks8PT"/>
            </w:pPr>
            <w:r>
              <w:t xml:space="preserve">Ich kann die Reaktionsfähigkeit von </w:t>
            </w:r>
            <w:r w:rsidRPr="00032A56">
              <w:t>Stoffen mit geeigneten Modellen erklären.</w:t>
            </w:r>
          </w:p>
        </w:tc>
        <w:tc>
          <w:tcPr>
            <w:tcW w:w="2438" w:type="dxa"/>
            <w:shd w:val="clear" w:color="auto" w:fill="auto"/>
          </w:tcPr>
          <w:p w:rsidR="00161505" w:rsidRPr="00032A56" w:rsidRDefault="00161505" w:rsidP="00A23AF9">
            <w:pPr>
              <w:pStyle w:val="TabelleLinks8PT"/>
            </w:pPr>
            <w:r>
              <w:t>Ich kann aus Versuchsdaten G</w:t>
            </w:r>
            <w:r>
              <w:t>e</w:t>
            </w:r>
            <w:r>
              <w:t>setzmäßigkeiten ableiten.</w:t>
            </w:r>
          </w:p>
          <w:p w:rsidR="00161505" w:rsidRDefault="00161505" w:rsidP="00A23AF9">
            <w:pPr>
              <w:pStyle w:val="TabelleLinks8PT"/>
            </w:pPr>
          </w:p>
          <w:p w:rsidR="00161505" w:rsidRDefault="00161505" w:rsidP="00A23AF9">
            <w:pPr>
              <w:pStyle w:val="TabelleLinks8PT"/>
            </w:pPr>
          </w:p>
          <w:p w:rsidR="00161505" w:rsidRDefault="00161505" w:rsidP="00A23AF9">
            <w:pPr>
              <w:pStyle w:val="TabelleLinks8PT"/>
            </w:pPr>
          </w:p>
          <w:p w:rsidR="00161505" w:rsidRPr="00032A56" w:rsidRDefault="00161505" w:rsidP="00A23AF9">
            <w:pPr>
              <w:pStyle w:val="TabelleLinks8PT"/>
            </w:pPr>
            <w:r>
              <w:t>Ich kann mit Hilfe von Modellen Gesetzmäßigkeiten erklären.</w:t>
            </w:r>
          </w:p>
        </w:tc>
      </w:tr>
      <w:tr w:rsidR="00161505" w:rsidRPr="00DE4890" w:rsidTr="00A40CEB">
        <w:trPr>
          <w:trHeight w:val="567"/>
        </w:trPr>
        <w:tc>
          <w:tcPr>
            <w:tcW w:w="1944" w:type="dxa"/>
            <w:shd w:val="clear" w:color="auto" w:fill="D9D9D9"/>
          </w:tcPr>
          <w:p w:rsidR="00161505" w:rsidRPr="00DE4890" w:rsidRDefault="000E3815" w:rsidP="00161505">
            <w:pPr>
              <w:pStyle w:val="Kopf8ptlinksnr"/>
            </w:pPr>
            <w:r>
              <w:rPr>
                <w:b/>
              </w:rPr>
              <w:t>Kompetenzbereich</w:t>
            </w:r>
            <w:r w:rsidR="00161505" w:rsidRPr="00DE4890">
              <w:br/>
            </w:r>
            <w:r w:rsidR="00161505" w:rsidRPr="00161505">
              <w:t>in der Fachspra</w:t>
            </w:r>
            <w:r w:rsidR="00161505">
              <w:t>che kom</w:t>
            </w:r>
            <w:r w:rsidR="00161505" w:rsidRPr="00161505">
              <w:t>munizieren</w:t>
            </w:r>
          </w:p>
        </w:tc>
        <w:tc>
          <w:tcPr>
            <w:tcW w:w="2438" w:type="dxa"/>
            <w:shd w:val="clear" w:color="auto" w:fill="auto"/>
          </w:tcPr>
          <w:p w:rsidR="00161505" w:rsidRPr="00032A56" w:rsidRDefault="00161505" w:rsidP="00A23AF9">
            <w:pPr>
              <w:pStyle w:val="TabelleLinks8PT"/>
            </w:pPr>
            <w:r w:rsidRPr="00685373">
              <w:t xml:space="preserve">Ich kann </w:t>
            </w:r>
            <w:r w:rsidRPr="00032A56">
              <w:t>die Eigenschaften von Stoffen mit chemischen Fachbegri</w:t>
            </w:r>
            <w:r w:rsidRPr="00032A56">
              <w:t>f</w:t>
            </w:r>
            <w:r w:rsidRPr="00032A56">
              <w:t>fen beschreiben und erläutern.</w:t>
            </w:r>
          </w:p>
        </w:tc>
        <w:tc>
          <w:tcPr>
            <w:tcW w:w="2438" w:type="dxa"/>
            <w:shd w:val="clear" w:color="auto" w:fill="auto"/>
          </w:tcPr>
          <w:p w:rsidR="00161505" w:rsidRPr="00032A56" w:rsidRDefault="00161505" w:rsidP="00A23AF9">
            <w:pPr>
              <w:pStyle w:val="TabelleLinks8PT"/>
            </w:pPr>
            <w:r>
              <w:t xml:space="preserve">Ich kann </w:t>
            </w:r>
            <w:r w:rsidRPr="00032A56">
              <w:t>die Herstellung von au</w:t>
            </w:r>
            <w:r w:rsidRPr="00032A56">
              <w:t>s</w:t>
            </w:r>
            <w:r w:rsidRPr="00032A56">
              <w:t>gewählten Stoffen anhand von Wort- und Reaktionsgleichungen beschreiben und erläutern.</w:t>
            </w:r>
          </w:p>
        </w:tc>
        <w:tc>
          <w:tcPr>
            <w:tcW w:w="2438" w:type="dxa"/>
            <w:shd w:val="clear" w:color="auto" w:fill="auto"/>
          </w:tcPr>
          <w:p w:rsidR="00161505" w:rsidRPr="00032A56" w:rsidRDefault="00161505" w:rsidP="00A23AF9">
            <w:pPr>
              <w:pStyle w:val="TabelleLinks8PT"/>
            </w:pPr>
            <w:r>
              <w:t xml:space="preserve">Ich kann </w:t>
            </w:r>
            <w:r w:rsidRPr="00032A56">
              <w:t>den strukturellen Aufbau von Stoffen mit Fachbegriffen beschreiben und erläutern.</w:t>
            </w:r>
          </w:p>
          <w:p w:rsidR="00161505" w:rsidRPr="00032A56" w:rsidRDefault="00161505" w:rsidP="00A23AF9">
            <w:pPr>
              <w:pStyle w:val="TabelleLinks8PT"/>
            </w:pPr>
            <w:r>
              <w:t>Ich kann Formeln von Stoffen erstellen.</w:t>
            </w:r>
          </w:p>
        </w:tc>
        <w:tc>
          <w:tcPr>
            <w:tcW w:w="2438" w:type="dxa"/>
            <w:shd w:val="clear" w:color="auto" w:fill="auto"/>
          </w:tcPr>
          <w:p w:rsidR="00161505" w:rsidRPr="00032A56" w:rsidRDefault="00161505" w:rsidP="00A23AF9">
            <w:pPr>
              <w:pStyle w:val="TabelleLinks8PT"/>
            </w:pPr>
            <w:r>
              <w:t xml:space="preserve">Ich kann </w:t>
            </w:r>
            <w:r w:rsidRPr="00032A56">
              <w:t>die Reaktionsfähigkeit von Stoffen mit Fachbegriffen erläutern und begründen.</w:t>
            </w:r>
          </w:p>
          <w:p w:rsidR="00161505" w:rsidRPr="00032A56" w:rsidRDefault="00161505" w:rsidP="00A23AF9">
            <w:pPr>
              <w:pStyle w:val="TabelleLinks8PT"/>
            </w:pPr>
            <w:r>
              <w:t>Ich kann für chemische Vo</w:t>
            </w:r>
            <w:r w:rsidRPr="00032A56">
              <w:t>rgänge Wort- und Reaktionsgleichungen formulieren.</w:t>
            </w:r>
          </w:p>
        </w:tc>
        <w:tc>
          <w:tcPr>
            <w:tcW w:w="2438" w:type="dxa"/>
            <w:shd w:val="clear" w:color="auto" w:fill="auto"/>
          </w:tcPr>
          <w:p w:rsidR="00161505" w:rsidRPr="00032A56" w:rsidRDefault="00161505" w:rsidP="00A23AF9">
            <w:pPr>
              <w:pStyle w:val="TabelleLinks8PT"/>
            </w:pPr>
            <w:r>
              <w:t>Ich kann chemische Vorgänge unter Verwendung der chemischen Fachsprache vergleichen.</w:t>
            </w:r>
          </w:p>
          <w:p w:rsidR="00161505" w:rsidRPr="00032A56" w:rsidRDefault="00161505" w:rsidP="00A23AF9">
            <w:pPr>
              <w:pStyle w:val="TabelleLinks8PT"/>
            </w:pPr>
            <w:r>
              <w:t>Ich kann die chemische Fachspr</w:t>
            </w:r>
            <w:r>
              <w:t>a</w:t>
            </w:r>
            <w:r>
              <w:t>che sachgerecht anwenden.</w:t>
            </w:r>
          </w:p>
        </w:tc>
      </w:tr>
      <w:tr w:rsidR="00161505" w:rsidRPr="00DE4890" w:rsidTr="00A40CEB">
        <w:trPr>
          <w:trHeight w:val="567"/>
        </w:trPr>
        <w:tc>
          <w:tcPr>
            <w:tcW w:w="1944" w:type="dxa"/>
            <w:shd w:val="clear" w:color="auto" w:fill="D9D9D9"/>
          </w:tcPr>
          <w:p w:rsidR="00161505" w:rsidRPr="00DE4890" w:rsidRDefault="000E3815" w:rsidP="00161505">
            <w:pPr>
              <w:pStyle w:val="Kopf8ptlinksnr"/>
            </w:pPr>
            <w:r>
              <w:rPr>
                <w:b/>
              </w:rPr>
              <w:t>Kompetenzbereich</w:t>
            </w:r>
            <w:r w:rsidR="00161505" w:rsidRPr="00DE4890">
              <w:br/>
            </w:r>
            <w:r w:rsidR="00161505" w:rsidRPr="00161505">
              <w:t>fachliche Sachverhalte bewerten</w:t>
            </w:r>
          </w:p>
        </w:tc>
        <w:tc>
          <w:tcPr>
            <w:tcW w:w="2438" w:type="dxa"/>
            <w:shd w:val="clear" w:color="auto" w:fill="auto"/>
          </w:tcPr>
          <w:p w:rsidR="00161505" w:rsidRPr="00032A56" w:rsidRDefault="00161505" w:rsidP="00A23AF9">
            <w:pPr>
              <w:pStyle w:val="TabelleLinks8PT"/>
            </w:pPr>
            <w:r>
              <w:t>Ich kann anhand der Eigenschaften von Stoffen Verwendungsmöglic</w:t>
            </w:r>
            <w:r>
              <w:t>h</w:t>
            </w:r>
            <w:r>
              <w:t>keiten ableiten.</w:t>
            </w:r>
          </w:p>
          <w:p w:rsidR="00161505" w:rsidRPr="00032A56" w:rsidRDefault="00161505" w:rsidP="00A23AF9">
            <w:pPr>
              <w:pStyle w:val="TabelleLinks8PT"/>
            </w:pPr>
            <w:r w:rsidRPr="00685373">
              <w:t>Ich kann</w:t>
            </w:r>
            <w:r w:rsidRPr="00032A56">
              <w:t xml:space="preserve"> anhand der Eigenschaften Umweltgefahren durch Chemik</w:t>
            </w:r>
            <w:r w:rsidRPr="00032A56">
              <w:t>a</w:t>
            </w:r>
            <w:r w:rsidRPr="00032A56">
              <w:t>lien von Haushalten, Verkehr und Industrie erkennen und Maßna</w:t>
            </w:r>
            <w:r w:rsidRPr="00032A56">
              <w:t>h</w:t>
            </w:r>
            <w:r w:rsidRPr="00032A56">
              <w:t>men zur Reinhaltung der Umwelt erläutern.</w:t>
            </w:r>
          </w:p>
        </w:tc>
        <w:tc>
          <w:tcPr>
            <w:tcW w:w="2438" w:type="dxa"/>
            <w:shd w:val="clear" w:color="auto" w:fill="auto"/>
          </w:tcPr>
          <w:p w:rsidR="00161505" w:rsidRPr="00032A56" w:rsidRDefault="00161505" w:rsidP="00A23AF9">
            <w:pPr>
              <w:pStyle w:val="TabelleLinks8PT"/>
            </w:pPr>
            <w:r>
              <w:t>Ich kann</w:t>
            </w:r>
            <w:r w:rsidR="000E3815">
              <w:t>,</w:t>
            </w:r>
            <w:r>
              <w:t xml:space="preserve"> ausgehend von der Z</w:t>
            </w:r>
            <w:r>
              <w:t>u</w:t>
            </w:r>
            <w:r>
              <w:t xml:space="preserve">sammensetzung </w:t>
            </w:r>
            <w:r w:rsidRPr="00032A56">
              <w:t>bzw. dem Aufbau von Stoffen</w:t>
            </w:r>
            <w:r w:rsidR="000E3815">
              <w:t>,</w:t>
            </w:r>
            <w:r w:rsidRPr="00032A56">
              <w:t xml:space="preserve"> auf deren Herste</w:t>
            </w:r>
            <w:r w:rsidRPr="00032A56">
              <w:t>l</w:t>
            </w:r>
            <w:r w:rsidRPr="00032A56">
              <w:t>lungsmöglichkeiten schließen.</w:t>
            </w:r>
          </w:p>
        </w:tc>
        <w:tc>
          <w:tcPr>
            <w:tcW w:w="2438" w:type="dxa"/>
            <w:shd w:val="clear" w:color="auto" w:fill="auto"/>
          </w:tcPr>
          <w:p w:rsidR="00161505" w:rsidRPr="00032A56" w:rsidRDefault="00161505" w:rsidP="00A23AF9">
            <w:pPr>
              <w:pStyle w:val="TabelleLinks8PT"/>
            </w:pPr>
            <w:r>
              <w:t xml:space="preserve">Ich kann </w:t>
            </w:r>
            <w:r w:rsidRPr="00032A56">
              <w:t>anhand der Eigenschaften von Stoffen den strukturellen Aufbau ableiten.</w:t>
            </w:r>
          </w:p>
          <w:p w:rsidR="00161505" w:rsidRPr="00685373" w:rsidRDefault="00161505" w:rsidP="00A23AF9">
            <w:pPr>
              <w:pStyle w:val="TabelleLinks8PT"/>
            </w:pPr>
          </w:p>
        </w:tc>
        <w:tc>
          <w:tcPr>
            <w:tcW w:w="2438" w:type="dxa"/>
            <w:shd w:val="clear" w:color="auto" w:fill="auto"/>
          </w:tcPr>
          <w:p w:rsidR="00161505" w:rsidRPr="00032A56" w:rsidRDefault="00161505" w:rsidP="00A23AF9">
            <w:pPr>
              <w:pStyle w:val="TabelleLinks8PT"/>
            </w:pPr>
            <w:r>
              <w:t xml:space="preserve">Ich kann </w:t>
            </w:r>
            <w:r w:rsidRPr="00032A56">
              <w:t>chemische Vorgänge in Umwelt und Alltag erkennen und begründen.</w:t>
            </w:r>
          </w:p>
        </w:tc>
        <w:tc>
          <w:tcPr>
            <w:tcW w:w="2438" w:type="dxa"/>
            <w:shd w:val="clear" w:color="auto" w:fill="auto"/>
          </w:tcPr>
          <w:p w:rsidR="00161505" w:rsidRPr="00032A56" w:rsidRDefault="00161505" w:rsidP="00A23AF9">
            <w:pPr>
              <w:pStyle w:val="TabelleLinks8PT"/>
            </w:pPr>
            <w:r>
              <w:t>Ich kann zur Untersuchung von Stoffen geeignete Versuche b</w:t>
            </w:r>
            <w:r>
              <w:t>e</w:t>
            </w:r>
            <w:r>
              <w:t>gründet auswählen.</w:t>
            </w:r>
          </w:p>
          <w:p w:rsidR="00161505" w:rsidRPr="00032A56" w:rsidRDefault="00161505" w:rsidP="00A23AF9">
            <w:pPr>
              <w:pStyle w:val="TabelleLinks8PT"/>
            </w:pPr>
            <w:r>
              <w:t>Ich kann beim Umgang mit Chem</w:t>
            </w:r>
            <w:r>
              <w:t>i</w:t>
            </w:r>
            <w:r>
              <w:t>kalien im Alltag au</w:t>
            </w:r>
            <w:r w:rsidRPr="00032A56">
              <w:t>fgrund ihrer Umweltgefahren Verhaltensregeln für mein eigenes Handeln ableiten und begründen.</w:t>
            </w:r>
          </w:p>
        </w:tc>
      </w:tr>
    </w:tbl>
    <w:p w:rsidR="00DF60B9" w:rsidRDefault="00DF60B9" w:rsidP="00005EAC">
      <w:pPr>
        <w:pStyle w:val="Textkrper-Erstzeileneinzug"/>
        <w:ind w:firstLine="0"/>
      </w:pPr>
    </w:p>
    <w:p w:rsidR="002979DC" w:rsidRPr="00005EAC" w:rsidRDefault="002979DC" w:rsidP="00005EAC">
      <w:pPr>
        <w:pStyle w:val="Textkrper-Erstzeileneinzug"/>
        <w:ind w:firstLine="0"/>
        <w:sectPr w:rsidR="002979DC" w:rsidRPr="00005EAC" w:rsidSect="00E60E5A">
          <w:headerReference w:type="default" r:id="rId59"/>
          <w:footerReference w:type="default" r:id="rId60"/>
          <w:pgSz w:w="16838" w:h="11906" w:orient="landscape" w:code="9"/>
          <w:pgMar w:top="1134" w:right="1587" w:bottom="1134" w:left="1361" w:header="709" w:footer="709" w:gutter="0"/>
          <w:cols w:space="708"/>
          <w:docGrid w:linePitch="360"/>
        </w:sectP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357"/>
        <w:gridCol w:w="1886"/>
        <w:gridCol w:w="3044"/>
        <w:gridCol w:w="1179"/>
        <w:gridCol w:w="1179"/>
      </w:tblGrid>
      <w:tr w:rsidR="00EE39DB" w:rsidRPr="006D573E" w:rsidTr="00185446">
        <w:trPr>
          <w:trHeight w:val="547"/>
        </w:trPr>
        <w:tc>
          <w:tcPr>
            <w:tcW w:w="2357" w:type="dxa"/>
            <w:shd w:val="clear" w:color="auto" w:fill="D9D9D9"/>
            <w:hideMark/>
          </w:tcPr>
          <w:p w:rsidR="00EE39DB" w:rsidRPr="00B6762A" w:rsidRDefault="00EE39DB" w:rsidP="00185446">
            <w:pPr>
              <w:pStyle w:val="Tabelle6pt"/>
            </w:pPr>
            <w:r w:rsidRPr="00B6762A">
              <w:lastRenderedPageBreak/>
              <w:t>Fach</w:t>
            </w:r>
          </w:p>
          <w:p w:rsidR="00EE39DB" w:rsidRPr="00B6762A" w:rsidRDefault="009068AF" w:rsidP="00185446">
            <w:pPr>
              <w:pStyle w:val="TabelleKopflinks"/>
            </w:pPr>
            <w:r>
              <w:t>Chemie</w:t>
            </w:r>
          </w:p>
        </w:tc>
        <w:tc>
          <w:tcPr>
            <w:tcW w:w="4930" w:type="dxa"/>
            <w:gridSpan w:val="2"/>
            <w:shd w:val="clear" w:color="auto" w:fill="D9D9D9"/>
            <w:hideMark/>
          </w:tcPr>
          <w:p w:rsidR="00EE39DB" w:rsidRPr="00B6762A" w:rsidRDefault="00EE39DB" w:rsidP="00185446">
            <w:pPr>
              <w:pStyle w:val="Tabelle6pt"/>
            </w:pPr>
            <w:r w:rsidRPr="00B6762A">
              <w:t>Kompetenzbereich/Leitidee</w:t>
            </w:r>
          </w:p>
          <w:p w:rsidR="00EE39DB" w:rsidRPr="00B6762A" w:rsidRDefault="009068AF" w:rsidP="00185446">
            <w:pPr>
              <w:pStyle w:val="TabelleKopflinks"/>
            </w:pPr>
            <w:r>
              <w:t>02 Erkenntnisse gewinnen</w:t>
            </w:r>
          </w:p>
        </w:tc>
        <w:tc>
          <w:tcPr>
            <w:tcW w:w="1179" w:type="dxa"/>
            <w:shd w:val="clear" w:color="auto" w:fill="D9D9D9"/>
            <w:hideMark/>
          </w:tcPr>
          <w:p w:rsidR="00EE39DB" w:rsidRPr="00B6762A" w:rsidRDefault="00EE39DB" w:rsidP="00185446">
            <w:pPr>
              <w:pStyle w:val="Tabelle6pt"/>
            </w:pPr>
            <w:r w:rsidRPr="00B6762A">
              <w:t>Lernfortschritt</w:t>
            </w:r>
          </w:p>
          <w:p w:rsidR="00EE39DB" w:rsidRPr="00B6762A" w:rsidRDefault="009068AF" w:rsidP="00185446">
            <w:pPr>
              <w:pStyle w:val="TabelleKopflinks"/>
            </w:pPr>
            <w:r>
              <w:t>LFS 3</w:t>
            </w:r>
          </w:p>
        </w:tc>
        <w:tc>
          <w:tcPr>
            <w:tcW w:w="1179" w:type="dxa"/>
            <w:shd w:val="clear" w:color="auto" w:fill="D9D9D9"/>
            <w:hideMark/>
          </w:tcPr>
          <w:p w:rsidR="00EE39DB" w:rsidRPr="00B6762A" w:rsidRDefault="00EE39DB" w:rsidP="00185446">
            <w:pPr>
              <w:pStyle w:val="Tabelle6pt"/>
            </w:pPr>
            <w:r w:rsidRPr="00B6762A">
              <w:t>Lernwegeliste</w:t>
            </w:r>
          </w:p>
          <w:p w:rsidR="00EE39DB" w:rsidRPr="00B6762A" w:rsidRDefault="009068AF" w:rsidP="00185446">
            <w:pPr>
              <w:pStyle w:val="TabelleKopflinks"/>
            </w:pPr>
            <w:r>
              <w:t>Ch</w:t>
            </w:r>
            <w:r w:rsidR="007F6657">
              <w:t>02.03</w:t>
            </w:r>
          </w:p>
        </w:tc>
      </w:tr>
      <w:tr w:rsidR="00EE39DB" w:rsidRPr="006D573E" w:rsidTr="00185446">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Kompetenz</w:t>
            </w:r>
          </w:p>
          <w:p w:rsidR="009068AF" w:rsidRDefault="009068AF" w:rsidP="009068AF">
            <w:pPr>
              <w:pStyle w:val="Kopf8ptafz"/>
            </w:pPr>
            <w:r w:rsidRPr="009068AF">
              <w:t>Ich kann aus den Ergebnissen einfacher Versuche auf den strukturellen Aufbau von Stoffen schließen.</w:t>
            </w:r>
          </w:p>
          <w:p w:rsidR="00EE39DB" w:rsidRPr="00B6762A" w:rsidRDefault="009068AF" w:rsidP="009068AF">
            <w:pPr>
              <w:pStyle w:val="Kopf8ptafz"/>
            </w:pPr>
            <w:r w:rsidRPr="009068AF">
              <w:t>Ich kann anhand von geeigneten Modellen den strukture</w:t>
            </w:r>
            <w:r w:rsidRPr="009068AF">
              <w:t>l</w:t>
            </w:r>
            <w:r w:rsidRPr="009068AF">
              <w:t>len Aufbau von Stoffen beschreiben und erklären.</w:t>
            </w:r>
          </w:p>
          <w:p w:rsidR="00EE39DB" w:rsidRPr="00B6762A" w:rsidRDefault="00EE39DB" w:rsidP="00185446">
            <w:pPr>
              <w:rPr>
                <w:rFonts w:ascii="Univers 55" w:eastAsia="Times New Roman" w:hAnsi="Univers 55"/>
                <w:sz w:val="18"/>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Was Sie schon können sollten</w:t>
            </w:r>
          </w:p>
          <w:p w:rsidR="00EE39DB" w:rsidRDefault="009068AF" w:rsidP="00185446">
            <w:pPr>
              <w:pStyle w:val="Kopf8ptafz"/>
            </w:pPr>
            <w:r>
              <w:t>Verständnis von kleinsten Teilchen</w:t>
            </w:r>
          </w:p>
          <w:p w:rsidR="000B1698" w:rsidRPr="00B6762A" w:rsidRDefault="00111D99" w:rsidP="00185446">
            <w:pPr>
              <w:pStyle w:val="Kopf8ptafz"/>
            </w:pPr>
            <w:r>
              <w:t>Kugelmodell</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EE39DB" w:rsidRPr="00B6762A" w:rsidRDefault="00EE39DB" w:rsidP="00185446">
            <w:pPr>
              <w:pStyle w:val="Tabelle6pt"/>
            </w:pPr>
            <w:r w:rsidRPr="00B6762A">
              <w:t>Wofür Sie das benötigen</w:t>
            </w:r>
          </w:p>
          <w:p w:rsidR="00EE39DB" w:rsidRDefault="009068AF" w:rsidP="00185446">
            <w:pPr>
              <w:pStyle w:val="Kopf8ptafz"/>
            </w:pPr>
            <w:r>
              <w:t>Grenzen von Modellen erkennen</w:t>
            </w:r>
          </w:p>
          <w:p w:rsidR="009068AF" w:rsidRDefault="009068AF" w:rsidP="00185446">
            <w:pPr>
              <w:pStyle w:val="Kopf8ptafz"/>
            </w:pPr>
            <w:r>
              <w:t>Beobachtung von Experimenten mit Modellen erklären</w:t>
            </w:r>
          </w:p>
          <w:p w:rsidR="009068AF" w:rsidRPr="00B6762A" w:rsidRDefault="00111D99" w:rsidP="00185446">
            <w:pPr>
              <w:pStyle w:val="Kopf8ptafz"/>
            </w:pPr>
            <w:r>
              <w:t>a</w:t>
            </w:r>
            <w:r w:rsidR="009068AF">
              <w:t>us Beobachtungen Gesetzmäßigkeiten ableiten</w:t>
            </w:r>
          </w:p>
        </w:tc>
      </w:tr>
      <w:tr w:rsidR="00EE39DB" w:rsidRPr="006D573E" w:rsidTr="00185446">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EE39DB" w:rsidRPr="00B6762A" w:rsidRDefault="00EE39DB" w:rsidP="00185446"/>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EE39DB" w:rsidRPr="00B6762A" w:rsidRDefault="00EE39DB" w:rsidP="00185446">
            <w:pPr>
              <w:pStyle w:val="Tabelle6pt"/>
            </w:pPr>
            <w:r w:rsidRPr="00B6762A">
              <w:t>Wie Sie Ihr Können prüfen können</w:t>
            </w:r>
          </w:p>
          <w:p w:rsidR="00EE39DB" w:rsidRPr="00B6762A" w:rsidRDefault="000B1698" w:rsidP="00185446">
            <w:pPr>
              <w:pStyle w:val="Kopf8ptafz"/>
            </w:pPr>
            <w:r>
              <w:t>Übungsaufgaben zum Thema</w:t>
            </w:r>
          </w:p>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r w:rsidRPr="00DE4890">
              <w:t>LernSCHRITTE, LernTHEMEN und LernPROJEKTE</w:t>
            </w:r>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BF7272" w:rsidRPr="00DE4890" w:rsidTr="00BF7272">
        <w:tc>
          <w:tcPr>
            <w:tcW w:w="426" w:type="dxa"/>
            <w:vMerge w:val="restart"/>
            <w:shd w:val="clear" w:color="auto" w:fill="auto"/>
            <w:textDirection w:val="btLr"/>
          </w:tcPr>
          <w:p w:rsidR="00BF7272" w:rsidRPr="00DE4890" w:rsidRDefault="00BF7272" w:rsidP="00173367">
            <w:pPr>
              <w:pStyle w:val="TabelleKopflinks"/>
            </w:pPr>
            <w:r>
              <w:t>Kompetenz</w:t>
            </w:r>
          </w:p>
        </w:tc>
        <w:tc>
          <w:tcPr>
            <w:tcW w:w="3402" w:type="dxa"/>
            <w:shd w:val="clear" w:color="auto" w:fill="auto"/>
          </w:tcPr>
          <w:p w:rsidR="00BF7272" w:rsidRPr="00DE4890" w:rsidRDefault="000B1698" w:rsidP="00241372">
            <w:pPr>
              <w:pStyle w:val="Textkrperlinks"/>
            </w:pPr>
            <w:r>
              <w:t>Ich kann den Streuversuch nach R</w:t>
            </w:r>
            <w:r>
              <w:t>u</w:t>
            </w:r>
            <w:r>
              <w:t>therford beschreiben.</w:t>
            </w:r>
          </w:p>
        </w:tc>
        <w:tc>
          <w:tcPr>
            <w:tcW w:w="414" w:type="dxa"/>
            <w:shd w:val="clear" w:color="auto" w:fill="auto"/>
          </w:tcPr>
          <w:p w:rsidR="00BF7272" w:rsidRPr="00DE4890" w:rsidRDefault="00BF7272" w:rsidP="00241372">
            <w:pPr>
              <w:pStyle w:val="Textkrpermitte"/>
            </w:pPr>
            <w:r>
              <w:t>01</w:t>
            </w:r>
          </w:p>
        </w:tc>
        <w:tc>
          <w:tcPr>
            <w:tcW w:w="3271" w:type="dxa"/>
            <w:shd w:val="clear" w:color="auto" w:fill="auto"/>
          </w:tcPr>
          <w:p w:rsidR="00BF7272" w:rsidRDefault="001F1DCD" w:rsidP="001B4C23">
            <w:pPr>
              <w:pStyle w:val="Textkrper"/>
            </w:pPr>
            <w:r>
              <w:t>AA: Ch02.03.02</w:t>
            </w:r>
          </w:p>
          <w:p w:rsidR="001F1DCD" w:rsidRDefault="001F1DCD" w:rsidP="001B4C23">
            <w:pPr>
              <w:pStyle w:val="Textkrper"/>
            </w:pPr>
            <w:r>
              <w:t>AB: Ch02.03.02.01</w:t>
            </w:r>
          </w:p>
          <w:p w:rsidR="001F1DCD" w:rsidRPr="00DE4890" w:rsidRDefault="001F1DCD" w:rsidP="001B4C23">
            <w:pPr>
              <w:pStyle w:val="Textkrper"/>
            </w:pPr>
            <w:r>
              <w:t>AA: Ch02.03.01</w:t>
            </w:r>
          </w:p>
        </w:tc>
        <w:tc>
          <w:tcPr>
            <w:tcW w:w="425" w:type="dxa"/>
            <w:shd w:val="clear" w:color="auto" w:fill="auto"/>
          </w:tcPr>
          <w:p w:rsidR="00BF7272" w:rsidRDefault="001F1DCD" w:rsidP="001B4C23">
            <w:pPr>
              <w:pStyle w:val="Textkrpermitte"/>
            </w:pPr>
            <w:r>
              <w:t>B</w:t>
            </w:r>
          </w:p>
          <w:p w:rsidR="001F1DCD" w:rsidRDefault="001F1DCD" w:rsidP="001B4C23">
            <w:pPr>
              <w:pStyle w:val="Textkrpermitte"/>
            </w:pPr>
            <w:r>
              <w:t>B</w:t>
            </w:r>
          </w:p>
          <w:p w:rsidR="001F1DCD" w:rsidRPr="00DE4890" w:rsidRDefault="001F1DCD" w:rsidP="001B4C23">
            <w:pPr>
              <w:pStyle w:val="Textkrpermitte"/>
            </w:pPr>
            <w:r>
              <w:t>C</w:t>
            </w:r>
          </w:p>
        </w:tc>
        <w:tc>
          <w:tcPr>
            <w:tcW w:w="1707" w:type="dxa"/>
            <w:shd w:val="clear" w:color="auto" w:fill="auto"/>
          </w:tcPr>
          <w:p w:rsidR="00BF7272" w:rsidRPr="00DE4890" w:rsidRDefault="00BF7272" w:rsidP="001B4C23">
            <w:pPr>
              <w:pStyle w:val="Textkrper"/>
            </w:pPr>
          </w:p>
        </w:tc>
      </w:tr>
      <w:tr w:rsidR="001F1DCD" w:rsidRPr="00DE4890" w:rsidTr="00BF7272">
        <w:tc>
          <w:tcPr>
            <w:tcW w:w="426" w:type="dxa"/>
            <w:vMerge/>
            <w:shd w:val="clear" w:color="auto" w:fill="auto"/>
            <w:textDirection w:val="btLr"/>
          </w:tcPr>
          <w:p w:rsidR="001F1DCD" w:rsidRDefault="001F1DCD" w:rsidP="00173367">
            <w:pPr>
              <w:pStyle w:val="TabelleKopflinks"/>
            </w:pPr>
          </w:p>
        </w:tc>
        <w:tc>
          <w:tcPr>
            <w:tcW w:w="3402" w:type="dxa"/>
            <w:shd w:val="clear" w:color="auto" w:fill="auto"/>
          </w:tcPr>
          <w:p w:rsidR="001F1DCD" w:rsidRDefault="001F1DCD" w:rsidP="00241372">
            <w:pPr>
              <w:pStyle w:val="Textkrperlinks"/>
            </w:pPr>
            <w:r>
              <w:t>Ich kann aus den Versuchsbeobachtu</w:t>
            </w:r>
            <w:r>
              <w:t>n</w:t>
            </w:r>
            <w:r>
              <w:t>gen des Streuversuchs auf den Bau der Atome schließen.</w:t>
            </w:r>
          </w:p>
        </w:tc>
        <w:tc>
          <w:tcPr>
            <w:tcW w:w="414" w:type="dxa"/>
            <w:shd w:val="clear" w:color="auto" w:fill="auto"/>
          </w:tcPr>
          <w:p w:rsidR="001F1DCD" w:rsidRDefault="001F1DCD" w:rsidP="00241372">
            <w:pPr>
              <w:pStyle w:val="Textkrpermitte"/>
            </w:pPr>
            <w:r>
              <w:t>02</w:t>
            </w:r>
          </w:p>
        </w:tc>
        <w:tc>
          <w:tcPr>
            <w:tcW w:w="3271" w:type="dxa"/>
            <w:shd w:val="clear" w:color="auto" w:fill="auto"/>
          </w:tcPr>
          <w:p w:rsidR="001F1DCD" w:rsidRDefault="001F1DCD" w:rsidP="00510D31">
            <w:pPr>
              <w:pStyle w:val="Textkrper"/>
            </w:pPr>
            <w:r>
              <w:t>AA: Ch02.03.02</w:t>
            </w:r>
          </w:p>
          <w:p w:rsidR="001F1DCD" w:rsidRDefault="001F1DCD" w:rsidP="00510D31">
            <w:pPr>
              <w:pStyle w:val="Textkrper"/>
            </w:pPr>
            <w:r>
              <w:t>AB: Ch02.03.02.01</w:t>
            </w:r>
          </w:p>
          <w:p w:rsidR="001F1DCD" w:rsidRPr="00DE4890" w:rsidRDefault="001F1DCD" w:rsidP="00510D31">
            <w:pPr>
              <w:pStyle w:val="Textkrper"/>
            </w:pPr>
            <w:r>
              <w:t>AA: Ch02.03.01</w:t>
            </w:r>
          </w:p>
        </w:tc>
        <w:tc>
          <w:tcPr>
            <w:tcW w:w="425" w:type="dxa"/>
            <w:shd w:val="clear" w:color="auto" w:fill="auto"/>
          </w:tcPr>
          <w:p w:rsidR="001F1DCD" w:rsidRDefault="001F1DCD" w:rsidP="00510D31">
            <w:pPr>
              <w:pStyle w:val="Textkrpermitte"/>
            </w:pPr>
            <w:r>
              <w:t>B</w:t>
            </w:r>
          </w:p>
          <w:p w:rsidR="001F1DCD" w:rsidRDefault="001F1DCD" w:rsidP="00510D31">
            <w:pPr>
              <w:pStyle w:val="Textkrpermitte"/>
            </w:pPr>
            <w:r>
              <w:t>B</w:t>
            </w:r>
          </w:p>
          <w:p w:rsidR="001F1DCD" w:rsidRPr="00DE4890" w:rsidRDefault="001F1DCD" w:rsidP="00510D31">
            <w:pPr>
              <w:pStyle w:val="Textkrpermitte"/>
            </w:pPr>
            <w:r>
              <w:t>C</w:t>
            </w:r>
          </w:p>
        </w:tc>
        <w:tc>
          <w:tcPr>
            <w:tcW w:w="1707" w:type="dxa"/>
            <w:shd w:val="clear" w:color="auto" w:fill="auto"/>
          </w:tcPr>
          <w:p w:rsidR="001F1DCD" w:rsidRPr="00DE4890" w:rsidRDefault="001F1DCD" w:rsidP="001B4C23">
            <w:pPr>
              <w:pStyle w:val="Textkrper"/>
            </w:pPr>
          </w:p>
        </w:tc>
      </w:tr>
      <w:tr w:rsidR="000B1698" w:rsidRPr="00DE4890" w:rsidTr="00BF7272">
        <w:tc>
          <w:tcPr>
            <w:tcW w:w="426" w:type="dxa"/>
            <w:vMerge/>
            <w:shd w:val="clear" w:color="auto" w:fill="auto"/>
          </w:tcPr>
          <w:p w:rsidR="000B1698" w:rsidRPr="00DE4890" w:rsidRDefault="000B1698" w:rsidP="001B4C23">
            <w:pPr>
              <w:pStyle w:val="Textkrper"/>
            </w:pPr>
          </w:p>
        </w:tc>
        <w:tc>
          <w:tcPr>
            <w:tcW w:w="3402" w:type="dxa"/>
            <w:shd w:val="clear" w:color="auto" w:fill="auto"/>
          </w:tcPr>
          <w:p w:rsidR="000B1698" w:rsidRDefault="000B1698" w:rsidP="00241372">
            <w:pPr>
              <w:pStyle w:val="Textkrperlinks"/>
            </w:pPr>
            <w:r w:rsidRPr="00DE4890">
              <w:t>Ich kann</w:t>
            </w:r>
            <w:r>
              <w:t xml:space="preserve"> das Kern-Hülle-Modell b</w:t>
            </w:r>
            <w:r>
              <w:t>e</w:t>
            </w:r>
            <w:r>
              <w:t>schreiben</w:t>
            </w:r>
            <w:r w:rsidRPr="00DE4890">
              <w:t>.</w:t>
            </w:r>
          </w:p>
        </w:tc>
        <w:tc>
          <w:tcPr>
            <w:tcW w:w="414" w:type="dxa"/>
            <w:shd w:val="clear" w:color="auto" w:fill="auto"/>
          </w:tcPr>
          <w:p w:rsidR="000B1698" w:rsidRPr="00DE4890" w:rsidRDefault="00111D99" w:rsidP="00241372">
            <w:pPr>
              <w:pStyle w:val="Textkrpermitte"/>
            </w:pPr>
            <w:r>
              <w:t>03</w:t>
            </w:r>
          </w:p>
        </w:tc>
        <w:tc>
          <w:tcPr>
            <w:tcW w:w="3271" w:type="dxa"/>
            <w:shd w:val="clear" w:color="auto" w:fill="auto"/>
          </w:tcPr>
          <w:p w:rsidR="000B1698" w:rsidRDefault="00852DAA" w:rsidP="001B4C23">
            <w:pPr>
              <w:pStyle w:val="Textkrper"/>
            </w:pPr>
            <w:r>
              <w:t>AA: Ch02.03.03</w:t>
            </w:r>
          </w:p>
          <w:p w:rsidR="00852DAA" w:rsidRDefault="00852DAA" w:rsidP="001B4C23">
            <w:pPr>
              <w:pStyle w:val="Textkrper"/>
            </w:pPr>
            <w:r>
              <w:t>AB: Ch02.03.03.01</w:t>
            </w:r>
          </w:p>
          <w:p w:rsidR="001F1DCD" w:rsidRDefault="001F1DCD" w:rsidP="001B4C23">
            <w:pPr>
              <w:pStyle w:val="Textkrper"/>
            </w:pPr>
            <w:r>
              <w:t>AA: Ch02.03.02</w:t>
            </w:r>
          </w:p>
          <w:p w:rsidR="00071F37" w:rsidRPr="00DE4890" w:rsidRDefault="00D71B9E" w:rsidP="001B4C23">
            <w:pPr>
              <w:pStyle w:val="Textkrper"/>
            </w:pPr>
            <w:r>
              <w:t>AA: Ch02.03.01</w:t>
            </w:r>
          </w:p>
        </w:tc>
        <w:tc>
          <w:tcPr>
            <w:tcW w:w="425" w:type="dxa"/>
            <w:shd w:val="clear" w:color="auto" w:fill="auto"/>
          </w:tcPr>
          <w:p w:rsidR="000B1698" w:rsidRDefault="00852DAA" w:rsidP="001B4C23">
            <w:pPr>
              <w:pStyle w:val="Textkrpermitte"/>
            </w:pPr>
            <w:r>
              <w:t>A</w:t>
            </w:r>
          </w:p>
          <w:p w:rsidR="00852DAA" w:rsidRDefault="00852DAA" w:rsidP="001B4C23">
            <w:pPr>
              <w:pStyle w:val="Textkrpermitte"/>
            </w:pPr>
            <w:r>
              <w:t>A</w:t>
            </w:r>
          </w:p>
          <w:p w:rsidR="001F1DCD" w:rsidRDefault="001F1DCD" w:rsidP="0050301B">
            <w:pPr>
              <w:pStyle w:val="Textkrpermitte"/>
            </w:pPr>
            <w:r>
              <w:t>B</w:t>
            </w:r>
          </w:p>
          <w:p w:rsidR="00071F37" w:rsidRPr="00DE4890" w:rsidRDefault="00D71B9E" w:rsidP="00D71B9E">
            <w:pPr>
              <w:pStyle w:val="Textkrpermitte"/>
            </w:pPr>
            <w:r>
              <w:t>C</w:t>
            </w:r>
          </w:p>
        </w:tc>
        <w:tc>
          <w:tcPr>
            <w:tcW w:w="1707" w:type="dxa"/>
            <w:shd w:val="clear" w:color="auto" w:fill="auto"/>
          </w:tcPr>
          <w:p w:rsidR="000B1698" w:rsidRPr="00DE4890" w:rsidRDefault="000B1698" w:rsidP="001B4C23">
            <w:pPr>
              <w:pStyle w:val="Textkrper"/>
            </w:pPr>
          </w:p>
        </w:tc>
      </w:tr>
      <w:tr w:rsidR="000B1698" w:rsidRPr="00DE4890" w:rsidTr="00BF7272">
        <w:tc>
          <w:tcPr>
            <w:tcW w:w="426" w:type="dxa"/>
            <w:vMerge/>
            <w:shd w:val="clear" w:color="auto" w:fill="auto"/>
          </w:tcPr>
          <w:p w:rsidR="000B1698" w:rsidRPr="00DE4890" w:rsidRDefault="000B1698" w:rsidP="001B4C23">
            <w:pPr>
              <w:pStyle w:val="Textkrper"/>
            </w:pPr>
          </w:p>
        </w:tc>
        <w:tc>
          <w:tcPr>
            <w:tcW w:w="3402" w:type="dxa"/>
            <w:shd w:val="clear" w:color="auto" w:fill="auto"/>
          </w:tcPr>
          <w:p w:rsidR="000B1698" w:rsidRDefault="000B1698" w:rsidP="00241372">
            <w:pPr>
              <w:pStyle w:val="Textkrperlinks"/>
            </w:pPr>
            <w:r>
              <w:t>Ich kann Atome im Kern-Hülle-Modell darstellen.</w:t>
            </w:r>
          </w:p>
        </w:tc>
        <w:tc>
          <w:tcPr>
            <w:tcW w:w="414" w:type="dxa"/>
            <w:shd w:val="clear" w:color="auto" w:fill="auto"/>
          </w:tcPr>
          <w:p w:rsidR="000B1698" w:rsidRPr="00DE4890" w:rsidRDefault="00111D99" w:rsidP="00241372">
            <w:pPr>
              <w:pStyle w:val="Textkrpermitte"/>
            </w:pPr>
            <w:r>
              <w:t>04</w:t>
            </w:r>
          </w:p>
        </w:tc>
        <w:tc>
          <w:tcPr>
            <w:tcW w:w="3271" w:type="dxa"/>
            <w:shd w:val="clear" w:color="auto" w:fill="auto"/>
          </w:tcPr>
          <w:p w:rsidR="00852DAA" w:rsidRDefault="00852DAA" w:rsidP="00852DAA">
            <w:pPr>
              <w:pStyle w:val="Textkrper"/>
            </w:pPr>
            <w:r>
              <w:t>AA: Ch02.03.03</w:t>
            </w:r>
          </w:p>
          <w:p w:rsidR="000B1698" w:rsidRDefault="00852DAA" w:rsidP="00852DAA">
            <w:pPr>
              <w:pStyle w:val="Textkrper"/>
            </w:pPr>
            <w:r>
              <w:t>AB: Ch02.03.03.01</w:t>
            </w:r>
          </w:p>
          <w:p w:rsidR="001F1DCD" w:rsidRDefault="001F1DCD" w:rsidP="00852DAA">
            <w:pPr>
              <w:pStyle w:val="Textkrper"/>
            </w:pPr>
            <w:r>
              <w:t>AA: Ch02.03.02</w:t>
            </w:r>
          </w:p>
          <w:p w:rsidR="00071F37" w:rsidRPr="00DE4890" w:rsidRDefault="00D71B9E" w:rsidP="00852DAA">
            <w:pPr>
              <w:pStyle w:val="Textkrper"/>
            </w:pPr>
            <w:r>
              <w:t>AA: Ch02.03.01</w:t>
            </w:r>
          </w:p>
        </w:tc>
        <w:tc>
          <w:tcPr>
            <w:tcW w:w="425" w:type="dxa"/>
            <w:shd w:val="clear" w:color="auto" w:fill="auto"/>
          </w:tcPr>
          <w:p w:rsidR="000B1698" w:rsidRDefault="00852DAA" w:rsidP="001B4C23">
            <w:pPr>
              <w:pStyle w:val="Textkrpermitte"/>
            </w:pPr>
            <w:r>
              <w:t>A</w:t>
            </w:r>
          </w:p>
          <w:p w:rsidR="00852DAA" w:rsidRDefault="00852DAA" w:rsidP="001B4C23">
            <w:pPr>
              <w:pStyle w:val="Textkrpermitte"/>
            </w:pPr>
            <w:r>
              <w:t>A</w:t>
            </w:r>
          </w:p>
          <w:p w:rsidR="001F1DCD" w:rsidRDefault="001F1DCD" w:rsidP="001B4C23">
            <w:pPr>
              <w:pStyle w:val="Textkrpermitte"/>
            </w:pPr>
            <w:r>
              <w:t>B</w:t>
            </w:r>
          </w:p>
          <w:p w:rsidR="00071F37" w:rsidRPr="00DE4890" w:rsidRDefault="00D71B9E" w:rsidP="00D71B9E">
            <w:pPr>
              <w:pStyle w:val="Textkrpermitte"/>
            </w:pPr>
            <w:r>
              <w:t>C</w:t>
            </w:r>
          </w:p>
        </w:tc>
        <w:tc>
          <w:tcPr>
            <w:tcW w:w="1707" w:type="dxa"/>
            <w:shd w:val="clear" w:color="auto" w:fill="auto"/>
          </w:tcPr>
          <w:p w:rsidR="000B1698" w:rsidRPr="00DE4890" w:rsidRDefault="000B1698" w:rsidP="001B4C23">
            <w:pPr>
              <w:pStyle w:val="Textkrper"/>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DE4890" w:rsidRDefault="000B1698" w:rsidP="00241372">
            <w:pPr>
              <w:pStyle w:val="Textkrperlinks"/>
            </w:pPr>
            <w:r>
              <w:t>Ich kann das Schalenmodell beschre</w:t>
            </w:r>
            <w:r>
              <w:t>i</w:t>
            </w:r>
            <w:r>
              <w:t>ben.</w:t>
            </w:r>
          </w:p>
        </w:tc>
        <w:tc>
          <w:tcPr>
            <w:tcW w:w="414" w:type="dxa"/>
            <w:shd w:val="clear" w:color="auto" w:fill="auto"/>
          </w:tcPr>
          <w:p w:rsidR="00BF7272" w:rsidRPr="00DE4890" w:rsidRDefault="00111D99" w:rsidP="00241372">
            <w:pPr>
              <w:pStyle w:val="Textkrpermitte"/>
            </w:pPr>
            <w:r>
              <w:t>05</w:t>
            </w:r>
          </w:p>
        </w:tc>
        <w:tc>
          <w:tcPr>
            <w:tcW w:w="3271" w:type="dxa"/>
            <w:shd w:val="clear" w:color="auto" w:fill="auto"/>
          </w:tcPr>
          <w:p w:rsidR="00852DAA" w:rsidRDefault="00852DAA" w:rsidP="00852DAA">
            <w:pPr>
              <w:pStyle w:val="Textkrper"/>
            </w:pPr>
            <w:r>
              <w:t>AA: Ch02.03.03</w:t>
            </w:r>
          </w:p>
          <w:p w:rsidR="00BF7272" w:rsidRDefault="00510D31" w:rsidP="00852DAA">
            <w:pPr>
              <w:pStyle w:val="Textkrper"/>
            </w:pPr>
            <w:r>
              <w:t>AB: Ch02.03.03.02</w:t>
            </w:r>
          </w:p>
          <w:p w:rsidR="001F1DCD" w:rsidRDefault="001F1DCD" w:rsidP="00852DAA">
            <w:pPr>
              <w:pStyle w:val="Textkrper"/>
            </w:pPr>
            <w:r>
              <w:t>AA: Ch02.03.02</w:t>
            </w:r>
          </w:p>
          <w:p w:rsidR="001F1DCD" w:rsidRDefault="001F1DCD" w:rsidP="00852DAA">
            <w:pPr>
              <w:pStyle w:val="Textkrper"/>
            </w:pPr>
            <w:r>
              <w:t>AA: Ch02.03.01</w:t>
            </w:r>
          </w:p>
          <w:p w:rsidR="00071F37" w:rsidRPr="00DE4890" w:rsidRDefault="00071F37" w:rsidP="00852DAA">
            <w:pPr>
              <w:pStyle w:val="Textkrper"/>
            </w:pPr>
            <w:r>
              <w:t>AB: Ch02.03.04</w:t>
            </w:r>
          </w:p>
        </w:tc>
        <w:tc>
          <w:tcPr>
            <w:tcW w:w="425" w:type="dxa"/>
            <w:shd w:val="clear" w:color="auto" w:fill="auto"/>
          </w:tcPr>
          <w:p w:rsidR="00BF7272" w:rsidRDefault="00852DAA" w:rsidP="001B4C23">
            <w:pPr>
              <w:pStyle w:val="Textkrpermitte"/>
            </w:pPr>
            <w:r>
              <w:t>A</w:t>
            </w:r>
          </w:p>
          <w:p w:rsidR="00852DAA" w:rsidRDefault="00852DAA" w:rsidP="001B4C23">
            <w:pPr>
              <w:pStyle w:val="Textkrpermitte"/>
            </w:pPr>
            <w:r>
              <w:t>A</w:t>
            </w:r>
          </w:p>
          <w:p w:rsidR="001F1DCD" w:rsidRDefault="001F1DCD" w:rsidP="001B4C23">
            <w:pPr>
              <w:pStyle w:val="Textkrpermitte"/>
            </w:pPr>
            <w:r>
              <w:t>B</w:t>
            </w:r>
          </w:p>
          <w:p w:rsidR="001F1DCD" w:rsidRDefault="001F1DCD" w:rsidP="001B4C23">
            <w:pPr>
              <w:pStyle w:val="Textkrpermitte"/>
            </w:pPr>
            <w:r>
              <w:t>C</w:t>
            </w:r>
          </w:p>
          <w:p w:rsidR="00071F37" w:rsidRPr="00DE4890" w:rsidRDefault="00071F37" w:rsidP="001B4C23">
            <w:pPr>
              <w:pStyle w:val="Textkrpermitte"/>
            </w:pPr>
            <w:r>
              <w:t>A-C</w:t>
            </w:r>
          </w:p>
        </w:tc>
        <w:tc>
          <w:tcPr>
            <w:tcW w:w="1707" w:type="dxa"/>
            <w:shd w:val="clear" w:color="auto" w:fill="auto"/>
          </w:tcPr>
          <w:p w:rsidR="00BF7272" w:rsidRPr="00DE4890" w:rsidRDefault="00BF7272" w:rsidP="001B4C23">
            <w:pPr>
              <w:pStyle w:val="Textkrper"/>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DE4890" w:rsidRDefault="000B1698" w:rsidP="00241372">
            <w:pPr>
              <w:pStyle w:val="Textkrperlinks"/>
            </w:pPr>
            <w:r>
              <w:t>Ich kann Atome im Schalenmodell da</w:t>
            </w:r>
            <w:r>
              <w:t>r</w:t>
            </w:r>
            <w:r>
              <w:t>stellen.</w:t>
            </w:r>
          </w:p>
        </w:tc>
        <w:tc>
          <w:tcPr>
            <w:tcW w:w="414" w:type="dxa"/>
            <w:shd w:val="clear" w:color="auto" w:fill="auto"/>
          </w:tcPr>
          <w:p w:rsidR="00BF7272" w:rsidRPr="00DE4890" w:rsidRDefault="00111D99" w:rsidP="00241372">
            <w:pPr>
              <w:pStyle w:val="Textkrpermitte"/>
            </w:pPr>
            <w:r>
              <w:t>06</w:t>
            </w:r>
          </w:p>
        </w:tc>
        <w:tc>
          <w:tcPr>
            <w:tcW w:w="3271" w:type="dxa"/>
            <w:shd w:val="clear" w:color="auto" w:fill="auto"/>
          </w:tcPr>
          <w:p w:rsidR="00852DAA" w:rsidRDefault="00852DAA" w:rsidP="00852DAA">
            <w:pPr>
              <w:pStyle w:val="Textkrper"/>
            </w:pPr>
            <w:r>
              <w:t>AA: Ch02.03.03</w:t>
            </w:r>
          </w:p>
          <w:p w:rsidR="00BF7272" w:rsidRDefault="00510D31" w:rsidP="00852DAA">
            <w:pPr>
              <w:pStyle w:val="Textkrper"/>
            </w:pPr>
            <w:r>
              <w:t>AB: Ch02.03.03.02</w:t>
            </w:r>
          </w:p>
          <w:p w:rsidR="001F1DCD" w:rsidRDefault="001F1DCD" w:rsidP="00852DAA">
            <w:pPr>
              <w:pStyle w:val="Textkrper"/>
            </w:pPr>
            <w:r>
              <w:t>AA: Ch02.03.02</w:t>
            </w:r>
          </w:p>
          <w:p w:rsidR="001F1DCD" w:rsidRDefault="001F1DCD" w:rsidP="00852DAA">
            <w:pPr>
              <w:pStyle w:val="Textkrper"/>
            </w:pPr>
            <w:r>
              <w:t>AA: Ch02.03.01</w:t>
            </w:r>
          </w:p>
          <w:p w:rsidR="00071F37" w:rsidRDefault="00071F37" w:rsidP="00852DAA">
            <w:pPr>
              <w:pStyle w:val="Textkrper"/>
            </w:pPr>
            <w:r>
              <w:t>AB: Ch02.03.04</w:t>
            </w:r>
          </w:p>
          <w:p w:rsidR="00D71B9E" w:rsidRPr="00DE4890" w:rsidRDefault="00D71B9E" w:rsidP="00852DAA">
            <w:pPr>
              <w:pStyle w:val="Textkrper"/>
            </w:pPr>
            <w:r>
              <w:t>AB: Ch02.03.04.01</w:t>
            </w:r>
          </w:p>
        </w:tc>
        <w:tc>
          <w:tcPr>
            <w:tcW w:w="425" w:type="dxa"/>
            <w:shd w:val="clear" w:color="auto" w:fill="auto"/>
          </w:tcPr>
          <w:p w:rsidR="00BF7272" w:rsidRDefault="00852DAA" w:rsidP="001B4C23">
            <w:pPr>
              <w:pStyle w:val="Textkrpermitte"/>
            </w:pPr>
            <w:r>
              <w:t>A</w:t>
            </w:r>
          </w:p>
          <w:p w:rsidR="00852DAA" w:rsidRDefault="00852DAA" w:rsidP="001B4C23">
            <w:pPr>
              <w:pStyle w:val="Textkrpermitte"/>
            </w:pPr>
            <w:r>
              <w:t>A</w:t>
            </w:r>
          </w:p>
          <w:p w:rsidR="001F1DCD" w:rsidRDefault="001F1DCD" w:rsidP="001B4C23">
            <w:pPr>
              <w:pStyle w:val="Textkrpermitte"/>
            </w:pPr>
            <w:r>
              <w:t>B</w:t>
            </w:r>
          </w:p>
          <w:p w:rsidR="001F1DCD" w:rsidRDefault="001F1DCD" w:rsidP="001B4C23">
            <w:pPr>
              <w:pStyle w:val="Textkrpermitte"/>
            </w:pPr>
            <w:r>
              <w:t>C</w:t>
            </w:r>
          </w:p>
          <w:p w:rsidR="00071F37" w:rsidRDefault="00071F37" w:rsidP="001B4C23">
            <w:pPr>
              <w:pStyle w:val="Textkrpermitte"/>
            </w:pPr>
            <w:r>
              <w:t>A-C</w:t>
            </w:r>
          </w:p>
          <w:p w:rsidR="00D71B9E" w:rsidRPr="00DE4890" w:rsidRDefault="00D71B9E" w:rsidP="001B4C23">
            <w:pPr>
              <w:pStyle w:val="Textkrpermitte"/>
            </w:pPr>
            <w:r>
              <w:t>A-C</w:t>
            </w:r>
          </w:p>
        </w:tc>
        <w:tc>
          <w:tcPr>
            <w:tcW w:w="1707" w:type="dxa"/>
            <w:shd w:val="clear" w:color="auto" w:fill="auto"/>
          </w:tcPr>
          <w:p w:rsidR="00BF7272" w:rsidRPr="00DE4890" w:rsidRDefault="00BF7272" w:rsidP="001B4C23">
            <w:pPr>
              <w:pStyle w:val="Textkrper"/>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DE4890" w:rsidRDefault="000B1698" w:rsidP="00241372">
            <w:pPr>
              <w:pStyle w:val="Textkrperlinks"/>
            </w:pPr>
            <w:r>
              <w:t>Ich kann das Kugelwolkenmodell b</w:t>
            </w:r>
            <w:r>
              <w:t>e</w:t>
            </w:r>
            <w:r>
              <w:t>schreiben.</w:t>
            </w:r>
          </w:p>
        </w:tc>
        <w:tc>
          <w:tcPr>
            <w:tcW w:w="414" w:type="dxa"/>
            <w:shd w:val="clear" w:color="auto" w:fill="auto"/>
          </w:tcPr>
          <w:p w:rsidR="00BF7272" w:rsidRPr="00DE4890" w:rsidRDefault="00111D99" w:rsidP="00241372">
            <w:pPr>
              <w:pStyle w:val="Textkrpermitte"/>
            </w:pPr>
            <w:r>
              <w:t>07</w:t>
            </w:r>
          </w:p>
        </w:tc>
        <w:tc>
          <w:tcPr>
            <w:tcW w:w="3271" w:type="dxa"/>
            <w:shd w:val="clear" w:color="auto" w:fill="auto"/>
          </w:tcPr>
          <w:p w:rsidR="00BF7272" w:rsidRPr="00DE4890" w:rsidRDefault="001F1DCD" w:rsidP="001B4C23">
            <w:pPr>
              <w:pStyle w:val="Textkrper"/>
            </w:pPr>
            <w:r>
              <w:t>AA: Ch02.03.01</w:t>
            </w:r>
          </w:p>
        </w:tc>
        <w:tc>
          <w:tcPr>
            <w:tcW w:w="425" w:type="dxa"/>
            <w:shd w:val="clear" w:color="auto" w:fill="auto"/>
          </w:tcPr>
          <w:p w:rsidR="001F1DCD" w:rsidRPr="00DE4890" w:rsidRDefault="001F1DCD" w:rsidP="001F1DCD">
            <w:pPr>
              <w:pStyle w:val="Textkrpermitte"/>
            </w:pPr>
            <w:r>
              <w:t>C</w:t>
            </w:r>
          </w:p>
        </w:tc>
        <w:tc>
          <w:tcPr>
            <w:tcW w:w="1707" w:type="dxa"/>
            <w:shd w:val="clear" w:color="auto" w:fill="auto"/>
          </w:tcPr>
          <w:p w:rsidR="00BF7272" w:rsidRPr="00DE4890" w:rsidRDefault="00BF7272" w:rsidP="001B4C23">
            <w:pPr>
              <w:pStyle w:val="Textkrper"/>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DE4890" w:rsidRDefault="000B1698" w:rsidP="00241372">
            <w:pPr>
              <w:pStyle w:val="Textkrperlinks"/>
            </w:pPr>
            <w:r>
              <w:t>Ich kann Atome im Kugelwolkenmodell darstellen.</w:t>
            </w:r>
          </w:p>
        </w:tc>
        <w:tc>
          <w:tcPr>
            <w:tcW w:w="414" w:type="dxa"/>
            <w:shd w:val="clear" w:color="auto" w:fill="auto"/>
          </w:tcPr>
          <w:p w:rsidR="00BF7272" w:rsidRPr="00DE4890" w:rsidRDefault="00111D99" w:rsidP="00241372">
            <w:pPr>
              <w:pStyle w:val="Textkrpermitte"/>
            </w:pPr>
            <w:r>
              <w:t>08</w:t>
            </w:r>
          </w:p>
        </w:tc>
        <w:tc>
          <w:tcPr>
            <w:tcW w:w="3271" w:type="dxa"/>
            <w:shd w:val="clear" w:color="auto" w:fill="auto"/>
          </w:tcPr>
          <w:p w:rsidR="00BF7272" w:rsidRPr="00DE4890" w:rsidRDefault="001F1DCD" w:rsidP="001B4C23">
            <w:pPr>
              <w:pStyle w:val="Textkrper"/>
            </w:pPr>
            <w:r>
              <w:t>AA: Ch02.03.01</w:t>
            </w:r>
          </w:p>
        </w:tc>
        <w:tc>
          <w:tcPr>
            <w:tcW w:w="425" w:type="dxa"/>
            <w:shd w:val="clear" w:color="auto" w:fill="auto"/>
          </w:tcPr>
          <w:p w:rsidR="00BF7272" w:rsidRPr="00DE4890" w:rsidRDefault="001F1DCD" w:rsidP="001B4C23">
            <w:pPr>
              <w:pStyle w:val="Textkrpermitte"/>
            </w:pPr>
            <w:r>
              <w:t>C</w:t>
            </w:r>
          </w:p>
        </w:tc>
        <w:tc>
          <w:tcPr>
            <w:tcW w:w="1707" w:type="dxa"/>
            <w:shd w:val="clear" w:color="auto" w:fill="auto"/>
          </w:tcPr>
          <w:p w:rsidR="00BF7272" w:rsidRPr="00DE4890" w:rsidRDefault="00BF7272" w:rsidP="001B4C23">
            <w:pPr>
              <w:pStyle w:val="Textkrper"/>
            </w:pPr>
          </w:p>
        </w:tc>
      </w:tr>
      <w:tr w:rsidR="00BF7272" w:rsidRPr="00DE4890" w:rsidTr="00BF7272">
        <w:tc>
          <w:tcPr>
            <w:tcW w:w="426" w:type="dxa"/>
            <w:vMerge/>
            <w:shd w:val="clear" w:color="auto" w:fill="auto"/>
          </w:tcPr>
          <w:p w:rsidR="00BF7272" w:rsidRPr="00DE4890" w:rsidRDefault="00BF7272" w:rsidP="001B4C23">
            <w:pPr>
              <w:pStyle w:val="Textkrper"/>
            </w:pPr>
          </w:p>
        </w:tc>
        <w:tc>
          <w:tcPr>
            <w:tcW w:w="3402" w:type="dxa"/>
            <w:shd w:val="clear" w:color="auto" w:fill="auto"/>
          </w:tcPr>
          <w:p w:rsidR="00BF7272" w:rsidRPr="00DE4890" w:rsidRDefault="000B1698" w:rsidP="00241372">
            <w:pPr>
              <w:pStyle w:val="Textkrperlinks"/>
            </w:pPr>
            <w:r>
              <w:t>Ich kann die verschiedenen Atomm</w:t>
            </w:r>
            <w:r>
              <w:t>o</w:t>
            </w:r>
            <w:r>
              <w:t>delle miteinander vergleichen.</w:t>
            </w:r>
          </w:p>
        </w:tc>
        <w:tc>
          <w:tcPr>
            <w:tcW w:w="414" w:type="dxa"/>
            <w:shd w:val="clear" w:color="auto" w:fill="auto"/>
          </w:tcPr>
          <w:p w:rsidR="00BF7272" w:rsidRPr="00DE4890" w:rsidRDefault="00111D99" w:rsidP="00241372">
            <w:pPr>
              <w:pStyle w:val="Textkrpermitte"/>
            </w:pPr>
            <w:r>
              <w:t>09</w:t>
            </w:r>
          </w:p>
        </w:tc>
        <w:tc>
          <w:tcPr>
            <w:tcW w:w="3271" w:type="dxa"/>
            <w:shd w:val="clear" w:color="auto" w:fill="auto"/>
          </w:tcPr>
          <w:p w:rsidR="00852DAA" w:rsidRDefault="00852DAA" w:rsidP="00852DAA">
            <w:pPr>
              <w:pStyle w:val="Textkrper"/>
            </w:pPr>
            <w:r>
              <w:t>AA: Ch02.03.03</w:t>
            </w:r>
          </w:p>
          <w:p w:rsidR="00BF7272" w:rsidRDefault="00510D31" w:rsidP="00852DAA">
            <w:pPr>
              <w:pStyle w:val="Textkrper"/>
            </w:pPr>
            <w:r>
              <w:t>AB: Ch02.03.03.03</w:t>
            </w:r>
          </w:p>
          <w:p w:rsidR="001F1DCD" w:rsidRDefault="001F1DCD" w:rsidP="00852DAA">
            <w:pPr>
              <w:pStyle w:val="Textkrper"/>
            </w:pPr>
            <w:r>
              <w:t>AA: Ch02.03.02</w:t>
            </w:r>
          </w:p>
          <w:p w:rsidR="001F1DCD" w:rsidRPr="00DE4890" w:rsidRDefault="001F1DCD" w:rsidP="00852DAA">
            <w:pPr>
              <w:pStyle w:val="Textkrper"/>
            </w:pPr>
            <w:r>
              <w:t>AA: Ch02.03.01</w:t>
            </w:r>
          </w:p>
        </w:tc>
        <w:tc>
          <w:tcPr>
            <w:tcW w:w="425" w:type="dxa"/>
            <w:shd w:val="clear" w:color="auto" w:fill="auto"/>
          </w:tcPr>
          <w:p w:rsidR="00BF7272" w:rsidRDefault="00852DAA" w:rsidP="001B4C23">
            <w:pPr>
              <w:pStyle w:val="Textkrpermitte"/>
            </w:pPr>
            <w:r>
              <w:t>A</w:t>
            </w:r>
          </w:p>
          <w:p w:rsidR="00852DAA" w:rsidRDefault="00852DAA" w:rsidP="001B4C23">
            <w:pPr>
              <w:pStyle w:val="Textkrpermitte"/>
            </w:pPr>
            <w:r>
              <w:t>A</w:t>
            </w:r>
          </w:p>
          <w:p w:rsidR="001F1DCD" w:rsidRDefault="001F1DCD" w:rsidP="001B4C23">
            <w:pPr>
              <w:pStyle w:val="Textkrpermitte"/>
            </w:pPr>
            <w:r>
              <w:t>B</w:t>
            </w:r>
          </w:p>
          <w:p w:rsidR="001F1DCD" w:rsidRPr="00DE4890" w:rsidRDefault="001F1DCD" w:rsidP="001B4C23">
            <w:pPr>
              <w:pStyle w:val="Textkrpermitte"/>
            </w:pPr>
            <w:r>
              <w:t>C</w:t>
            </w:r>
          </w:p>
        </w:tc>
        <w:tc>
          <w:tcPr>
            <w:tcW w:w="1707" w:type="dxa"/>
            <w:shd w:val="clear" w:color="auto" w:fill="auto"/>
          </w:tcPr>
          <w:p w:rsidR="00BF7272" w:rsidRPr="00DE4890" w:rsidRDefault="00BF7272" w:rsidP="001B4C23">
            <w:pPr>
              <w:pStyle w:val="Textkrper"/>
            </w:pPr>
          </w:p>
        </w:tc>
      </w:tr>
      <w:tr w:rsidR="00071F37" w:rsidRPr="00DE4890" w:rsidTr="00BF7272">
        <w:tc>
          <w:tcPr>
            <w:tcW w:w="426" w:type="dxa"/>
            <w:vMerge/>
            <w:shd w:val="clear" w:color="auto" w:fill="auto"/>
          </w:tcPr>
          <w:p w:rsidR="00071F37" w:rsidRPr="00DE4890" w:rsidRDefault="00071F37" w:rsidP="001B4C23">
            <w:pPr>
              <w:pStyle w:val="Textkrper"/>
            </w:pPr>
          </w:p>
        </w:tc>
        <w:tc>
          <w:tcPr>
            <w:tcW w:w="3402" w:type="dxa"/>
            <w:shd w:val="clear" w:color="auto" w:fill="auto"/>
          </w:tcPr>
          <w:p w:rsidR="00071F37" w:rsidRDefault="00071F37" w:rsidP="00241372">
            <w:pPr>
              <w:pStyle w:val="Textkrperlinks"/>
            </w:pPr>
            <w:r>
              <w:t>Ich kann die Außenelektronen in der LEWIS-Schreibweise darstellen.</w:t>
            </w:r>
          </w:p>
        </w:tc>
        <w:tc>
          <w:tcPr>
            <w:tcW w:w="414" w:type="dxa"/>
            <w:shd w:val="clear" w:color="auto" w:fill="auto"/>
          </w:tcPr>
          <w:p w:rsidR="00071F37" w:rsidRDefault="00071F37" w:rsidP="00241372">
            <w:pPr>
              <w:pStyle w:val="Textkrpermitte"/>
            </w:pPr>
            <w:r>
              <w:t>10</w:t>
            </w:r>
          </w:p>
        </w:tc>
        <w:tc>
          <w:tcPr>
            <w:tcW w:w="3271" w:type="dxa"/>
            <w:shd w:val="clear" w:color="auto" w:fill="auto"/>
          </w:tcPr>
          <w:p w:rsidR="00071F37" w:rsidRDefault="00071F37" w:rsidP="00852DAA">
            <w:pPr>
              <w:pStyle w:val="Textkrper"/>
            </w:pPr>
            <w:r>
              <w:t>AB: Ch02.03.04</w:t>
            </w:r>
          </w:p>
          <w:p w:rsidR="00D71B9E" w:rsidRDefault="00D71B9E" w:rsidP="00852DAA">
            <w:pPr>
              <w:pStyle w:val="Textkrper"/>
            </w:pPr>
            <w:r>
              <w:t>AB: Ch02.03.04.02</w:t>
            </w:r>
          </w:p>
        </w:tc>
        <w:tc>
          <w:tcPr>
            <w:tcW w:w="425" w:type="dxa"/>
            <w:shd w:val="clear" w:color="auto" w:fill="auto"/>
          </w:tcPr>
          <w:p w:rsidR="00071F37" w:rsidRDefault="00071F37" w:rsidP="001B4C23">
            <w:pPr>
              <w:pStyle w:val="Textkrpermitte"/>
            </w:pPr>
            <w:r>
              <w:t>A-C</w:t>
            </w:r>
          </w:p>
          <w:p w:rsidR="00D71B9E" w:rsidRDefault="00D71B9E" w:rsidP="001B4C23">
            <w:pPr>
              <w:pStyle w:val="Textkrpermitte"/>
            </w:pPr>
            <w:r>
              <w:t>A-C</w:t>
            </w:r>
          </w:p>
        </w:tc>
        <w:tc>
          <w:tcPr>
            <w:tcW w:w="1707" w:type="dxa"/>
            <w:shd w:val="clear" w:color="auto" w:fill="auto"/>
          </w:tcPr>
          <w:p w:rsidR="00071F37" w:rsidRPr="00DE4890" w:rsidRDefault="00071F37" w:rsidP="001B4C23">
            <w:pPr>
              <w:pStyle w:val="Textkrper"/>
            </w:pPr>
          </w:p>
        </w:tc>
      </w:tr>
      <w:tr w:rsidR="00AE63FF" w:rsidRPr="00DE4890" w:rsidTr="00BF7272">
        <w:tc>
          <w:tcPr>
            <w:tcW w:w="426" w:type="dxa"/>
            <w:vMerge/>
            <w:shd w:val="clear" w:color="auto" w:fill="auto"/>
          </w:tcPr>
          <w:p w:rsidR="00AE63FF" w:rsidRPr="00DE4890" w:rsidRDefault="00AE63FF" w:rsidP="001B4C23">
            <w:pPr>
              <w:pStyle w:val="Textkrper"/>
            </w:pPr>
          </w:p>
        </w:tc>
        <w:tc>
          <w:tcPr>
            <w:tcW w:w="3402" w:type="dxa"/>
            <w:shd w:val="clear" w:color="auto" w:fill="auto"/>
          </w:tcPr>
          <w:p w:rsidR="00AE63FF" w:rsidRPr="00AE63FF" w:rsidRDefault="00AE63FF" w:rsidP="00241372">
            <w:pPr>
              <w:pStyle w:val="Textkrperlinks"/>
              <w:rPr>
                <w:i/>
              </w:rPr>
            </w:pPr>
            <w:r>
              <w:rPr>
                <w:i/>
              </w:rPr>
              <w:t>Ich kann ein Plakat erstellen.</w:t>
            </w:r>
          </w:p>
        </w:tc>
        <w:tc>
          <w:tcPr>
            <w:tcW w:w="414" w:type="dxa"/>
            <w:shd w:val="clear" w:color="auto" w:fill="auto"/>
          </w:tcPr>
          <w:p w:rsidR="00AE63FF" w:rsidRPr="00AE63FF" w:rsidRDefault="00AE63FF" w:rsidP="00241372">
            <w:pPr>
              <w:pStyle w:val="Textkrpermitte"/>
              <w:rPr>
                <w:i/>
              </w:rPr>
            </w:pPr>
            <w:r w:rsidRPr="00AE63FF">
              <w:rPr>
                <w:i/>
              </w:rPr>
              <w:t>11</w:t>
            </w:r>
          </w:p>
        </w:tc>
        <w:tc>
          <w:tcPr>
            <w:tcW w:w="3271" w:type="dxa"/>
            <w:shd w:val="clear" w:color="auto" w:fill="auto"/>
          </w:tcPr>
          <w:p w:rsidR="00AE63FF" w:rsidRPr="0061536D" w:rsidRDefault="00AE63FF" w:rsidP="00852DAA">
            <w:pPr>
              <w:pStyle w:val="Textkrper"/>
              <w:rPr>
                <w:i/>
                <w:lang w:val="en-US"/>
              </w:rPr>
            </w:pPr>
            <w:r w:rsidRPr="0061536D">
              <w:rPr>
                <w:i/>
                <w:lang w:val="en-US"/>
              </w:rPr>
              <w:t>AA: Ch02.03.03</w:t>
            </w:r>
          </w:p>
          <w:p w:rsidR="00AE63FF" w:rsidRPr="0061536D" w:rsidRDefault="00AE63FF" w:rsidP="00852DAA">
            <w:pPr>
              <w:pStyle w:val="Textkrper"/>
              <w:rPr>
                <w:i/>
                <w:lang w:val="en-US"/>
              </w:rPr>
            </w:pPr>
            <w:r w:rsidRPr="0061536D">
              <w:rPr>
                <w:i/>
                <w:lang w:val="en-US"/>
              </w:rPr>
              <w:t>AA: Ch02.03.02</w:t>
            </w:r>
          </w:p>
          <w:p w:rsidR="00AE63FF" w:rsidRPr="0061536D" w:rsidRDefault="00AE63FF" w:rsidP="00852DAA">
            <w:pPr>
              <w:pStyle w:val="Textkrper"/>
              <w:rPr>
                <w:i/>
                <w:lang w:val="en-US"/>
              </w:rPr>
            </w:pPr>
            <w:r w:rsidRPr="0061536D">
              <w:rPr>
                <w:i/>
                <w:lang w:val="en-US"/>
              </w:rPr>
              <w:lastRenderedPageBreak/>
              <w:t>AA: Ch02.03.01</w:t>
            </w:r>
          </w:p>
        </w:tc>
        <w:tc>
          <w:tcPr>
            <w:tcW w:w="425" w:type="dxa"/>
            <w:shd w:val="clear" w:color="auto" w:fill="auto"/>
          </w:tcPr>
          <w:p w:rsidR="00AE63FF" w:rsidRDefault="00AE63FF" w:rsidP="001B4C23">
            <w:pPr>
              <w:pStyle w:val="Textkrpermitte"/>
              <w:rPr>
                <w:i/>
              </w:rPr>
            </w:pPr>
            <w:r>
              <w:rPr>
                <w:i/>
              </w:rPr>
              <w:lastRenderedPageBreak/>
              <w:t>A</w:t>
            </w:r>
          </w:p>
          <w:p w:rsidR="00AE63FF" w:rsidRDefault="00AE63FF" w:rsidP="001B4C23">
            <w:pPr>
              <w:pStyle w:val="Textkrpermitte"/>
              <w:rPr>
                <w:i/>
              </w:rPr>
            </w:pPr>
            <w:r>
              <w:rPr>
                <w:i/>
              </w:rPr>
              <w:t>B</w:t>
            </w:r>
          </w:p>
          <w:p w:rsidR="00AE63FF" w:rsidRPr="00AE63FF" w:rsidRDefault="00AE63FF" w:rsidP="001B4C23">
            <w:pPr>
              <w:pStyle w:val="Textkrpermitte"/>
              <w:rPr>
                <w:i/>
              </w:rPr>
            </w:pPr>
            <w:r>
              <w:rPr>
                <w:i/>
              </w:rPr>
              <w:lastRenderedPageBreak/>
              <w:t>C</w:t>
            </w:r>
          </w:p>
        </w:tc>
        <w:tc>
          <w:tcPr>
            <w:tcW w:w="1707" w:type="dxa"/>
            <w:shd w:val="clear" w:color="auto" w:fill="auto"/>
          </w:tcPr>
          <w:p w:rsidR="00AE63FF" w:rsidRPr="00AE63FF" w:rsidRDefault="00AE63FF" w:rsidP="001B4C23">
            <w:pPr>
              <w:pStyle w:val="Textkrper"/>
              <w:rPr>
                <w:i/>
              </w:rPr>
            </w:pPr>
          </w:p>
        </w:tc>
      </w:tr>
      <w:tr w:rsidR="00362B86" w:rsidRPr="00DE4890" w:rsidTr="00BF7272">
        <w:tc>
          <w:tcPr>
            <w:tcW w:w="426" w:type="dxa"/>
            <w:vMerge/>
            <w:shd w:val="clear" w:color="auto" w:fill="auto"/>
          </w:tcPr>
          <w:p w:rsidR="00362B86" w:rsidRPr="00DE4890" w:rsidRDefault="00362B86" w:rsidP="001B4C23">
            <w:pPr>
              <w:pStyle w:val="Textkrper"/>
            </w:pPr>
          </w:p>
        </w:tc>
        <w:tc>
          <w:tcPr>
            <w:tcW w:w="3402" w:type="dxa"/>
            <w:shd w:val="clear" w:color="auto" w:fill="auto"/>
          </w:tcPr>
          <w:p w:rsidR="00362B86" w:rsidRDefault="00362B86" w:rsidP="00241372">
            <w:pPr>
              <w:pStyle w:val="Textkrperlinks"/>
              <w:rPr>
                <w:i/>
              </w:rPr>
            </w:pPr>
            <w:r>
              <w:rPr>
                <w:i/>
              </w:rPr>
              <w:t>Ich kann mein erstelltes Plakat nach den Kriterien des Kompetenzrasters „Plakat“ bewerten.</w:t>
            </w:r>
          </w:p>
        </w:tc>
        <w:tc>
          <w:tcPr>
            <w:tcW w:w="414" w:type="dxa"/>
            <w:shd w:val="clear" w:color="auto" w:fill="auto"/>
          </w:tcPr>
          <w:p w:rsidR="00362B86" w:rsidRPr="00AE63FF" w:rsidRDefault="00362B86" w:rsidP="00241372">
            <w:pPr>
              <w:pStyle w:val="Textkrpermitte"/>
              <w:rPr>
                <w:i/>
              </w:rPr>
            </w:pPr>
            <w:r>
              <w:rPr>
                <w:i/>
              </w:rPr>
              <w:t>12</w:t>
            </w:r>
          </w:p>
        </w:tc>
        <w:tc>
          <w:tcPr>
            <w:tcW w:w="3271" w:type="dxa"/>
            <w:shd w:val="clear" w:color="auto" w:fill="auto"/>
          </w:tcPr>
          <w:p w:rsidR="00362B86" w:rsidRPr="00CF6B02" w:rsidRDefault="00362B86" w:rsidP="00362B86">
            <w:pPr>
              <w:rPr>
                <w:i/>
                <w:lang w:val="en-US"/>
              </w:rPr>
            </w:pPr>
            <w:r w:rsidRPr="00CF6B02">
              <w:rPr>
                <w:i/>
                <w:lang w:val="en-US"/>
              </w:rPr>
              <w:t>AA: Ch02.03.03</w:t>
            </w:r>
          </w:p>
          <w:p w:rsidR="00362B86" w:rsidRPr="00CF6B02" w:rsidRDefault="00362B86" w:rsidP="00362B86">
            <w:pPr>
              <w:rPr>
                <w:i/>
                <w:lang w:val="en-US"/>
              </w:rPr>
            </w:pPr>
            <w:r w:rsidRPr="00CF6B02">
              <w:rPr>
                <w:i/>
                <w:lang w:val="en-US"/>
              </w:rPr>
              <w:t>AA: Ch02.03.02</w:t>
            </w:r>
          </w:p>
          <w:p w:rsidR="00362B86" w:rsidRPr="0061536D" w:rsidRDefault="00362B86" w:rsidP="00362B86">
            <w:pPr>
              <w:pStyle w:val="Textkrper"/>
              <w:rPr>
                <w:i/>
                <w:lang w:val="en-US"/>
              </w:rPr>
            </w:pPr>
            <w:r w:rsidRPr="00CF6B02">
              <w:rPr>
                <w:i/>
                <w:lang w:val="en-US"/>
              </w:rPr>
              <w:t>AA: Ch02.03.01</w:t>
            </w:r>
          </w:p>
        </w:tc>
        <w:tc>
          <w:tcPr>
            <w:tcW w:w="425" w:type="dxa"/>
            <w:shd w:val="clear" w:color="auto" w:fill="auto"/>
          </w:tcPr>
          <w:p w:rsidR="00362B86" w:rsidRDefault="00362B86" w:rsidP="00362B86">
            <w:pPr>
              <w:jc w:val="center"/>
              <w:rPr>
                <w:i/>
              </w:rPr>
            </w:pPr>
            <w:r w:rsidRPr="00963B06">
              <w:rPr>
                <w:i/>
              </w:rPr>
              <w:t>A</w:t>
            </w:r>
          </w:p>
          <w:p w:rsidR="00362B86" w:rsidRDefault="00362B86" w:rsidP="00362B86">
            <w:pPr>
              <w:jc w:val="center"/>
              <w:rPr>
                <w:i/>
              </w:rPr>
            </w:pPr>
            <w:r>
              <w:rPr>
                <w:i/>
              </w:rPr>
              <w:t>B</w:t>
            </w:r>
          </w:p>
          <w:p w:rsidR="00362B86" w:rsidRDefault="00362B86" w:rsidP="00362B86">
            <w:pPr>
              <w:pStyle w:val="Textkrpermitte"/>
              <w:rPr>
                <w:i/>
              </w:rPr>
            </w:pPr>
            <w:r>
              <w:rPr>
                <w:i/>
              </w:rPr>
              <w:t>C</w:t>
            </w:r>
          </w:p>
        </w:tc>
        <w:tc>
          <w:tcPr>
            <w:tcW w:w="1707" w:type="dxa"/>
            <w:shd w:val="clear" w:color="auto" w:fill="auto"/>
          </w:tcPr>
          <w:p w:rsidR="00362B86" w:rsidRPr="00AE63FF" w:rsidRDefault="00362B86" w:rsidP="001B4C23">
            <w:pPr>
              <w:pStyle w:val="Textkrper"/>
              <w:rPr>
                <w:i/>
              </w:rPr>
            </w:pPr>
          </w:p>
        </w:tc>
      </w:tr>
      <w:tr w:rsidR="00963B06" w:rsidRPr="00DE4890" w:rsidTr="00BF7272">
        <w:tc>
          <w:tcPr>
            <w:tcW w:w="426" w:type="dxa"/>
            <w:vMerge/>
            <w:shd w:val="clear" w:color="auto" w:fill="auto"/>
          </w:tcPr>
          <w:p w:rsidR="00963B06" w:rsidRPr="00DE4890" w:rsidRDefault="00963B06" w:rsidP="001B4C23">
            <w:pPr>
              <w:pStyle w:val="Textkrper"/>
            </w:pPr>
          </w:p>
        </w:tc>
        <w:tc>
          <w:tcPr>
            <w:tcW w:w="3402" w:type="dxa"/>
            <w:shd w:val="clear" w:color="auto" w:fill="auto"/>
          </w:tcPr>
          <w:p w:rsidR="00963B06" w:rsidRPr="00963B06" w:rsidRDefault="00A61D9E" w:rsidP="00A23AF9">
            <w:pPr>
              <w:rPr>
                <w:i/>
              </w:rPr>
            </w:pPr>
            <w:r>
              <w:rPr>
                <w:i/>
              </w:rPr>
              <w:t>Ich kann</w:t>
            </w:r>
            <w:r w:rsidR="00AD651A">
              <w:rPr>
                <w:i/>
              </w:rPr>
              <w:t xml:space="preserve"> mit den vorgegebenen Begriff</w:t>
            </w:r>
            <w:r w:rsidR="00AD651A">
              <w:rPr>
                <w:i/>
              </w:rPr>
              <w:t>s</w:t>
            </w:r>
            <w:r w:rsidR="00AD651A">
              <w:rPr>
                <w:i/>
              </w:rPr>
              <w:t>kärtchen</w:t>
            </w:r>
            <w:r>
              <w:rPr>
                <w:i/>
              </w:rPr>
              <w:t xml:space="preserve"> ein Netzwerk legen.</w:t>
            </w:r>
          </w:p>
        </w:tc>
        <w:tc>
          <w:tcPr>
            <w:tcW w:w="414" w:type="dxa"/>
            <w:shd w:val="clear" w:color="auto" w:fill="auto"/>
          </w:tcPr>
          <w:p w:rsidR="00963B06" w:rsidRPr="00963B06" w:rsidRDefault="00ED12BC" w:rsidP="00362B86">
            <w:pPr>
              <w:jc w:val="center"/>
              <w:rPr>
                <w:i/>
              </w:rPr>
            </w:pPr>
            <w:r>
              <w:rPr>
                <w:i/>
              </w:rPr>
              <w:t>1</w:t>
            </w:r>
            <w:r w:rsidR="00362B86">
              <w:rPr>
                <w:i/>
              </w:rPr>
              <w:t>3</w:t>
            </w:r>
          </w:p>
        </w:tc>
        <w:tc>
          <w:tcPr>
            <w:tcW w:w="3271" w:type="dxa"/>
            <w:shd w:val="clear" w:color="auto" w:fill="auto"/>
          </w:tcPr>
          <w:p w:rsidR="00D71B9E" w:rsidRDefault="00A61D9E" w:rsidP="00963B06">
            <w:pPr>
              <w:rPr>
                <w:i/>
              </w:rPr>
            </w:pPr>
            <w:r>
              <w:rPr>
                <w:i/>
              </w:rPr>
              <w:t>AA:</w:t>
            </w:r>
            <w:r w:rsidR="00362B86">
              <w:rPr>
                <w:i/>
              </w:rPr>
              <w:t xml:space="preserve"> Ch02.03.03</w:t>
            </w:r>
          </w:p>
          <w:p w:rsidR="00A61D9E" w:rsidRDefault="00A61D9E" w:rsidP="00963B06">
            <w:pPr>
              <w:rPr>
                <w:i/>
              </w:rPr>
            </w:pPr>
            <w:r>
              <w:rPr>
                <w:i/>
              </w:rPr>
              <w:t>AB:</w:t>
            </w:r>
            <w:r w:rsidR="00362B86">
              <w:rPr>
                <w:i/>
              </w:rPr>
              <w:t xml:space="preserve"> Ch02.03.03.04</w:t>
            </w:r>
          </w:p>
          <w:p w:rsidR="00A61D9E" w:rsidRDefault="00A61D9E" w:rsidP="00963B06">
            <w:pPr>
              <w:rPr>
                <w:i/>
              </w:rPr>
            </w:pPr>
            <w:r>
              <w:rPr>
                <w:i/>
              </w:rPr>
              <w:t>AA:</w:t>
            </w:r>
            <w:r w:rsidR="00F534C4">
              <w:rPr>
                <w:i/>
              </w:rPr>
              <w:t xml:space="preserve"> Ch02.03.02</w:t>
            </w:r>
          </w:p>
          <w:p w:rsidR="0094283C" w:rsidRPr="001F1DCD" w:rsidRDefault="00F534C4" w:rsidP="00963B06">
            <w:pPr>
              <w:rPr>
                <w:i/>
              </w:rPr>
            </w:pPr>
            <w:r>
              <w:rPr>
                <w:i/>
              </w:rPr>
              <w:t>AB: Ch02.03.02.02</w:t>
            </w:r>
          </w:p>
        </w:tc>
        <w:tc>
          <w:tcPr>
            <w:tcW w:w="425" w:type="dxa"/>
            <w:shd w:val="clear" w:color="auto" w:fill="auto"/>
          </w:tcPr>
          <w:p w:rsidR="00D71B9E" w:rsidRDefault="00F534C4" w:rsidP="00963B06">
            <w:pPr>
              <w:jc w:val="center"/>
              <w:rPr>
                <w:i/>
              </w:rPr>
            </w:pPr>
            <w:r>
              <w:rPr>
                <w:i/>
              </w:rPr>
              <w:t>A</w:t>
            </w:r>
          </w:p>
          <w:p w:rsidR="00F534C4" w:rsidRDefault="00F534C4" w:rsidP="00963B06">
            <w:pPr>
              <w:jc w:val="center"/>
              <w:rPr>
                <w:i/>
              </w:rPr>
            </w:pPr>
            <w:r>
              <w:rPr>
                <w:i/>
              </w:rPr>
              <w:t>A</w:t>
            </w:r>
          </w:p>
          <w:p w:rsidR="00F534C4" w:rsidRDefault="00F534C4" w:rsidP="00963B06">
            <w:pPr>
              <w:jc w:val="center"/>
              <w:rPr>
                <w:i/>
              </w:rPr>
            </w:pPr>
            <w:r>
              <w:rPr>
                <w:i/>
              </w:rPr>
              <w:t>B</w:t>
            </w:r>
          </w:p>
          <w:p w:rsidR="00F534C4" w:rsidRPr="00963B06" w:rsidRDefault="00F534C4" w:rsidP="00963B06">
            <w:pPr>
              <w:jc w:val="center"/>
              <w:rPr>
                <w:i/>
              </w:rPr>
            </w:pPr>
            <w:r>
              <w:rPr>
                <w:i/>
              </w:rPr>
              <w:t>B</w:t>
            </w:r>
          </w:p>
        </w:tc>
        <w:tc>
          <w:tcPr>
            <w:tcW w:w="1707" w:type="dxa"/>
            <w:shd w:val="clear" w:color="auto" w:fill="auto"/>
          </w:tcPr>
          <w:p w:rsidR="00963B06" w:rsidRPr="00963B06" w:rsidRDefault="00963B06" w:rsidP="00A23AF9">
            <w:pPr>
              <w:rPr>
                <w:i/>
              </w:rPr>
            </w:pPr>
          </w:p>
        </w:tc>
      </w:tr>
      <w:tr w:rsidR="00FB5B45" w:rsidRPr="00DE4890" w:rsidTr="00BF7272">
        <w:tc>
          <w:tcPr>
            <w:tcW w:w="426" w:type="dxa"/>
            <w:vMerge/>
            <w:shd w:val="clear" w:color="auto" w:fill="auto"/>
          </w:tcPr>
          <w:p w:rsidR="00FB5B45" w:rsidRPr="00DE4890" w:rsidRDefault="00FB5B45" w:rsidP="001B4C23">
            <w:pPr>
              <w:pStyle w:val="Textkrper"/>
            </w:pPr>
          </w:p>
        </w:tc>
        <w:tc>
          <w:tcPr>
            <w:tcW w:w="3402" w:type="dxa"/>
            <w:shd w:val="clear" w:color="auto" w:fill="auto"/>
          </w:tcPr>
          <w:p w:rsidR="00FB5B45" w:rsidRPr="00963B06" w:rsidRDefault="00ED12BC" w:rsidP="00A23AF9">
            <w:pPr>
              <w:rPr>
                <w:i/>
              </w:rPr>
            </w:pPr>
            <w:r>
              <w:rPr>
                <w:i/>
              </w:rPr>
              <w:t xml:space="preserve">Ich kann </w:t>
            </w:r>
            <w:r w:rsidR="00AD651A">
              <w:rPr>
                <w:i/>
              </w:rPr>
              <w:t>mit den vorgegebenen Begriff</w:t>
            </w:r>
            <w:r w:rsidR="00AD651A">
              <w:rPr>
                <w:i/>
              </w:rPr>
              <w:t>s</w:t>
            </w:r>
            <w:r w:rsidR="00AD651A">
              <w:rPr>
                <w:i/>
              </w:rPr>
              <w:t xml:space="preserve">kärtchen </w:t>
            </w:r>
            <w:r>
              <w:rPr>
                <w:i/>
              </w:rPr>
              <w:t>eine Sortieraufgabe durchfü</w:t>
            </w:r>
            <w:r>
              <w:rPr>
                <w:i/>
              </w:rPr>
              <w:t>h</w:t>
            </w:r>
            <w:r>
              <w:rPr>
                <w:i/>
              </w:rPr>
              <w:t>ren und eine Strukturlegearbeit anfert</w:t>
            </w:r>
            <w:r>
              <w:rPr>
                <w:i/>
              </w:rPr>
              <w:t>i</w:t>
            </w:r>
            <w:r>
              <w:rPr>
                <w:i/>
              </w:rPr>
              <w:t>gen.</w:t>
            </w:r>
          </w:p>
        </w:tc>
        <w:tc>
          <w:tcPr>
            <w:tcW w:w="414" w:type="dxa"/>
            <w:shd w:val="clear" w:color="auto" w:fill="auto"/>
          </w:tcPr>
          <w:p w:rsidR="00FB5B45" w:rsidRDefault="00FB5B45" w:rsidP="00362B86">
            <w:pPr>
              <w:jc w:val="center"/>
              <w:rPr>
                <w:i/>
              </w:rPr>
            </w:pPr>
            <w:r>
              <w:rPr>
                <w:i/>
              </w:rPr>
              <w:t>1</w:t>
            </w:r>
            <w:r w:rsidR="00362B86">
              <w:rPr>
                <w:i/>
              </w:rPr>
              <w:t>4</w:t>
            </w:r>
          </w:p>
        </w:tc>
        <w:tc>
          <w:tcPr>
            <w:tcW w:w="3271" w:type="dxa"/>
            <w:shd w:val="clear" w:color="auto" w:fill="auto"/>
          </w:tcPr>
          <w:p w:rsidR="00FB5B45" w:rsidRDefault="00ED12BC" w:rsidP="00963B06">
            <w:pPr>
              <w:rPr>
                <w:i/>
              </w:rPr>
            </w:pPr>
            <w:r>
              <w:rPr>
                <w:i/>
              </w:rPr>
              <w:t>AA: Ch02.03.01</w:t>
            </w:r>
          </w:p>
          <w:p w:rsidR="00F534C4" w:rsidRDefault="00F534C4" w:rsidP="00963B06">
            <w:pPr>
              <w:rPr>
                <w:i/>
              </w:rPr>
            </w:pPr>
            <w:r>
              <w:rPr>
                <w:i/>
              </w:rPr>
              <w:t>AB: Ch02.03.01.01</w:t>
            </w:r>
          </w:p>
        </w:tc>
        <w:tc>
          <w:tcPr>
            <w:tcW w:w="425" w:type="dxa"/>
            <w:shd w:val="clear" w:color="auto" w:fill="auto"/>
          </w:tcPr>
          <w:p w:rsidR="00FB5B45" w:rsidRDefault="00ED12BC" w:rsidP="00963B06">
            <w:pPr>
              <w:jc w:val="center"/>
              <w:rPr>
                <w:i/>
                <w:lang w:val="en-US"/>
              </w:rPr>
            </w:pPr>
            <w:r>
              <w:rPr>
                <w:i/>
                <w:lang w:val="en-US"/>
              </w:rPr>
              <w:t>C</w:t>
            </w:r>
          </w:p>
          <w:p w:rsidR="00F534C4" w:rsidRPr="00CF6B02" w:rsidRDefault="00F534C4" w:rsidP="00963B06">
            <w:pPr>
              <w:jc w:val="center"/>
              <w:rPr>
                <w:i/>
                <w:lang w:val="en-US"/>
              </w:rPr>
            </w:pPr>
            <w:r>
              <w:rPr>
                <w:i/>
                <w:lang w:val="en-US"/>
              </w:rPr>
              <w:t>C</w:t>
            </w:r>
          </w:p>
        </w:tc>
        <w:tc>
          <w:tcPr>
            <w:tcW w:w="1707" w:type="dxa"/>
            <w:shd w:val="clear" w:color="auto" w:fill="auto"/>
          </w:tcPr>
          <w:p w:rsidR="00FB5B45" w:rsidRPr="00963B06" w:rsidRDefault="00FB5B45" w:rsidP="00A23AF9">
            <w:pPr>
              <w:rPr>
                <w:i/>
              </w:rPr>
            </w:pPr>
          </w:p>
        </w:tc>
      </w:tr>
      <w:tr w:rsidR="00D92F3B" w:rsidRPr="00DE4890" w:rsidTr="00BF7272">
        <w:tc>
          <w:tcPr>
            <w:tcW w:w="426" w:type="dxa"/>
            <w:vMerge/>
            <w:shd w:val="clear" w:color="auto" w:fill="auto"/>
          </w:tcPr>
          <w:p w:rsidR="00D92F3B" w:rsidRPr="00DE4890" w:rsidRDefault="00D92F3B" w:rsidP="001B4C23">
            <w:pPr>
              <w:pStyle w:val="Textkrper"/>
            </w:pPr>
          </w:p>
        </w:tc>
        <w:tc>
          <w:tcPr>
            <w:tcW w:w="3402" w:type="dxa"/>
            <w:shd w:val="clear" w:color="auto" w:fill="auto"/>
          </w:tcPr>
          <w:p w:rsidR="00D92F3B" w:rsidRPr="00D92F3B" w:rsidRDefault="00FB5B45" w:rsidP="00241372">
            <w:pPr>
              <w:pStyle w:val="Textkrperlinks"/>
              <w:rPr>
                <w:i/>
              </w:rPr>
            </w:pPr>
            <w:r>
              <w:rPr>
                <w:i/>
              </w:rPr>
              <w:t>Ich kann meine Arbeit mit dem Lernm</w:t>
            </w:r>
            <w:r>
              <w:rPr>
                <w:i/>
              </w:rPr>
              <w:t>a</w:t>
            </w:r>
            <w:r>
              <w:rPr>
                <w:i/>
              </w:rPr>
              <w:t>terial anhand der Zielscheibe „Atombau“ reflektieren.</w:t>
            </w:r>
          </w:p>
        </w:tc>
        <w:tc>
          <w:tcPr>
            <w:tcW w:w="414" w:type="dxa"/>
            <w:shd w:val="clear" w:color="auto" w:fill="auto"/>
          </w:tcPr>
          <w:p w:rsidR="00D92F3B" w:rsidRPr="00071F37" w:rsidRDefault="00111D99" w:rsidP="00ED12BC">
            <w:pPr>
              <w:pStyle w:val="Textkrpermitte"/>
              <w:rPr>
                <w:i/>
              </w:rPr>
            </w:pPr>
            <w:r w:rsidRPr="00071F37">
              <w:rPr>
                <w:i/>
              </w:rPr>
              <w:t>1</w:t>
            </w:r>
            <w:r w:rsidR="00ED12BC">
              <w:rPr>
                <w:i/>
              </w:rPr>
              <w:t>5</w:t>
            </w:r>
          </w:p>
        </w:tc>
        <w:tc>
          <w:tcPr>
            <w:tcW w:w="3271" w:type="dxa"/>
            <w:shd w:val="clear" w:color="auto" w:fill="auto"/>
          </w:tcPr>
          <w:p w:rsidR="00D92F3B" w:rsidRPr="0061536D" w:rsidRDefault="00D92F3B" w:rsidP="00A23AF9">
            <w:pPr>
              <w:rPr>
                <w:i/>
              </w:rPr>
            </w:pPr>
            <w:r w:rsidRPr="0061536D">
              <w:rPr>
                <w:i/>
              </w:rPr>
              <w:t>AA: Ch02.03.03</w:t>
            </w:r>
          </w:p>
          <w:p w:rsidR="00A10D3B" w:rsidRPr="0061536D" w:rsidRDefault="00A10D3B" w:rsidP="00A23AF9">
            <w:pPr>
              <w:rPr>
                <w:i/>
              </w:rPr>
            </w:pPr>
            <w:r w:rsidRPr="0061536D">
              <w:rPr>
                <w:i/>
              </w:rPr>
              <w:t>AB: Ch02.03.05</w:t>
            </w:r>
          </w:p>
          <w:p w:rsidR="001F1DCD" w:rsidRPr="0061536D" w:rsidRDefault="001F1DCD" w:rsidP="001F1DCD">
            <w:pPr>
              <w:rPr>
                <w:i/>
              </w:rPr>
            </w:pPr>
            <w:r w:rsidRPr="0061536D">
              <w:rPr>
                <w:i/>
              </w:rPr>
              <w:t>AA: Ch02.03.02</w:t>
            </w:r>
          </w:p>
          <w:p w:rsidR="00A10D3B" w:rsidRPr="0061536D" w:rsidRDefault="00A10D3B" w:rsidP="001F1DCD">
            <w:pPr>
              <w:rPr>
                <w:i/>
              </w:rPr>
            </w:pPr>
            <w:r w:rsidRPr="0061536D">
              <w:rPr>
                <w:i/>
              </w:rPr>
              <w:t>AB: Ch02.03.05</w:t>
            </w:r>
          </w:p>
          <w:p w:rsidR="001F1DCD" w:rsidRPr="0061536D" w:rsidRDefault="001F1DCD" w:rsidP="001F1DCD">
            <w:pPr>
              <w:rPr>
                <w:i/>
              </w:rPr>
            </w:pPr>
            <w:r w:rsidRPr="0061536D">
              <w:rPr>
                <w:i/>
              </w:rPr>
              <w:t>AA: Ch02.03.01</w:t>
            </w:r>
          </w:p>
          <w:p w:rsidR="00A10D3B" w:rsidRPr="0061536D" w:rsidRDefault="00A10D3B" w:rsidP="001F1DCD">
            <w:pPr>
              <w:rPr>
                <w:i/>
              </w:rPr>
            </w:pPr>
            <w:r w:rsidRPr="0061536D">
              <w:rPr>
                <w:i/>
              </w:rPr>
              <w:t>AB: Ch02.03.05</w:t>
            </w:r>
          </w:p>
        </w:tc>
        <w:tc>
          <w:tcPr>
            <w:tcW w:w="425" w:type="dxa"/>
            <w:shd w:val="clear" w:color="auto" w:fill="auto"/>
          </w:tcPr>
          <w:p w:rsidR="00D92F3B" w:rsidRDefault="00D92F3B" w:rsidP="00A23AF9">
            <w:pPr>
              <w:jc w:val="center"/>
              <w:rPr>
                <w:i/>
              </w:rPr>
            </w:pPr>
            <w:r w:rsidRPr="00963B06">
              <w:rPr>
                <w:i/>
              </w:rPr>
              <w:t>A</w:t>
            </w:r>
          </w:p>
          <w:p w:rsidR="00A10D3B" w:rsidRDefault="00A10D3B" w:rsidP="00A23AF9">
            <w:pPr>
              <w:jc w:val="center"/>
              <w:rPr>
                <w:i/>
              </w:rPr>
            </w:pPr>
            <w:r>
              <w:rPr>
                <w:i/>
              </w:rPr>
              <w:t>A</w:t>
            </w:r>
          </w:p>
          <w:p w:rsidR="001F1DCD" w:rsidRDefault="001F1DCD" w:rsidP="00A23AF9">
            <w:pPr>
              <w:jc w:val="center"/>
              <w:rPr>
                <w:i/>
              </w:rPr>
            </w:pPr>
            <w:r>
              <w:rPr>
                <w:i/>
              </w:rPr>
              <w:t>B</w:t>
            </w:r>
          </w:p>
          <w:p w:rsidR="00A10D3B" w:rsidRDefault="00A10D3B" w:rsidP="00A23AF9">
            <w:pPr>
              <w:jc w:val="center"/>
              <w:rPr>
                <w:i/>
              </w:rPr>
            </w:pPr>
            <w:r>
              <w:rPr>
                <w:i/>
              </w:rPr>
              <w:t>B</w:t>
            </w:r>
          </w:p>
          <w:p w:rsidR="001F1DCD" w:rsidRDefault="001F1DCD" w:rsidP="00A23AF9">
            <w:pPr>
              <w:jc w:val="center"/>
              <w:rPr>
                <w:i/>
              </w:rPr>
            </w:pPr>
            <w:r>
              <w:rPr>
                <w:i/>
              </w:rPr>
              <w:t>C</w:t>
            </w:r>
          </w:p>
          <w:p w:rsidR="00A10D3B" w:rsidRPr="00963B06" w:rsidRDefault="00A10D3B" w:rsidP="00A23AF9">
            <w:pPr>
              <w:jc w:val="center"/>
              <w:rPr>
                <w:i/>
              </w:rPr>
            </w:pPr>
            <w:r>
              <w:rPr>
                <w:i/>
              </w:rPr>
              <w:t>C</w:t>
            </w:r>
          </w:p>
        </w:tc>
        <w:tc>
          <w:tcPr>
            <w:tcW w:w="1707" w:type="dxa"/>
            <w:shd w:val="clear" w:color="auto" w:fill="auto"/>
          </w:tcPr>
          <w:p w:rsidR="00D92F3B" w:rsidRPr="00DE4890" w:rsidRDefault="00D92F3B" w:rsidP="001B4C23">
            <w:pPr>
              <w:pStyle w:val="Textkrper"/>
            </w:pPr>
          </w:p>
        </w:tc>
      </w:tr>
    </w:tbl>
    <w:p w:rsidR="00186B1D" w:rsidRDefault="00186B1D" w:rsidP="00581AF7">
      <w:pPr>
        <w:pStyle w:val="Textkrper"/>
        <w:rPr>
          <w:rStyle w:val="Hyperlink"/>
          <w:color w:val="auto"/>
          <w:u w:val="none"/>
        </w:rPr>
      </w:pPr>
    </w:p>
    <w:p w:rsidR="00186B1D" w:rsidRPr="00DE4890" w:rsidRDefault="00186B1D" w:rsidP="00581AF7">
      <w:pPr>
        <w:pStyle w:val="Textkrper"/>
        <w:rPr>
          <w:rStyle w:val="Hyperlink"/>
          <w:color w:val="auto"/>
          <w:u w:val="none"/>
        </w:rPr>
      </w:pPr>
      <w:r w:rsidRPr="00DE4890">
        <w:rPr>
          <w:rStyle w:val="Hyperlink"/>
          <w:color w:val="auto"/>
          <w:u w:val="non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820"/>
        <w:gridCol w:w="1275"/>
        <w:gridCol w:w="1134"/>
      </w:tblGrid>
      <w:tr w:rsidR="00EE39DB" w:rsidRPr="00DE4890" w:rsidTr="00185446">
        <w:trPr>
          <w:trHeight w:val="544"/>
        </w:trPr>
        <w:tc>
          <w:tcPr>
            <w:tcW w:w="2410" w:type="dxa"/>
            <w:shd w:val="clear" w:color="auto" w:fill="D9D9D9" w:themeFill="background1" w:themeFillShade="D9"/>
          </w:tcPr>
          <w:p w:rsidR="00EE39DB" w:rsidRDefault="00EE39DB" w:rsidP="00185446">
            <w:pPr>
              <w:pStyle w:val="Tabelle6pt"/>
            </w:pPr>
            <w:r>
              <w:lastRenderedPageBreak/>
              <w:t>Fach</w:t>
            </w:r>
          </w:p>
          <w:p w:rsidR="00EE39DB" w:rsidRPr="00DE4890" w:rsidRDefault="00E04D5D" w:rsidP="00185446">
            <w:pPr>
              <w:pStyle w:val="TabelleKopflinks"/>
            </w:pPr>
            <w:r>
              <w:t>Chemie</w:t>
            </w:r>
          </w:p>
        </w:tc>
        <w:tc>
          <w:tcPr>
            <w:tcW w:w="4820" w:type="dxa"/>
            <w:shd w:val="clear" w:color="auto" w:fill="D9D9D9" w:themeFill="background1" w:themeFillShade="D9"/>
          </w:tcPr>
          <w:p w:rsidR="00EE39DB" w:rsidRDefault="00EE39DB" w:rsidP="00185446">
            <w:pPr>
              <w:pStyle w:val="Tabelle6pt"/>
            </w:pPr>
            <w:r>
              <w:t>Kompetenzbereich/Leitidee</w:t>
            </w:r>
          </w:p>
          <w:p w:rsidR="00EE39DB" w:rsidRPr="00DE4890" w:rsidRDefault="00E04D5D" w:rsidP="00185446">
            <w:pPr>
              <w:pStyle w:val="TabelleKopflinks"/>
            </w:pPr>
            <w:r>
              <w:t>02 Erkenntnisse gewinnen</w:t>
            </w:r>
          </w:p>
        </w:tc>
        <w:tc>
          <w:tcPr>
            <w:tcW w:w="1275"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E04D5D" w:rsidP="00185446">
            <w:pPr>
              <w:pStyle w:val="TabelleKopflinks"/>
            </w:pPr>
            <w:r>
              <w:t>LFS 3</w:t>
            </w:r>
          </w:p>
        </w:tc>
        <w:tc>
          <w:tcPr>
            <w:tcW w:w="1134" w:type="dxa"/>
            <w:shd w:val="clear" w:color="auto" w:fill="D9D9D9" w:themeFill="background1" w:themeFillShade="D9"/>
          </w:tcPr>
          <w:p w:rsidR="00EE39DB" w:rsidRDefault="00EE39DB" w:rsidP="00185446">
            <w:pPr>
              <w:pStyle w:val="Tabelle6pt"/>
            </w:pPr>
            <w:r>
              <w:t>Lernwegeliste</w:t>
            </w:r>
          </w:p>
          <w:p w:rsidR="00EE39DB" w:rsidRPr="00DE4890" w:rsidRDefault="00E04D5D" w:rsidP="00185446">
            <w:pPr>
              <w:pStyle w:val="TabelleKopflinks"/>
            </w:pPr>
            <w:r>
              <w:t>Ch02.03</w:t>
            </w:r>
          </w:p>
        </w:tc>
      </w:tr>
    </w:tbl>
    <w:p w:rsidR="00D34A82" w:rsidRPr="00DE4890" w:rsidRDefault="00E96DFB" w:rsidP="0072380A">
      <w:pPr>
        <w:pStyle w:val="berschrift1"/>
        <w:rPr>
          <w:rStyle w:val="Hyperlink"/>
          <w:color w:val="auto"/>
          <w:u w:val="none"/>
        </w:rPr>
      </w:pPr>
      <w:r>
        <w:rPr>
          <w:rStyle w:val="Hyperlink"/>
          <w:color w:val="auto"/>
          <w:u w:val="none"/>
        </w:rPr>
        <w:t>z</w:t>
      </w:r>
      <w:r w:rsidR="00186B1D" w:rsidRPr="00DE4890">
        <w:rPr>
          <w:rStyle w:val="Hyperlink"/>
          <w:color w:val="auto"/>
          <w:u w:val="none"/>
        </w:rPr>
        <w:t>.</w:t>
      </w:r>
      <w:r>
        <w:rPr>
          <w:rStyle w:val="Hyperlink"/>
          <w:color w:val="auto"/>
          <w:u w:val="none"/>
        </w:rPr>
        <w:t xml:space="preserve"> </w:t>
      </w:r>
      <w:r w:rsidR="00186B1D" w:rsidRPr="00DE4890">
        <w:rPr>
          <w:rStyle w:val="Hyperlink"/>
          <w:color w:val="auto"/>
          <w:u w:val="none"/>
        </w:rPr>
        <w:t>B. Anmerkungen, Vorstellung des Lernprojekts, Quellen, Erläuterungen…</w:t>
      </w:r>
    </w:p>
    <w:p w:rsidR="00D75F39" w:rsidRDefault="00D75F39" w:rsidP="00581AF7">
      <w:pPr>
        <w:pStyle w:val="Textkrper"/>
      </w:pPr>
      <w:r>
        <w:t>Bitte beachten:</w:t>
      </w:r>
    </w:p>
    <w:p w:rsidR="00EC0838" w:rsidRDefault="00EC0838" w:rsidP="00EC0838">
      <w:pPr>
        <w:pStyle w:val="MarginalieIcon"/>
        <w:framePr w:wrap="notBeside" w:x="8681" w:y="97"/>
      </w:pPr>
      <w:r w:rsidRPr="00AA18D1">
        <w:rPr>
          <w:noProof/>
          <w:lang w:eastAsia="de-DE"/>
        </w:rPr>
        <w:drawing>
          <wp:inline distT="0" distB="0" distL="0" distR="0" wp14:anchorId="367B61C0" wp14:editId="3661C6B6">
            <wp:extent cx="314325" cy="314325"/>
            <wp:effectExtent l="0" t="0" r="9525"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p w:rsidR="00D75F39" w:rsidRDefault="00D75F39" w:rsidP="00581AF7">
      <w:pPr>
        <w:pStyle w:val="Textkrper"/>
      </w:pPr>
      <w:r>
        <w:t>Das Kugelwolkenmodell ist nicht in jedem Chemiebuch Sek. I enthalten. Überprüfen Sie Ihr eingeführtes Schulbuch entsprechend.</w:t>
      </w:r>
      <w:r w:rsidR="00EC0838" w:rsidRPr="00EC0838">
        <w:rPr>
          <w:noProof/>
        </w:rPr>
        <w:t xml:space="preserve"> </w:t>
      </w:r>
    </w:p>
    <w:p w:rsidR="00583BFC" w:rsidRPr="00DE4890" w:rsidRDefault="00583BFC" w:rsidP="00581AF7">
      <w:pPr>
        <w:pStyle w:val="Textkrper"/>
        <w:rPr>
          <w:noProof/>
        </w:rPr>
      </w:pPr>
      <w:r w:rsidRPr="00DE4890">
        <w:br w:type="page"/>
      </w:r>
    </w:p>
    <w:p w:rsidR="00CD1CB7" w:rsidRDefault="00CD1CB7" w:rsidP="00F0156F">
      <w:pPr>
        <w:pStyle w:val="Textkrper"/>
        <w:sectPr w:rsidR="00CD1CB7" w:rsidSect="00E60E5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EE39DB" w:rsidRPr="00DE4890" w:rsidTr="00185446">
        <w:trPr>
          <w:trHeight w:val="544"/>
        </w:trPr>
        <w:tc>
          <w:tcPr>
            <w:tcW w:w="2428" w:type="dxa"/>
            <w:shd w:val="clear" w:color="auto" w:fill="D9D9D9" w:themeFill="background1" w:themeFillShade="D9"/>
          </w:tcPr>
          <w:p w:rsidR="00EE39DB" w:rsidRDefault="00EE39DB" w:rsidP="00185446">
            <w:pPr>
              <w:pStyle w:val="Tabelle6pt"/>
            </w:pPr>
            <w:r>
              <w:lastRenderedPageBreak/>
              <w:t>Fach</w:t>
            </w:r>
          </w:p>
          <w:p w:rsidR="00EE39DB" w:rsidRPr="00DE4890" w:rsidRDefault="00DB3B63" w:rsidP="00185446">
            <w:pPr>
              <w:pStyle w:val="TabelleKopflinks"/>
            </w:pPr>
            <w:r>
              <w:t>Chemie</w:t>
            </w:r>
          </w:p>
        </w:tc>
        <w:tc>
          <w:tcPr>
            <w:tcW w:w="9196" w:type="dxa"/>
            <w:shd w:val="clear" w:color="auto" w:fill="D9D9D9" w:themeFill="background1" w:themeFillShade="D9"/>
          </w:tcPr>
          <w:p w:rsidR="00EE39DB" w:rsidRDefault="00EE39DB" w:rsidP="00185446">
            <w:pPr>
              <w:pStyle w:val="Tabelle6pt"/>
            </w:pPr>
            <w:r>
              <w:t>Kompetenzbereich/Leitidee</w:t>
            </w:r>
          </w:p>
          <w:p w:rsidR="00EE39DB" w:rsidRPr="00DE4890" w:rsidRDefault="00DB3B63" w:rsidP="00185446">
            <w:pPr>
              <w:pStyle w:val="TabelleKopflinks"/>
            </w:pPr>
            <w:r>
              <w:t>02 Erkenntnisse gewinnen</w:t>
            </w:r>
          </w:p>
        </w:tc>
        <w:tc>
          <w:tcPr>
            <w:tcW w:w="1179" w:type="dxa"/>
            <w:shd w:val="clear" w:color="auto" w:fill="D9D9D9" w:themeFill="background1" w:themeFillShade="D9"/>
          </w:tcPr>
          <w:p w:rsidR="00EE39DB" w:rsidRPr="00DE4890" w:rsidRDefault="00EE39DB" w:rsidP="00185446">
            <w:pPr>
              <w:pStyle w:val="Tabelle6pt"/>
            </w:pPr>
            <w:r w:rsidRPr="00DE4890">
              <w:t>Lern</w:t>
            </w:r>
            <w:r>
              <w:t>fortschritt</w:t>
            </w:r>
          </w:p>
          <w:p w:rsidR="00EE39DB" w:rsidRPr="00DE4890" w:rsidRDefault="00DB3B63" w:rsidP="00185446">
            <w:pPr>
              <w:pStyle w:val="TabelleKopflinks"/>
            </w:pPr>
            <w:r>
              <w:t>LFS 3</w:t>
            </w:r>
          </w:p>
        </w:tc>
        <w:tc>
          <w:tcPr>
            <w:tcW w:w="1179" w:type="dxa"/>
            <w:shd w:val="clear" w:color="auto" w:fill="D9D9D9" w:themeFill="background1" w:themeFillShade="D9"/>
          </w:tcPr>
          <w:p w:rsidR="00EE39DB" w:rsidRDefault="00EE39DB" w:rsidP="00185446">
            <w:pPr>
              <w:pStyle w:val="Tabelle6pt"/>
            </w:pPr>
            <w:r>
              <w:t>Lernwegeliste</w:t>
            </w:r>
          </w:p>
          <w:p w:rsidR="00EE39DB" w:rsidRPr="00DE4890" w:rsidRDefault="00DB3B63" w:rsidP="00185446">
            <w:pPr>
              <w:pStyle w:val="TabelleKopflinks"/>
            </w:pPr>
            <w:r>
              <w:t>Ch02.03</w:t>
            </w:r>
          </w:p>
        </w:tc>
      </w:tr>
    </w:tbl>
    <w:p w:rsidR="00CD1CB7" w:rsidRDefault="001424B4" w:rsidP="00CD1CB7">
      <w:pPr>
        <w:pStyle w:val="berschrift1"/>
      </w:pPr>
      <w:r>
        <w:t>Advance Organizer</w:t>
      </w:r>
    </w:p>
    <w:p w:rsidR="00FE2AB3" w:rsidRDefault="00C1031B" w:rsidP="00080AC2">
      <w:pPr>
        <w:pStyle w:val="Textkrper"/>
        <w:jc w:val="center"/>
        <w:sectPr w:rsidR="00FE2AB3" w:rsidSect="00CD1CB7">
          <w:headerReference w:type="default" r:id="rId64"/>
          <w:footerReference w:type="default" r:id="rId65"/>
          <w:pgSz w:w="16838" w:h="11906" w:orient="landscape" w:code="9"/>
          <w:pgMar w:top="1134" w:right="1587" w:bottom="1134" w:left="1361" w:header="709" w:footer="709" w:gutter="0"/>
          <w:cols w:space="708"/>
          <w:docGrid w:linePitch="360"/>
        </w:sectPr>
      </w:pPr>
      <w:r>
        <w:rPr>
          <w:noProof/>
        </w:rPr>
        <w:drawing>
          <wp:inline distT="0" distB="0" distL="0" distR="0">
            <wp:extent cx="7400925" cy="5226798"/>
            <wp:effectExtent l="0" t="0" r="0" b="0"/>
            <wp:docPr id="1867" name="Grafik 1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 neu II.png"/>
                    <pic:cNvPicPr/>
                  </pic:nvPicPr>
                  <pic:blipFill>
                    <a:blip r:embed="rId66">
                      <a:extLst>
                        <a:ext uri="{28A0092B-C50C-407E-A947-70E740481C1C}">
                          <a14:useLocalDpi xmlns:a14="http://schemas.microsoft.com/office/drawing/2010/main" val="0"/>
                        </a:ext>
                      </a:extLst>
                    </a:blip>
                    <a:stretch>
                      <a:fillRect/>
                    </a:stretch>
                  </pic:blipFill>
                  <pic:spPr>
                    <a:xfrm>
                      <a:off x="0" y="0"/>
                      <a:ext cx="7400925" cy="5226798"/>
                    </a:xfrm>
                    <a:prstGeom prst="rect">
                      <a:avLst/>
                    </a:prstGeom>
                  </pic:spPr>
                </pic:pic>
              </a:graphicData>
            </a:graphic>
          </wp:inline>
        </w:drawing>
      </w:r>
    </w:p>
    <w:tbl>
      <w:tblPr>
        <w:tblW w:w="960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1"/>
        <w:gridCol w:w="848"/>
        <w:gridCol w:w="4216"/>
        <w:gridCol w:w="188"/>
        <w:gridCol w:w="2096"/>
      </w:tblGrid>
      <w:tr w:rsidR="00AD651A" w:rsidRPr="00B51DE9" w:rsidTr="00C75BDA">
        <w:trPr>
          <w:trHeight w:val="517"/>
        </w:trPr>
        <w:tc>
          <w:tcPr>
            <w:tcW w:w="2261" w:type="dxa"/>
            <w:tcBorders>
              <w:left w:val="single" w:sz="4" w:space="0" w:color="auto"/>
              <w:bottom w:val="single" w:sz="4" w:space="0" w:color="auto"/>
              <w:right w:val="single" w:sz="4" w:space="0" w:color="auto"/>
            </w:tcBorders>
            <w:shd w:val="clear" w:color="auto" w:fill="D9D9D9"/>
            <w:hideMark/>
          </w:tcPr>
          <w:p w:rsidR="00AD651A" w:rsidRDefault="00AD651A" w:rsidP="00683E92">
            <w:pPr>
              <w:pStyle w:val="Tabelle6pt"/>
              <w:rPr>
                <w:color w:val="000000"/>
              </w:rPr>
            </w:pPr>
            <w:r>
              <w:lastRenderedPageBreak/>
              <w:t>Kompetenzbereich</w:t>
            </w:r>
          </w:p>
          <w:p w:rsidR="00AD651A" w:rsidRDefault="00AD651A" w:rsidP="00683E92">
            <w:pPr>
              <w:pStyle w:val="TabelleKopflinks"/>
            </w:pPr>
            <w:r>
              <w:t>02 Erkenntnisse gewi</w:t>
            </w:r>
            <w:r>
              <w:t>n</w:t>
            </w:r>
            <w:r>
              <w:t>nen</w:t>
            </w:r>
          </w:p>
        </w:tc>
        <w:tc>
          <w:tcPr>
            <w:tcW w:w="848" w:type="dxa"/>
            <w:tcBorders>
              <w:left w:val="single" w:sz="4" w:space="0" w:color="auto"/>
              <w:bottom w:val="single" w:sz="4" w:space="0" w:color="auto"/>
              <w:right w:val="single" w:sz="4" w:space="0" w:color="auto"/>
            </w:tcBorders>
            <w:shd w:val="clear" w:color="auto" w:fill="D9D9D9"/>
            <w:hideMark/>
          </w:tcPr>
          <w:p w:rsidR="00AD651A" w:rsidRDefault="00AD651A" w:rsidP="00683E92">
            <w:pPr>
              <w:pStyle w:val="Tabelle6pt"/>
              <w:rPr>
                <w:color w:val="000000"/>
              </w:rPr>
            </w:pPr>
            <w:r>
              <w:t>Lernfortschritt</w:t>
            </w:r>
          </w:p>
          <w:p w:rsidR="00AD651A" w:rsidRDefault="00AD651A" w:rsidP="00683E92">
            <w:pPr>
              <w:pStyle w:val="TabelleKopflinks"/>
            </w:pPr>
            <w:r>
              <w:t>LFS 3</w:t>
            </w:r>
          </w:p>
        </w:tc>
        <w:tc>
          <w:tcPr>
            <w:tcW w:w="4216" w:type="dxa"/>
            <w:tcBorders>
              <w:left w:val="single" w:sz="4" w:space="0" w:color="auto"/>
              <w:bottom w:val="single" w:sz="4" w:space="0" w:color="auto"/>
              <w:right w:val="single" w:sz="4" w:space="0" w:color="auto"/>
            </w:tcBorders>
            <w:shd w:val="clear" w:color="auto" w:fill="D9D9D9"/>
            <w:hideMark/>
          </w:tcPr>
          <w:p w:rsidR="00AD651A" w:rsidRDefault="00AD651A" w:rsidP="00683E92">
            <w:pPr>
              <w:pStyle w:val="Tabelle6pt"/>
              <w:rPr>
                <w:color w:val="000000"/>
              </w:rPr>
            </w:pPr>
            <w:r>
              <w:t>Materialien/Titel</w:t>
            </w:r>
          </w:p>
          <w:p w:rsidR="00AD651A" w:rsidRDefault="00AD651A" w:rsidP="00AD651A">
            <w:pPr>
              <w:pStyle w:val="TabelleKopflinks"/>
            </w:pPr>
            <w:r>
              <w:t>Zielscheibe „Atombau“</w:t>
            </w:r>
          </w:p>
        </w:tc>
        <w:tc>
          <w:tcPr>
            <w:tcW w:w="188" w:type="dxa"/>
            <w:tcBorders>
              <w:top w:val="nil"/>
              <w:left w:val="single" w:sz="4" w:space="0" w:color="auto"/>
              <w:bottom w:val="nil"/>
              <w:right w:val="single" w:sz="4" w:space="0" w:color="auto"/>
            </w:tcBorders>
            <w:shd w:val="clear" w:color="auto" w:fill="FFFFFF"/>
          </w:tcPr>
          <w:p w:rsidR="00AD651A" w:rsidRPr="004B658C" w:rsidRDefault="00AD651A" w:rsidP="00683E92">
            <w:pPr>
              <w:pStyle w:val="Kopf8pt"/>
            </w:pPr>
          </w:p>
        </w:tc>
        <w:tc>
          <w:tcPr>
            <w:tcW w:w="2096" w:type="dxa"/>
            <w:tcBorders>
              <w:top w:val="single" w:sz="4" w:space="0" w:color="auto"/>
              <w:left w:val="single" w:sz="4" w:space="0" w:color="auto"/>
              <w:bottom w:val="single" w:sz="4" w:space="0" w:color="auto"/>
              <w:right w:val="single" w:sz="4" w:space="0" w:color="auto"/>
            </w:tcBorders>
            <w:shd w:val="clear" w:color="auto" w:fill="D9D9D9"/>
            <w:hideMark/>
          </w:tcPr>
          <w:p w:rsidR="00AD651A" w:rsidRPr="00B51DE9" w:rsidRDefault="00557E50" w:rsidP="00683E92">
            <w:pPr>
              <w:pStyle w:val="TabelleKopfmitte"/>
            </w:pPr>
            <w:r>
              <w:t>Chemie</w:t>
            </w:r>
          </w:p>
          <w:p w:rsidR="00AD651A" w:rsidRPr="00B51DE9" w:rsidRDefault="00AD651A" w:rsidP="00683E92">
            <w:pPr>
              <w:pStyle w:val="TabelleKopfmitte"/>
              <w:rPr>
                <w:rFonts w:eastAsia="Calibri"/>
              </w:rPr>
            </w:pPr>
            <w:r>
              <w:t>Ch</w:t>
            </w:r>
            <w:r w:rsidRPr="00B51DE9">
              <w:t>0</w:t>
            </w:r>
            <w:r>
              <w:t>2.03.05</w:t>
            </w:r>
          </w:p>
        </w:tc>
      </w:tr>
    </w:tbl>
    <w:p w:rsidR="00C75BDA" w:rsidRPr="00DE4890" w:rsidRDefault="00C75BDA" w:rsidP="00C75BDA">
      <w:pPr>
        <w:pStyle w:val="berschrift1"/>
        <w:rPr>
          <w:rStyle w:val="Hyperlink"/>
          <w:color w:val="auto"/>
          <w:u w:val="none"/>
        </w:rPr>
      </w:pPr>
      <w:r>
        <w:rPr>
          <w:rStyle w:val="Hyperlink"/>
          <w:color w:val="auto"/>
          <w:u w:val="none"/>
        </w:rPr>
        <w:t>Anhang</w:t>
      </w:r>
    </w:p>
    <w:p w:rsidR="00C75BDA" w:rsidRDefault="00C75BDA" w:rsidP="00C75BDA">
      <w:pPr>
        <w:pStyle w:val="Textkrper"/>
      </w:pPr>
      <w:r>
        <w:t>Arbeitsblatt Ch02.03.05</w:t>
      </w:r>
    </w:p>
    <w:p w:rsidR="00C75BDA" w:rsidRDefault="00C75BDA" w:rsidP="00C75BDA">
      <w:pPr>
        <w:spacing w:line="240" w:lineRule="exact"/>
      </w:pPr>
    </w:p>
    <w:p w:rsidR="00C75BDA" w:rsidRDefault="00C75BDA" w:rsidP="00C75BDA">
      <w:pPr>
        <w:spacing w:line="240" w:lineRule="exact"/>
      </w:pPr>
      <w:r>
        <w:t>Im Querformat: Zielscheibe „Atombau“</w:t>
      </w: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noProof/>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pPr>
    </w:p>
    <w:p w:rsidR="00FE2AB3" w:rsidRDefault="00FE2AB3">
      <w:pPr>
        <w:spacing w:line="240" w:lineRule="exact"/>
        <w:rPr>
          <w:lang w:eastAsia="de-DE"/>
        </w:rPr>
        <w:sectPr w:rsidR="00FE2AB3" w:rsidSect="00C75BDA">
          <w:headerReference w:type="default" r:id="rId67"/>
          <w:footerReference w:type="default" r:id="rId68"/>
          <w:pgSz w:w="11906" w:h="16838" w:code="9"/>
          <w:pgMar w:top="1418" w:right="3402"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B4896" w:rsidRPr="00EB4896"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lastRenderedPageBreak/>
              <w:br w:type="page"/>
              <w:t>Kompetenzbereich</w:t>
            </w:r>
          </w:p>
          <w:p w:rsidR="00EB4896" w:rsidRPr="00EB4896" w:rsidRDefault="00EB4896" w:rsidP="00EB4896">
            <w:pPr>
              <w:rPr>
                <w:b/>
              </w:rPr>
            </w:pPr>
            <w:r w:rsidRPr="00EB4896">
              <w:rPr>
                <w:b/>
              </w:rPr>
              <w:t>02 Erkenntnisse gewi</w:t>
            </w:r>
            <w:r w:rsidRPr="00EB4896">
              <w:rPr>
                <w:b/>
              </w:rPr>
              <w:t>n</w:t>
            </w:r>
            <w:r w:rsidRPr="00EB4896">
              <w:rPr>
                <w:b/>
              </w:rPr>
              <w:t>nen</w:t>
            </w:r>
          </w:p>
        </w:tc>
        <w:tc>
          <w:tcPr>
            <w:tcW w:w="851"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Lernfortschritt</w:t>
            </w:r>
          </w:p>
          <w:p w:rsidR="00EB4896" w:rsidRPr="00EB4896" w:rsidRDefault="00EB4896" w:rsidP="00EB4896">
            <w:pPr>
              <w:rPr>
                <w:b/>
              </w:rPr>
            </w:pPr>
            <w:r w:rsidRPr="00EB4896">
              <w:rPr>
                <w:b/>
              </w:rPr>
              <w:t>LFS 3</w:t>
            </w:r>
          </w:p>
        </w:tc>
        <w:tc>
          <w:tcPr>
            <w:tcW w:w="4229"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Materialien/Titel</w:t>
            </w:r>
          </w:p>
          <w:p w:rsidR="00EB4896" w:rsidRPr="00EB4896" w:rsidRDefault="00EB4896" w:rsidP="00EB4896">
            <w:pPr>
              <w:rPr>
                <w:b/>
              </w:rPr>
            </w:pPr>
            <w:r w:rsidRPr="00EB4896">
              <w:rPr>
                <w:b/>
              </w:rPr>
              <w:t>Atombau</w:t>
            </w:r>
          </w:p>
        </w:tc>
        <w:tc>
          <w:tcPr>
            <w:tcW w:w="188" w:type="dxa"/>
            <w:vMerge w:val="restart"/>
            <w:tcBorders>
              <w:top w:val="nil"/>
              <w:left w:val="single" w:sz="4" w:space="0" w:color="auto"/>
              <w:bottom w:val="nil"/>
              <w:right w:val="single" w:sz="4" w:space="0" w:color="auto"/>
            </w:tcBorders>
            <w:shd w:val="clear" w:color="auto" w:fill="FFFFFF"/>
          </w:tcPr>
          <w:p w:rsidR="00EB4896" w:rsidRPr="00EB4896" w:rsidRDefault="00EB4896" w:rsidP="00EB4896"/>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Chemie</w:t>
            </w:r>
          </w:p>
          <w:p w:rsidR="00EB4896" w:rsidRPr="00EB4896" w:rsidRDefault="00FB3E45" w:rsidP="00EB4896">
            <w:pPr>
              <w:jc w:val="center"/>
              <w:rPr>
                <w:rFonts w:eastAsia="Calibri" w:cs="Times New Roman"/>
                <w:b/>
                <w:lang w:eastAsia="de-DE"/>
              </w:rPr>
            </w:pPr>
            <w:r>
              <w:rPr>
                <w:rFonts w:eastAsia="Times New Roman" w:cs="Times New Roman"/>
                <w:b/>
                <w:lang w:eastAsia="de-DE"/>
              </w:rPr>
              <w:t>Ch02.03</w:t>
            </w:r>
          </w:p>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Kompetenz:</w:t>
            </w:r>
          </w:p>
          <w:p w:rsidR="00EB4896" w:rsidRPr="00EB4896" w:rsidRDefault="00EB4896" w:rsidP="00EB4896">
            <w:pPr>
              <w:numPr>
                <w:ilvl w:val="0"/>
                <w:numId w:val="6"/>
              </w:numPr>
              <w:ind w:left="227" w:hanging="170"/>
              <w:rPr>
                <w:sz w:val="16"/>
              </w:rPr>
            </w:pPr>
            <w:r w:rsidRPr="00EB4896">
              <w:rPr>
                <w:sz w:val="16"/>
              </w:rPr>
              <w:t>Ich kann aus den Ergebnissen einfacher Versuche auf den strukturellen Aufbau von Stoffen schließen.</w:t>
            </w:r>
          </w:p>
          <w:p w:rsidR="00EB4896" w:rsidRPr="00EB4896" w:rsidRDefault="00EB4896" w:rsidP="00EB4896">
            <w:pPr>
              <w:numPr>
                <w:ilvl w:val="0"/>
                <w:numId w:val="6"/>
              </w:numPr>
              <w:ind w:left="227" w:hanging="170"/>
              <w:rPr>
                <w:sz w:val="16"/>
              </w:rPr>
            </w:pPr>
            <w:r w:rsidRPr="00EB4896">
              <w:rPr>
                <w:sz w:val="16"/>
              </w:rPr>
              <w:t>Ich kann anhand von geeigneten Modellen den strukturellen Aufbau von Stoffen beschreiben und erkl</w:t>
            </w:r>
            <w:r w:rsidRPr="00EB4896">
              <w:rPr>
                <w:sz w:val="16"/>
              </w:rPr>
              <w:t>ä</w:t>
            </w:r>
            <w:r w:rsidRPr="00EB4896">
              <w:rPr>
                <w:sz w:val="16"/>
              </w:rPr>
              <w:t>ren.</w:t>
            </w:r>
          </w:p>
        </w:tc>
        <w:tc>
          <w:tcPr>
            <w:tcW w:w="188" w:type="dxa"/>
            <w:vMerge/>
            <w:tcBorders>
              <w:left w:val="single" w:sz="4" w:space="0" w:color="auto"/>
              <w:bottom w:val="nil"/>
              <w:right w:val="nil"/>
            </w:tcBorders>
            <w:vAlign w:val="center"/>
            <w:hideMark/>
          </w:tcPr>
          <w:p w:rsidR="00EB4896" w:rsidRPr="00EB4896" w:rsidRDefault="00EB4896" w:rsidP="00EB4896">
            <w:pPr>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B4896" w:rsidRPr="00EB4896" w:rsidTr="00576353">
              <w:trPr>
                <w:trHeight w:val="284"/>
              </w:trPr>
              <w:tc>
                <w:tcPr>
                  <w:tcW w:w="2090" w:type="dxa"/>
                  <w:shd w:val="clear" w:color="auto" w:fill="D9D9D9" w:themeFill="background1" w:themeFillShade="D9"/>
                </w:tcPr>
                <w:p w:rsidR="00EB4896" w:rsidRPr="00EB4896" w:rsidRDefault="00EB4896" w:rsidP="00EB4896">
                  <w:pPr>
                    <w:jc w:val="center"/>
                    <w:rPr>
                      <w:rFonts w:eastAsia="Times New Roman" w:cs="Times New Roman"/>
                      <w:b/>
                    </w:rPr>
                  </w:pPr>
                  <w:r w:rsidRPr="00EB4896">
                    <w:rPr>
                      <w:rFonts w:eastAsia="Times New Roman" w:cs="Times New Roman"/>
                      <w:b/>
                    </w:rPr>
                    <w:t>LernPROJEKT</w:t>
                  </w:r>
                </w:p>
              </w:tc>
            </w:tr>
            <w:tr w:rsidR="00EB4896" w:rsidRPr="00EB4896" w:rsidTr="00576353">
              <w:trPr>
                <w:trHeight w:val="284"/>
              </w:trPr>
              <w:tc>
                <w:tcPr>
                  <w:tcW w:w="2090" w:type="dxa"/>
                </w:tcPr>
                <w:p w:rsidR="00EB4896" w:rsidRPr="00EB4896" w:rsidRDefault="00EB4896" w:rsidP="00EB4896">
                  <w:pPr>
                    <w:jc w:val="center"/>
                  </w:pPr>
                  <w:r w:rsidRPr="00EB4896">
                    <w:t>LernTHEMA</w:t>
                  </w:r>
                </w:p>
              </w:tc>
            </w:tr>
            <w:tr w:rsidR="00EB4896" w:rsidRPr="00EB4896" w:rsidTr="00576353">
              <w:trPr>
                <w:trHeight w:val="284"/>
              </w:trPr>
              <w:tc>
                <w:tcPr>
                  <w:tcW w:w="2090" w:type="dxa"/>
                </w:tcPr>
                <w:p w:rsidR="00EB4896" w:rsidRPr="00EB4896" w:rsidRDefault="00EB4896" w:rsidP="00EB4896">
                  <w:pPr>
                    <w:jc w:val="center"/>
                  </w:pPr>
                  <w:r w:rsidRPr="00EB4896">
                    <w:t>LernSCHRITT</w:t>
                  </w:r>
                </w:p>
              </w:tc>
            </w:tr>
          </w:tbl>
          <w:p w:rsidR="00EB4896" w:rsidRPr="00EB4896" w:rsidRDefault="00EB4896" w:rsidP="00EB4896"/>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Hauptbezug:</w:t>
            </w:r>
          </w:p>
          <w:p w:rsidR="00EB4896" w:rsidRPr="00EB4896" w:rsidRDefault="00EB4896" w:rsidP="00EB4896">
            <w:pPr>
              <w:numPr>
                <w:ilvl w:val="0"/>
                <w:numId w:val="6"/>
              </w:numPr>
              <w:ind w:left="227" w:hanging="170"/>
              <w:rPr>
                <w:sz w:val="16"/>
              </w:rPr>
            </w:pPr>
            <w:r w:rsidRPr="00EB4896">
              <w:rPr>
                <w:sz w:val="16"/>
              </w:rPr>
              <w:t>Ich kann den Streuversuch nach Rutherford beschreiben.</w:t>
            </w:r>
          </w:p>
          <w:p w:rsidR="00EB4896" w:rsidRPr="00EB4896" w:rsidRDefault="00EB4896" w:rsidP="00EB4896">
            <w:pPr>
              <w:numPr>
                <w:ilvl w:val="0"/>
                <w:numId w:val="6"/>
              </w:numPr>
              <w:ind w:left="227" w:hanging="170"/>
              <w:rPr>
                <w:sz w:val="16"/>
              </w:rPr>
            </w:pPr>
            <w:r w:rsidRPr="00EB4896">
              <w:rPr>
                <w:sz w:val="16"/>
              </w:rPr>
              <w:t>Ich kann aus den Versuchsbeobachtungen des Streuversuchs auf den Bau der Atome schließen.</w:t>
            </w:r>
          </w:p>
          <w:p w:rsidR="00EB4896" w:rsidRPr="00EB4896" w:rsidRDefault="00EB4896" w:rsidP="00EB4896">
            <w:pPr>
              <w:numPr>
                <w:ilvl w:val="0"/>
                <w:numId w:val="6"/>
              </w:numPr>
              <w:ind w:left="227" w:hanging="170"/>
              <w:rPr>
                <w:sz w:val="16"/>
              </w:rPr>
            </w:pPr>
            <w:r w:rsidRPr="00EB4896">
              <w:rPr>
                <w:sz w:val="16"/>
              </w:rPr>
              <w:t>Ich kann das Kern-Hülle-Modell, das Schalenmodell und das Kugelwolkenmodell beschreiben.</w:t>
            </w:r>
          </w:p>
          <w:p w:rsidR="00EB4896" w:rsidRPr="00EB4896" w:rsidRDefault="00EB4896" w:rsidP="00EB4896">
            <w:pPr>
              <w:numPr>
                <w:ilvl w:val="0"/>
                <w:numId w:val="6"/>
              </w:numPr>
              <w:ind w:left="227" w:hanging="170"/>
              <w:rPr>
                <w:sz w:val="16"/>
              </w:rPr>
            </w:pPr>
            <w:r w:rsidRPr="00EB4896">
              <w:rPr>
                <w:sz w:val="16"/>
              </w:rPr>
              <w:t>Ich kann Atome im Kern-Hülle-Modell, im Schalenmodell und im Kugelwolkenmodell darstellen.</w:t>
            </w:r>
          </w:p>
          <w:p w:rsidR="00EB4896" w:rsidRPr="00EB4896" w:rsidRDefault="00EB4896" w:rsidP="00EB4896">
            <w:pPr>
              <w:numPr>
                <w:ilvl w:val="0"/>
                <w:numId w:val="6"/>
              </w:numPr>
              <w:ind w:left="227" w:hanging="170"/>
              <w:rPr>
                <w:sz w:val="16"/>
              </w:rPr>
            </w:pPr>
            <w:r w:rsidRPr="00EB4896">
              <w:rPr>
                <w:sz w:val="16"/>
              </w:rPr>
              <w:t>Ich kann die Atommodelle miteinander vergleichen.</w:t>
            </w:r>
          </w:p>
          <w:p w:rsidR="00EB4896" w:rsidRPr="00EB4896" w:rsidRDefault="00EB4896" w:rsidP="00EB4896">
            <w:pPr>
              <w:numPr>
                <w:ilvl w:val="0"/>
                <w:numId w:val="6"/>
              </w:numPr>
              <w:ind w:left="227" w:hanging="170"/>
              <w:rPr>
                <w:i/>
                <w:sz w:val="16"/>
              </w:rPr>
            </w:pPr>
            <w:r w:rsidRPr="00EB4896">
              <w:rPr>
                <w:i/>
                <w:sz w:val="16"/>
              </w:rPr>
              <w:t>Ich kann ein Plakat erstellen.</w:t>
            </w:r>
          </w:p>
          <w:p w:rsidR="00EB4896" w:rsidRPr="00EB4896" w:rsidRDefault="00EB4896" w:rsidP="00EB4896">
            <w:pPr>
              <w:numPr>
                <w:ilvl w:val="0"/>
                <w:numId w:val="6"/>
              </w:numPr>
              <w:ind w:left="227" w:hanging="170"/>
              <w:rPr>
                <w:sz w:val="16"/>
              </w:rPr>
            </w:pPr>
            <w:r w:rsidRPr="00EB4896">
              <w:rPr>
                <w:i/>
                <w:sz w:val="16"/>
              </w:rPr>
              <w:t>Ich kann mein erstelltes Plakat nach den Kriterien des Kompetenzrasters „Plakat“ bewerten.</w:t>
            </w:r>
          </w:p>
          <w:p w:rsidR="00EB4896" w:rsidRPr="00EB4896" w:rsidRDefault="00EB4896" w:rsidP="00EB4896">
            <w:pPr>
              <w:numPr>
                <w:ilvl w:val="0"/>
                <w:numId w:val="6"/>
              </w:numPr>
              <w:ind w:left="227" w:hanging="170"/>
              <w:rPr>
                <w:sz w:val="16"/>
              </w:rPr>
            </w:pPr>
            <w:r w:rsidRPr="00EB4896">
              <w:rPr>
                <w:i/>
                <w:sz w:val="16"/>
              </w:rPr>
              <w:t>Ich kann mit den vorgegebenen Begriffskärtchen eine Sortieraufgabe durchführen und eine Strukturlegea</w:t>
            </w:r>
            <w:r w:rsidRPr="00EB4896">
              <w:rPr>
                <w:i/>
                <w:sz w:val="16"/>
              </w:rPr>
              <w:t>r</w:t>
            </w:r>
            <w:r w:rsidRPr="00EB4896">
              <w:rPr>
                <w:i/>
                <w:sz w:val="16"/>
              </w:rPr>
              <w:t>beit anfertigen.</w:t>
            </w:r>
          </w:p>
          <w:p w:rsidR="00EB4896" w:rsidRPr="00EB4896" w:rsidRDefault="00EB4896" w:rsidP="00EB4896">
            <w:pPr>
              <w:numPr>
                <w:ilvl w:val="0"/>
                <w:numId w:val="6"/>
              </w:numPr>
              <w:ind w:left="227" w:hanging="170"/>
              <w:rPr>
                <w:sz w:val="16"/>
              </w:rPr>
            </w:pPr>
            <w:r w:rsidRPr="00EB4896">
              <w:rPr>
                <w:i/>
                <w:sz w:val="16"/>
              </w:rPr>
              <w:t>Ich kann meine Arbeit mit dem Lernmaterial anhand der Zielscheibe „Atombau“ reflektieren.</w:t>
            </w:r>
          </w:p>
        </w:tc>
        <w:tc>
          <w:tcPr>
            <w:tcW w:w="188" w:type="dxa"/>
            <w:vMerge/>
            <w:tcBorders>
              <w:left w:val="single" w:sz="4" w:space="0" w:color="auto"/>
              <w:bottom w:val="nil"/>
              <w:right w:val="nil"/>
            </w:tcBorders>
            <w:vAlign w:val="center"/>
            <w:hideMark/>
          </w:tcPr>
          <w:p w:rsidR="00EB4896" w:rsidRPr="00EB4896" w:rsidRDefault="00EB4896" w:rsidP="00EB4896">
            <w:pPr>
              <w:rPr>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tc>
      </w:tr>
      <w:tr w:rsidR="00EB4896" w:rsidRPr="00EB4896" w:rsidTr="00576353">
        <w:tc>
          <w:tcPr>
            <w:tcW w:w="7348" w:type="dxa"/>
            <w:gridSpan w:val="3"/>
            <w:tcBorders>
              <w:left w:val="single" w:sz="4" w:space="0" w:color="auto"/>
              <w:right w:val="single" w:sz="4" w:space="0" w:color="auto"/>
            </w:tcBorders>
            <w:tcMar>
              <w:bottom w:w="0" w:type="dxa"/>
            </w:tcMar>
            <w:hideMark/>
          </w:tcPr>
          <w:p w:rsidR="00EB4896" w:rsidRPr="00EB4896" w:rsidRDefault="00EB4896" w:rsidP="00EB4896">
            <w:pPr>
              <w:spacing w:before="40" w:after="60" w:line="160" w:lineRule="exact"/>
              <w:rPr>
                <w:sz w:val="12"/>
              </w:rPr>
            </w:pPr>
            <w:r w:rsidRPr="00EB4896">
              <w:rPr>
                <w:sz w:val="12"/>
              </w:rPr>
              <w:t>Weitere Bezüge:</w:t>
            </w:r>
          </w:p>
          <w:p w:rsidR="00EB4896" w:rsidRPr="00EB4896" w:rsidRDefault="00EB4896" w:rsidP="00EB4896">
            <w:pPr>
              <w:numPr>
                <w:ilvl w:val="0"/>
                <w:numId w:val="6"/>
              </w:numPr>
              <w:ind w:left="227" w:hanging="170"/>
              <w:rPr>
                <w:sz w:val="16"/>
              </w:rPr>
            </w:pPr>
            <w:r w:rsidRPr="00EB4896">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EB4896" w:rsidRPr="00EB4896" w:rsidRDefault="00EB4896" w:rsidP="00EB4896">
            <w:pPr>
              <w:rPr>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tc>
      </w:tr>
    </w:tbl>
    <w:p w:rsidR="00EB4896" w:rsidRPr="00EB4896" w:rsidRDefault="00EB4896" w:rsidP="00EB4896">
      <w:pPr>
        <w:rPr>
          <w:sz w:val="16"/>
          <w:lang w:eastAsia="de-DE"/>
        </w:rPr>
      </w:pPr>
    </w:p>
    <w:tbl>
      <w:tblPr>
        <w:tblStyle w:val="Tabellenraster2"/>
        <w:tblW w:w="7371" w:type="dxa"/>
        <w:tblInd w:w="108" w:type="dxa"/>
        <w:tblLayout w:type="fixed"/>
        <w:tblCellMar>
          <w:top w:w="57" w:type="dxa"/>
          <w:bottom w:w="57" w:type="dxa"/>
        </w:tblCellMar>
        <w:tblLook w:val="04A0" w:firstRow="1" w:lastRow="0" w:firstColumn="1" w:lastColumn="0" w:noHBand="0" w:noVBand="1"/>
      </w:tblPr>
      <w:tblGrid>
        <w:gridCol w:w="7371"/>
      </w:tblGrid>
      <w:tr w:rsidR="00EB4896" w:rsidRPr="00EB4896" w:rsidTr="00576353">
        <w:tc>
          <w:tcPr>
            <w:tcW w:w="7371" w:type="dxa"/>
            <w:shd w:val="clear" w:color="auto" w:fill="auto"/>
          </w:tcPr>
          <w:p w:rsidR="00EB4896" w:rsidRPr="00EB4896" w:rsidRDefault="00EB4896" w:rsidP="00EB4896">
            <w:pPr>
              <w:jc w:val="both"/>
              <w:rPr>
                <w:sz w:val="12"/>
              </w:rPr>
            </w:pPr>
            <w:r w:rsidRPr="00EB4896">
              <w:rPr>
                <w:sz w:val="12"/>
              </w:rPr>
              <w:t>Besc</w:t>
            </w:r>
            <w:r w:rsidRPr="00EB4896">
              <w:rPr>
                <w:noProof/>
                <w:sz w:val="24"/>
              </w:rPr>
              <w:drawing>
                <wp:anchor distT="0" distB="0" distL="114300" distR="114300" simplePos="0" relativeHeight="251712512" behindDoc="0" locked="0" layoutInCell="0" allowOverlap="1" wp14:anchorId="723E3DCF" wp14:editId="58D62F39">
                  <wp:simplePos x="0" y="0"/>
                  <wp:positionH relativeFrom="rightMargin">
                    <wp:posOffset>107950</wp:posOffset>
                  </wp:positionH>
                  <wp:positionV relativeFrom="paragraph">
                    <wp:posOffset>0</wp:posOffset>
                  </wp:positionV>
                  <wp:extent cx="345440" cy="323850"/>
                  <wp:effectExtent l="0" t="0" r="0" b="0"/>
                  <wp:wrapNone/>
                  <wp:docPr id="15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4896">
              <w:rPr>
                <w:sz w:val="12"/>
              </w:rPr>
              <w:t>hreibung Lernthema:</w:t>
            </w:r>
          </w:p>
          <w:p w:rsidR="00EB4896" w:rsidRPr="00EB4896" w:rsidRDefault="00EB4896" w:rsidP="00EB4896">
            <w:pPr>
              <w:jc w:val="both"/>
            </w:pPr>
            <w:r w:rsidRPr="00EB4896">
              <w:t>Materie besteht aus kleinsten Teilchen, den Atomen. Seit Jahrtausenden beschäft</w:t>
            </w:r>
            <w:r w:rsidRPr="00EB4896">
              <w:t>i</w:t>
            </w:r>
            <w:r w:rsidRPr="00EB4896">
              <w:t>gen sich Wissenschaftler mit ihrem Aufbau. Zur Erklärung des Aufbaus von Atomen bedient man sich verschiedener Modelle. Je nach Wissensstand und technischem Fortschritt wurden diese Modelle weiterentwickelt. Die Wissenschaft nutzt Modelle zur Erklärung von beobachtbaren Phänomenen. Es sind allerdings noch viele Fragen offen …</w:t>
            </w:r>
          </w:p>
        </w:tc>
      </w:tr>
    </w:tbl>
    <w:p w:rsidR="00EB4896" w:rsidRPr="00EB4896" w:rsidRDefault="00EB4896" w:rsidP="00EB4896">
      <w:pPr>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EB4896" w:rsidRPr="00EB4896" w:rsidTr="00576353">
        <w:trPr>
          <w:trHeight w:val="397"/>
        </w:trPr>
        <w:tc>
          <w:tcPr>
            <w:tcW w:w="147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Phase</w:t>
            </w:r>
          </w:p>
        </w:tc>
        <w:tc>
          <w:tcPr>
            <w:tcW w:w="94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Zeit</w:t>
            </w:r>
          </w:p>
        </w:tc>
        <w:tc>
          <w:tcPr>
            <w:tcW w:w="4961"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Aufgabe</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sz w:val="24"/>
                <w:lang w:eastAsia="de-DE"/>
              </w:rPr>
            </w:pPr>
            <w:r w:rsidRPr="00EB4896">
              <w:rPr>
                <w:rFonts w:eastAsia="Calibri"/>
                <w:noProof/>
                <w:sz w:val="24"/>
                <w:lang w:eastAsia="de-DE"/>
              </w:rPr>
              <w:drawing>
                <wp:inline distT="0" distB="0" distL="0" distR="0" wp14:anchorId="7A55E19F" wp14:editId="4BBD8340">
                  <wp:extent cx="304800" cy="323215"/>
                  <wp:effectExtent l="0" t="0" r="0" b="635"/>
                  <wp:docPr id="1509" name="Grafik 1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EB4896">
            <w:pPr>
              <w:jc w:val="both"/>
              <w:rPr>
                <w:noProof/>
                <w:lang w:eastAsia="de-DE"/>
              </w:rPr>
            </w:pPr>
            <w:r w:rsidRPr="00AA18D1">
              <w:rPr>
                <w:noProof/>
                <w:lang w:eastAsia="de-DE"/>
              </w:rPr>
              <w:drawing>
                <wp:anchor distT="0" distB="0" distL="114300" distR="114300" simplePos="0" relativeHeight="251768832" behindDoc="0" locked="0" layoutInCell="1" allowOverlap="1" wp14:anchorId="75F2A24A" wp14:editId="7848D62F">
                  <wp:simplePos x="0" y="0"/>
                  <wp:positionH relativeFrom="column">
                    <wp:posOffset>3531235</wp:posOffset>
                  </wp:positionH>
                  <wp:positionV relativeFrom="paragraph">
                    <wp:posOffset>-23495</wp:posOffset>
                  </wp:positionV>
                  <wp:extent cx="314325" cy="314325"/>
                  <wp:effectExtent l="0" t="0" r="9525" b="9525"/>
                  <wp:wrapNone/>
                  <wp:docPr id="1862" name="Grafik 1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Inform</w:t>
            </w:r>
            <w:r w:rsidR="00EB4896" w:rsidRPr="00EB4896">
              <w:rPr>
                <w:noProof/>
                <w:sz w:val="24"/>
                <w:lang w:eastAsia="de-DE"/>
              </w:rPr>
              <w:drawing>
                <wp:anchor distT="0" distB="0" distL="114300" distR="114300" simplePos="0" relativeHeight="251707392" behindDoc="0" locked="0" layoutInCell="0" allowOverlap="1" wp14:anchorId="5480095A" wp14:editId="4EF3B1A3">
                  <wp:simplePos x="0" y="0"/>
                  <wp:positionH relativeFrom="rightMargin">
                    <wp:posOffset>107950</wp:posOffset>
                  </wp:positionH>
                  <wp:positionV relativeFrom="paragraph">
                    <wp:posOffset>0</wp:posOffset>
                  </wp:positionV>
                  <wp:extent cx="324000" cy="324000"/>
                  <wp:effectExtent l="0" t="0" r="0" b="0"/>
                  <wp:wrapNone/>
                  <wp:docPr id="151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ieren Sie sich im Lehrbuch über folgende Atommodelle:</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Kern-Hülle-Modell</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Schalenmodell</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Kugelwolkenmodell</w:t>
            </w:r>
          </w:p>
          <w:p w:rsidR="00EB4896" w:rsidRPr="00EB4896" w:rsidRDefault="00EB4896" w:rsidP="00EB4896">
            <w:pPr>
              <w:jc w:val="both"/>
              <w:rPr>
                <w:noProof/>
                <w:lang w:eastAsia="de-DE"/>
              </w:rPr>
            </w:pPr>
            <w:r w:rsidRPr="00EB4896">
              <w:rPr>
                <w:noProof/>
                <w:lang w:eastAsia="de-DE"/>
              </w:rPr>
              <w:t>Erstellen Sie zu diesen Atommodellen ein Infoblatt mit den wichtigsten Kernaussagen.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sz w:val="24"/>
                <w:lang w:eastAsia="de-DE"/>
              </w:rPr>
            </w:pPr>
            <w:r w:rsidRPr="00EB4896">
              <w:rPr>
                <w:rFonts w:eastAsia="Calibri"/>
                <w:noProof/>
                <w:lang w:eastAsia="de-DE"/>
              </w:rPr>
              <w:drawing>
                <wp:inline distT="0" distB="0" distL="0" distR="0" wp14:anchorId="1E29B352" wp14:editId="40D114D3">
                  <wp:extent cx="648000" cy="320400"/>
                  <wp:effectExtent l="0" t="0" r="0" b="3810"/>
                  <wp:docPr id="15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Vergleic</w:t>
            </w:r>
            <w:r w:rsidR="000E3815">
              <w:rPr>
                <w:noProof/>
                <w:lang w:eastAsia="de-DE"/>
              </w:rPr>
              <w:t>hen Sie Ihr Infoblatt mit einer Lernp</w:t>
            </w:r>
            <w:r w:rsidRPr="00EB4896">
              <w:rPr>
                <w:noProof/>
                <w:lang w:eastAsia="de-DE"/>
              </w:rPr>
              <w:t>artner</w:t>
            </w:r>
            <w:r w:rsidR="000E3815">
              <w:rPr>
                <w:noProof/>
                <w:lang w:eastAsia="de-DE"/>
              </w:rPr>
              <w:t>in oder einem Lernpartner</w:t>
            </w:r>
            <w:r w:rsidRPr="00EB4896">
              <w:rPr>
                <w:noProof/>
                <w:lang w:eastAsia="de-DE"/>
              </w:rPr>
              <w:t>.</w:t>
            </w:r>
          </w:p>
          <w:p w:rsidR="00EB4896" w:rsidRPr="00EB4896" w:rsidRDefault="00E96DFB" w:rsidP="009C3E6A">
            <w:pPr>
              <w:rPr>
                <w:noProof/>
                <w:lang w:eastAsia="de-DE"/>
              </w:rPr>
            </w:pPr>
            <w:r w:rsidRPr="00AA18D1">
              <w:rPr>
                <w:noProof/>
                <w:lang w:eastAsia="de-DE"/>
              </w:rPr>
              <w:drawing>
                <wp:anchor distT="0" distB="0" distL="114300" distR="114300" simplePos="0" relativeHeight="251770880" behindDoc="0" locked="0" layoutInCell="1" allowOverlap="1" wp14:anchorId="1A33175B" wp14:editId="3513BC2D">
                  <wp:simplePos x="0" y="0"/>
                  <wp:positionH relativeFrom="column">
                    <wp:posOffset>3190875</wp:posOffset>
                  </wp:positionH>
                  <wp:positionV relativeFrom="paragraph">
                    <wp:posOffset>323215</wp:posOffset>
                  </wp:positionV>
                  <wp:extent cx="314325" cy="314325"/>
                  <wp:effectExtent l="0" t="0" r="9525" b="9525"/>
                  <wp:wrapNone/>
                  <wp:docPr id="1863" name="Grafik 1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Diskutieren Sie mit Ihrem Partner die Aussagekraft von Modellen.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2A3B09D6" wp14:editId="35F52FAF">
                  <wp:extent cx="302701" cy="324000"/>
                  <wp:effectExtent l="0" t="0" r="2540" b="0"/>
                  <wp:docPr id="15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Stellen Sie auf einem Plakat das Kern-Hülle-Modell, das Schalenmodell und das Kugelwolkenmodell für ein Atom Ihrer Wahl vergleichend gegenüber.</w:t>
            </w:r>
          </w:p>
          <w:p w:rsidR="00EB4896" w:rsidRPr="00EB4896" w:rsidRDefault="00EB4896" w:rsidP="009C3E6A">
            <w:pPr>
              <w:rPr>
                <w:noProof/>
                <w:lang w:eastAsia="de-DE"/>
              </w:rPr>
            </w:pPr>
            <w:r w:rsidRPr="00EB4896">
              <w:rPr>
                <w:noProof/>
                <w:lang w:eastAsia="de-DE"/>
              </w:rPr>
              <w:t>Bewerten Sie Ihr Plakat nach den Kriterien des Kompetenzrasters „Plakat“.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182E67BF" wp14:editId="474EDA1C">
                  <wp:extent cx="304800" cy="323215"/>
                  <wp:effectExtent l="0" t="0" r="0" b="635"/>
                  <wp:docPr id="1514" name="Grafik 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Inform</w:t>
            </w:r>
            <w:r w:rsidRPr="00EB4896">
              <w:rPr>
                <w:noProof/>
                <w:sz w:val="24"/>
                <w:lang w:eastAsia="de-DE"/>
              </w:rPr>
              <w:drawing>
                <wp:anchor distT="0" distB="0" distL="114300" distR="114300" simplePos="0" relativeHeight="251710464" behindDoc="0" locked="0" layoutInCell="0" allowOverlap="1" wp14:anchorId="37124834" wp14:editId="5368B92C">
                  <wp:simplePos x="0" y="0"/>
                  <wp:positionH relativeFrom="rightMargin">
                    <wp:posOffset>107950</wp:posOffset>
                  </wp:positionH>
                  <wp:positionV relativeFrom="paragraph">
                    <wp:posOffset>0</wp:posOffset>
                  </wp:positionV>
                  <wp:extent cx="324000" cy="324000"/>
                  <wp:effectExtent l="0" t="0" r="0" b="0"/>
                  <wp:wrapNone/>
                  <wp:docPr id="1515"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4896">
              <w:rPr>
                <w:noProof/>
                <w:lang w:eastAsia="de-DE"/>
              </w:rPr>
              <w:t>ieren Sie sich im Lehrbuch über den Streuversuch von RUTHERFORD.</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5C6BCDEF" wp14:editId="2EC83499">
                  <wp:extent cx="530225" cy="323215"/>
                  <wp:effectExtent l="0" t="0" r="3175" b="635"/>
                  <wp:docPr id="608" name="Grafik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72928" behindDoc="0" locked="0" layoutInCell="1" allowOverlap="1" wp14:anchorId="5850BAA2" wp14:editId="2C14C054">
                  <wp:simplePos x="0" y="0"/>
                  <wp:positionH relativeFrom="column">
                    <wp:posOffset>3186430</wp:posOffset>
                  </wp:positionH>
                  <wp:positionV relativeFrom="paragraph">
                    <wp:posOffset>-3810</wp:posOffset>
                  </wp:positionV>
                  <wp:extent cx="314325" cy="314325"/>
                  <wp:effectExtent l="0" t="0" r="9525" b="9525"/>
                  <wp:wrapNone/>
                  <wp:docPr id="1865" name="Grafik 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 xml:space="preserve">Erläutern Sie in einer Dreiergruppe anhand des </w:t>
            </w:r>
            <w:r w:rsidR="00EB4896" w:rsidRPr="00EB4896">
              <w:rPr>
                <w:b/>
                <w:noProof/>
                <w:lang w:eastAsia="de-DE"/>
              </w:rPr>
              <w:t>Streuversuchs</w:t>
            </w:r>
            <w:r w:rsidR="00EB4896" w:rsidRPr="00EB4896">
              <w:rPr>
                <w:noProof/>
                <w:lang w:eastAsia="de-DE"/>
              </w:rPr>
              <w:t xml:space="preserve"> den Zusammenhang zwischen Versuchsbeobachtungen und Entwicklung von Modellvorstellungen.</w:t>
            </w:r>
          </w:p>
          <w:p w:rsidR="00EB4896" w:rsidRPr="00EB4896" w:rsidRDefault="00EB4896" w:rsidP="009C3E6A">
            <w:pPr>
              <w:rPr>
                <w:noProof/>
                <w:lang w:eastAsia="de-DE"/>
              </w:rPr>
            </w:pPr>
            <w:r w:rsidRPr="00EB4896">
              <w:rPr>
                <w:noProof/>
                <w:lang w:eastAsia="de-DE"/>
              </w:rPr>
              <w:t>Stellen Sie in einer Tabelle die Versuchbeobachtungen mit den entsprechenden Schlussfolgerungen über den Bau eines Atoms gegenüber.</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lastRenderedPageBreak/>
              <w:drawing>
                <wp:inline distT="0" distB="0" distL="0" distR="0" wp14:anchorId="67C67EBF" wp14:editId="44F9594D">
                  <wp:extent cx="323215" cy="323215"/>
                  <wp:effectExtent l="0" t="0" r="635" b="635"/>
                  <wp:docPr id="610" name="Grafik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EB4896">
            <w:pPr>
              <w:jc w:val="both"/>
              <w:rPr>
                <w:noProof/>
                <w:lang w:eastAsia="de-DE"/>
              </w:rPr>
            </w:pPr>
            <w:r w:rsidRPr="00EB4896">
              <w:rPr>
                <w:noProof/>
                <w:lang w:eastAsia="de-DE"/>
              </w:rPr>
              <w:t>Klärung offener Fragen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2CE3B8BD" wp14:editId="3732F55D">
                  <wp:extent cx="304800" cy="323215"/>
                  <wp:effectExtent l="0" t="0" r="0" b="635"/>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Führen Sie mit den Begriffen auf dem Arbeitsblatt Ch02.03.01.01 die Sortieraufgabe durch.</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39F7E778" wp14:editId="7677CA8C">
                  <wp:extent cx="646430" cy="323215"/>
                  <wp:effectExtent l="0" t="0" r="1270" b="635"/>
                  <wp:docPr id="612" name="Grafik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643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Klären Sie nicht bekannte Begriffe mit einem Partner.</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157CA23B" wp14:editId="69687F82">
                  <wp:extent cx="304800" cy="323215"/>
                  <wp:effectExtent l="0" t="0" r="0" b="635"/>
                  <wp:docPr id="613" name="Grafik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Erstellen Sie mit diesen Begriffen eine Strukturlegearbeit.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424C245E" wp14:editId="7E1C13B8">
                  <wp:extent cx="646430" cy="323215"/>
                  <wp:effectExtent l="0" t="0" r="1270" b="635"/>
                  <wp:docPr id="614" name="Grafik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643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Erklären Sie einem Partner Ihre Strukturlegearbeit.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6DD37983" wp14:editId="64E97C31">
                  <wp:extent cx="304800" cy="323215"/>
                  <wp:effectExtent l="0" t="0" r="0" b="635"/>
                  <wp:docPr id="615" name="Grafik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74976" behindDoc="0" locked="0" layoutInCell="1" allowOverlap="1" wp14:anchorId="6F4E99A3" wp14:editId="3568F801">
                  <wp:simplePos x="0" y="0"/>
                  <wp:positionH relativeFrom="column">
                    <wp:posOffset>3209925</wp:posOffset>
                  </wp:positionH>
                  <wp:positionV relativeFrom="paragraph">
                    <wp:posOffset>-65405</wp:posOffset>
                  </wp:positionV>
                  <wp:extent cx="314325" cy="314325"/>
                  <wp:effectExtent l="0" t="0" r="9525" b="9525"/>
                  <wp:wrapNone/>
                  <wp:docPr id="1868" name="Grafik 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Reflektieren Sie Ihre Arbeit mit dem Lernmaterial anhand der Zielscheibe „Atombau“ Ch02.03.05.</w:t>
            </w:r>
          </w:p>
        </w:tc>
      </w:tr>
    </w:tbl>
    <w:p w:rsidR="00EB4896" w:rsidRPr="00EB4896" w:rsidRDefault="00EB4896" w:rsidP="00EB4896">
      <w:pPr>
        <w:jc w:val="both"/>
        <w:rPr>
          <w:lang w:eastAsia="de-DE"/>
        </w:rPr>
      </w:pPr>
    </w:p>
    <w:p w:rsidR="00EB4896" w:rsidRDefault="00EB4896" w:rsidP="00683E92">
      <w:pPr>
        <w:pStyle w:val="Textkrper"/>
      </w:pPr>
    </w:p>
    <w:p w:rsidR="00EB4896" w:rsidRDefault="00EB4896" w:rsidP="00683E92">
      <w:pPr>
        <w:pStyle w:val="Textkrper"/>
      </w:pPr>
    </w:p>
    <w:p w:rsidR="00683E92" w:rsidRDefault="00683E92" w:rsidP="00683E92">
      <w:pPr>
        <w:pStyle w:val="Textkrper"/>
      </w:pPr>
    </w:p>
    <w:p w:rsidR="00683E92" w:rsidRDefault="00683E92" w:rsidP="00683E92">
      <w:pPr>
        <w:spacing w:line="240" w:lineRule="exact"/>
        <w:sectPr w:rsidR="00683E92" w:rsidSect="00FE2AB3">
          <w:pgSz w:w="11906" w:h="16838" w:code="9"/>
          <w:pgMar w:top="1418" w:right="3402" w:bottom="1134" w:left="1134" w:header="709" w:footer="709" w:gutter="0"/>
          <w:cols w:space="708"/>
          <w:docGrid w:linePitch="360"/>
        </w:sectPr>
      </w:pPr>
    </w:p>
    <w:p w:rsidR="00683E92" w:rsidRDefault="00683E92" w:rsidP="00683E92">
      <w:pPr>
        <w:spacing w:line="240" w:lineRule="atLeast"/>
      </w:pPr>
      <w:r>
        <w:rPr>
          <w:noProof/>
          <w:lang w:eastAsia="de-DE"/>
        </w:rPr>
        <w:lastRenderedPageBreak/>
        <w:drawing>
          <wp:inline distT="0" distB="0" distL="0" distR="0" wp14:anchorId="6E3463D3" wp14:editId="6AE69494">
            <wp:extent cx="9178952" cy="5537771"/>
            <wp:effectExtent l="0" t="0" r="3175" b="6350"/>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JPG"/>
                    <pic:cNvPicPr/>
                  </pic:nvPicPr>
                  <pic:blipFill>
                    <a:blip r:embed="rId73">
                      <a:extLst>
                        <a:ext uri="{28A0092B-C50C-407E-A947-70E740481C1C}">
                          <a14:useLocalDpi xmlns:a14="http://schemas.microsoft.com/office/drawing/2010/main" val="0"/>
                        </a:ext>
                      </a:extLst>
                    </a:blip>
                    <a:stretch>
                      <a:fillRect/>
                    </a:stretch>
                  </pic:blipFill>
                  <pic:spPr>
                    <a:xfrm>
                      <a:off x="0" y="0"/>
                      <a:ext cx="9182182" cy="5539720"/>
                    </a:xfrm>
                    <a:prstGeom prst="rect">
                      <a:avLst/>
                    </a:prstGeom>
                  </pic:spPr>
                </pic:pic>
              </a:graphicData>
            </a:graphic>
          </wp:inline>
        </w:drawing>
      </w:r>
    </w:p>
    <w:p w:rsidR="00683E92" w:rsidRDefault="00683E92" w:rsidP="00683E92"/>
    <w:p w:rsidR="00683E92" w:rsidRDefault="00683E92" w:rsidP="00683E92">
      <w:pPr>
        <w:tabs>
          <w:tab w:val="left" w:pos="1893"/>
        </w:tabs>
      </w:pPr>
    </w:p>
    <w:p w:rsidR="00683E92" w:rsidRDefault="00683E92" w:rsidP="00683E92">
      <w:pPr>
        <w:tabs>
          <w:tab w:val="left" w:pos="1893"/>
        </w:tabs>
        <w:sectPr w:rsidR="00683E92" w:rsidSect="00683E92">
          <w:headerReference w:type="default" r:id="rId74"/>
          <w:pgSz w:w="16838" w:h="11906" w:orient="landscape" w:code="9"/>
          <w:pgMar w:top="284" w:right="1134"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B4896" w:rsidRPr="00EB4896"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lastRenderedPageBreak/>
              <w:t>Kompetenzbereich</w:t>
            </w:r>
          </w:p>
          <w:p w:rsidR="00EB4896" w:rsidRPr="00EB4896" w:rsidRDefault="00EB4896" w:rsidP="00EB4896">
            <w:pPr>
              <w:rPr>
                <w:b/>
              </w:rPr>
            </w:pPr>
            <w:r w:rsidRPr="00EB4896">
              <w:rPr>
                <w:b/>
              </w:rPr>
              <w:t>02 Erkenntnisse gewi</w:t>
            </w:r>
            <w:r w:rsidRPr="00EB4896">
              <w:rPr>
                <w:b/>
              </w:rPr>
              <w:t>n</w:t>
            </w:r>
            <w:r w:rsidRPr="00EB4896">
              <w:rPr>
                <w:b/>
              </w:rPr>
              <w:t>nen</w:t>
            </w:r>
          </w:p>
        </w:tc>
        <w:tc>
          <w:tcPr>
            <w:tcW w:w="851"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Lernfortschritt</w:t>
            </w:r>
          </w:p>
          <w:p w:rsidR="00EB4896" w:rsidRPr="00EB4896" w:rsidRDefault="00EB4896" w:rsidP="00EB4896">
            <w:pPr>
              <w:rPr>
                <w:b/>
              </w:rPr>
            </w:pPr>
            <w:r w:rsidRPr="00EB4896">
              <w:rPr>
                <w:b/>
              </w:rPr>
              <w:t>LFS 3</w:t>
            </w:r>
          </w:p>
        </w:tc>
        <w:tc>
          <w:tcPr>
            <w:tcW w:w="4229"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Materialien/Titel</w:t>
            </w:r>
          </w:p>
          <w:p w:rsidR="00EB4896" w:rsidRPr="00EB4896" w:rsidRDefault="00EB4896" w:rsidP="00EB4896">
            <w:pPr>
              <w:rPr>
                <w:b/>
              </w:rPr>
            </w:pPr>
            <w:r w:rsidRPr="00EB4896">
              <w:rPr>
                <w:b/>
              </w:rPr>
              <w:t>Atombau</w:t>
            </w:r>
          </w:p>
        </w:tc>
        <w:tc>
          <w:tcPr>
            <w:tcW w:w="188" w:type="dxa"/>
            <w:vMerge w:val="restart"/>
            <w:tcBorders>
              <w:top w:val="nil"/>
              <w:left w:val="single" w:sz="4" w:space="0" w:color="auto"/>
              <w:bottom w:val="nil"/>
              <w:right w:val="single" w:sz="4" w:space="0" w:color="auto"/>
            </w:tcBorders>
            <w:shd w:val="clear" w:color="auto" w:fill="FFFFFF"/>
          </w:tcPr>
          <w:p w:rsidR="00EB4896" w:rsidRPr="00EB4896" w:rsidRDefault="00EB4896" w:rsidP="00EB4896">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Chemie</w:t>
            </w:r>
          </w:p>
          <w:p w:rsidR="00EB4896" w:rsidRPr="00EB4896" w:rsidRDefault="00EB4896" w:rsidP="00EB4896">
            <w:pPr>
              <w:jc w:val="center"/>
              <w:rPr>
                <w:rFonts w:eastAsia="Calibri" w:cs="Times New Roman"/>
                <w:b/>
                <w:lang w:eastAsia="de-DE"/>
              </w:rPr>
            </w:pPr>
            <w:r w:rsidRPr="00EB4896">
              <w:rPr>
                <w:rFonts w:eastAsia="Times New Roman" w:cs="Times New Roman"/>
                <w:b/>
                <w:lang w:eastAsia="de-DE"/>
              </w:rPr>
              <w:t>Ch02.03.02</w:t>
            </w:r>
          </w:p>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Kompetenz:</w:t>
            </w:r>
          </w:p>
          <w:p w:rsidR="00EB4896" w:rsidRPr="00EB4896" w:rsidRDefault="00EB4896" w:rsidP="00EB4896">
            <w:pPr>
              <w:numPr>
                <w:ilvl w:val="0"/>
                <w:numId w:val="6"/>
              </w:numPr>
              <w:ind w:left="227" w:hanging="170"/>
              <w:rPr>
                <w:sz w:val="16"/>
              </w:rPr>
            </w:pPr>
            <w:r w:rsidRPr="00EB4896">
              <w:rPr>
                <w:sz w:val="16"/>
              </w:rPr>
              <w:t>Ich kann aus den Ergebnissen einfacher Versuche auf den strukturellen Aufbau von Stoffen schließen.</w:t>
            </w:r>
          </w:p>
          <w:p w:rsidR="00EB4896" w:rsidRPr="00EB4896" w:rsidRDefault="00EB4896" w:rsidP="00EB4896">
            <w:pPr>
              <w:numPr>
                <w:ilvl w:val="0"/>
                <w:numId w:val="6"/>
              </w:numPr>
              <w:ind w:left="227" w:hanging="170"/>
              <w:rPr>
                <w:sz w:val="16"/>
              </w:rPr>
            </w:pPr>
            <w:r w:rsidRPr="00EB4896">
              <w:rPr>
                <w:sz w:val="16"/>
              </w:rPr>
              <w:t>Ich kann anhand von geeigneten Modellen den strukturellen Aufbau von Stoffen beschreiben und erkl</w:t>
            </w:r>
            <w:r w:rsidRPr="00EB4896">
              <w:rPr>
                <w:sz w:val="16"/>
              </w:rPr>
              <w:t>ä</w:t>
            </w:r>
            <w:r w:rsidRPr="00EB4896">
              <w:rPr>
                <w:sz w:val="16"/>
              </w:rPr>
              <w:t>ren.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B4896" w:rsidRPr="00EB4896" w:rsidTr="00576353">
              <w:trPr>
                <w:trHeight w:val="284"/>
              </w:trPr>
              <w:tc>
                <w:tcPr>
                  <w:tcW w:w="2090" w:type="dxa"/>
                  <w:shd w:val="clear" w:color="auto" w:fill="auto"/>
                </w:tcPr>
                <w:p w:rsidR="00EB4896" w:rsidRPr="00EB4896" w:rsidRDefault="00EB4896" w:rsidP="00EB4896">
                  <w:pPr>
                    <w:jc w:val="center"/>
                  </w:pPr>
                  <w:r w:rsidRPr="00EB4896">
                    <w:t>LernPROJEKT</w:t>
                  </w:r>
                </w:p>
              </w:tc>
            </w:tr>
            <w:tr w:rsidR="00EB4896" w:rsidRPr="00EB4896" w:rsidTr="00576353">
              <w:trPr>
                <w:trHeight w:val="284"/>
              </w:trPr>
              <w:tc>
                <w:tcPr>
                  <w:tcW w:w="2090" w:type="dxa"/>
                  <w:shd w:val="clear" w:color="auto" w:fill="D9D9D9" w:themeFill="background1" w:themeFillShade="D9"/>
                </w:tcPr>
                <w:p w:rsidR="00EB4896" w:rsidRPr="00EB4896" w:rsidRDefault="00EB4896" w:rsidP="00EB4896">
                  <w:pPr>
                    <w:jc w:val="center"/>
                    <w:rPr>
                      <w:rFonts w:eastAsia="Times New Roman" w:cs="Times New Roman"/>
                      <w:b/>
                    </w:rPr>
                  </w:pPr>
                  <w:r w:rsidRPr="00EB4896">
                    <w:rPr>
                      <w:rFonts w:eastAsia="Times New Roman" w:cs="Times New Roman"/>
                      <w:b/>
                    </w:rPr>
                    <w:t>LernTHEMA</w:t>
                  </w:r>
                </w:p>
              </w:tc>
            </w:tr>
            <w:tr w:rsidR="00EB4896" w:rsidRPr="00EB4896" w:rsidTr="00576353">
              <w:trPr>
                <w:trHeight w:val="284"/>
              </w:trPr>
              <w:tc>
                <w:tcPr>
                  <w:tcW w:w="2090" w:type="dxa"/>
                </w:tcPr>
                <w:p w:rsidR="00EB4896" w:rsidRPr="00EB4896" w:rsidRDefault="00EB4896" w:rsidP="00EB4896">
                  <w:pPr>
                    <w:jc w:val="center"/>
                  </w:pPr>
                  <w:r w:rsidRPr="00EB4896">
                    <w:t>LernSCHRITT</w:t>
                  </w:r>
                </w:p>
              </w:tc>
            </w:tr>
          </w:tbl>
          <w:p w:rsidR="00EB4896" w:rsidRPr="00EB4896" w:rsidRDefault="00EB4896" w:rsidP="00EB4896">
            <w:pPr>
              <w:jc w:val="center"/>
              <w:rPr>
                <w:rFonts w:eastAsia="Times New Roman" w:cs="Times New Roman"/>
                <w:b/>
                <w:lang w:eastAsia="de-DE"/>
              </w:rPr>
            </w:pPr>
          </w:p>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Hauptbezug:</w:t>
            </w:r>
          </w:p>
          <w:p w:rsidR="00EB4896" w:rsidRPr="00EB4896" w:rsidRDefault="00EB4896" w:rsidP="00EB4896">
            <w:pPr>
              <w:numPr>
                <w:ilvl w:val="0"/>
                <w:numId w:val="6"/>
              </w:numPr>
              <w:ind w:left="227" w:hanging="170"/>
              <w:rPr>
                <w:sz w:val="16"/>
              </w:rPr>
            </w:pPr>
            <w:r w:rsidRPr="00EB4896">
              <w:rPr>
                <w:sz w:val="16"/>
              </w:rPr>
              <w:t>Ich kann den Streuversuch nach Rutherford beschreiben.</w:t>
            </w:r>
          </w:p>
          <w:p w:rsidR="00EB4896" w:rsidRPr="00EB4896" w:rsidRDefault="00EB4896" w:rsidP="00EB4896">
            <w:pPr>
              <w:numPr>
                <w:ilvl w:val="0"/>
                <w:numId w:val="6"/>
              </w:numPr>
              <w:ind w:left="227" w:hanging="170"/>
              <w:rPr>
                <w:sz w:val="16"/>
              </w:rPr>
            </w:pPr>
            <w:r w:rsidRPr="00EB4896">
              <w:rPr>
                <w:sz w:val="16"/>
              </w:rPr>
              <w:t>Ich kann aus den Versuchsbeobachtungen des Streuversuchs auf den Bau der Atome schließen.</w:t>
            </w:r>
          </w:p>
          <w:p w:rsidR="00EB4896" w:rsidRPr="00EB4896" w:rsidRDefault="00EB4896" w:rsidP="00EB4896">
            <w:pPr>
              <w:numPr>
                <w:ilvl w:val="0"/>
                <w:numId w:val="6"/>
              </w:numPr>
              <w:ind w:left="227" w:hanging="170"/>
              <w:rPr>
                <w:sz w:val="16"/>
              </w:rPr>
            </w:pPr>
            <w:r w:rsidRPr="00EB4896">
              <w:rPr>
                <w:sz w:val="16"/>
              </w:rPr>
              <w:t>Ich kann das Kern-Hülle-Modell und das Schalenmodell beschreiben.</w:t>
            </w:r>
          </w:p>
          <w:p w:rsidR="00EB4896" w:rsidRPr="00EB4896" w:rsidRDefault="00EB4896" w:rsidP="00EB4896">
            <w:pPr>
              <w:numPr>
                <w:ilvl w:val="0"/>
                <w:numId w:val="6"/>
              </w:numPr>
              <w:ind w:left="227" w:hanging="170"/>
              <w:rPr>
                <w:sz w:val="16"/>
              </w:rPr>
            </w:pPr>
            <w:r w:rsidRPr="00EB4896">
              <w:rPr>
                <w:sz w:val="16"/>
              </w:rPr>
              <w:t>Ich kann Atome im Kern-Hülle-Modell und im Schalenmodell darstellen.</w:t>
            </w:r>
          </w:p>
          <w:p w:rsidR="00EB4896" w:rsidRPr="00EB4896" w:rsidRDefault="00EB4896" w:rsidP="00EB4896">
            <w:pPr>
              <w:numPr>
                <w:ilvl w:val="0"/>
                <w:numId w:val="6"/>
              </w:numPr>
              <w:ind w:left="227" w:hanging="170"/>
              <w:rPr>
                <w:sz w:val="16"/>
              </w:rPr>
            </w:pPr>
            <w:r w:rsidRPr="00EB4896">
              <w:rPr>
                <w:sz w:val="16"/>
              </w:rPr>
              <w:t>Ich kann die beiden Atommodelle miteinander vergleichen.</w:t>
            </w:r>
          </w:p>
          <w:p w:rsidR="00EB4896" w:rsidRPr="00EB4896" w:rsidRDefault="00EB4896" w:rsidP="00EB4896">
            <w:pPr>
              <w:numPr>
                <w:ilvl w:val="0"/>
                <w:numId w:val="6"/>
              </w:numPr>
              <w:ind w:left="227" w:hanging="170"/>
              <w:rPr>
                <w:i/>
                <w:sz w:val="16"/>
              </w:rPr>
            </w:pPr>
            <w:r w:rsidRPr="00EB4896">
              <w:rPr>
                <w:i/>
                <w:sz w:val="16"/>
              </w:rPr>
              <w:t>Ich kann gelernte Arbeitstechniken einsetzen.</w:t>
            </w:r>
          </w:p>
          <w:p w:rsidR="00EB4896" w:rsidRPr="00EB4896" w:rsidRDefault="00EB4896" w:rsidP="00EB4896">
            <w:pPr>
              <w:numPr>
                <w:ilvl w:val="0"/>
                <w:numId w:val="6"/>
              </w:numPr>
              <w:ind w:left="227" w:hanging="170"/>
              <w:rPr>
                <w:i/>
                <w:sz w:val="16"/>
              </w:rPr>
            </w:pPr>
            <w:r w:rsidRPr="00EB4896">
              <w:rPr>
                <w:i/>
                <w:sz w:val="16"/>
              </w:rPr>
              <w:t>Ich kann ein Plakat erstellen.</w:t>
            </w:r>
          </w:p>
          <w:p w:rsidR="00EB4896" w:rsidRPr="00EB4896" w:rsidRDefault="00EB4896" w:rsidP="00EB4896">
            <w:pPr>
              <w:numPr>
                <w:ilvl w:val="0"/>
                <w:numId w:val="6"/>
              </w:numPr>
              <w:ind w:left="227" w:hanging="170"/>
              <w:rPr>
                <w:sz w:val="16"/>
              </w:rPr>
            </w:pPr>
            <w:r w:rsidRPr="00EB4896">
              <w:rPr>
                <w:i/>
                <w:sz w:val="16"/>
              </w:rPr>
              <w:t>Ich kann mein erstelltes Plakat nach den Kriterien des Kompetenzrasters „Plakat“ bewerten.</w:t>
            </w:r>
          </w:p>
          <w:p w:rsidR="00EB4896" w:rsidRPr="00EB4896" w:rsidRDefault="00EB4896" w:rsidP="00EB4896">
            <w:pPr>
              <w:numPr>
                <w:ilvl w:val="0"/>
                <w:numId w:val="6"/>
              </w:numPr>
              <w:ind w:left="227" w:hanging="170"/>
              <w:rPr>
                <w:sz w:val="16"/>
              </w:rPr>
            </w:pPr>
            <w:r w:rsidRPr="00EB4896">
              <w:rPr>
                <w:i/>
                <w:sz w:val="16"/>
              </w:rPr>
              <w:t>Ich kann mit den vorgegebenen Begriffskärtchen ein Netzwerk legen.</w:t>
            </w:r>
          </w:p>
          <w:p w:rsidR="00EB4896" w:rsidRPr="00EB4896" w:rsidRDefault="00EB4896" w:rsidP="00EB4896">
            <w:pPr>
              <w:numPr>
                <w:ilvl w:val="0"/>
                <w:numId w:val="6"/>
              </w:numPr>
              <w:ind w:left="227" w:hanging="170"/>
              <w:rPr>
                <w:sz w:val="16"/>
              </w:rPr>
            </w:pPr>
            <w:r w:rsidRPr="00EB4896">
              <w:rPr>
                <w:i/>
                <w:sz w:val="16"/>
              </w:rPr>
              <w:t>Ich kann meine Arbeit mit dem Lernmaterial anhand der Zielscheibe „Atombau“ reflektieren.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pPr>
              <w:jc w:val="center"/>
              <w:rPr>
                <w:rFonts w:eastAsia="Times New Roman" w:cs="Times New Roman"/>
                <w:b/>
                <w:lang w:eastAsia="de-DE"/>
              </w:rPr>
            </w:pPr>
          </w:p>
        </w:tc>
      </w:tr>
      <w:tr w:rsidR="00EB4896" w:rsidRPr="00EB4896" w:rsidTr="00576353">
        <w:tc>
          <w:tcPr>
            <w:tcW w:w="7348" w:type="dxa"/>
            <w:gridSpan w:val="3"/>
            <w:tcBorders>
              <w:left w:val="single" w:sz="4" w:space="0" w:color="auto"/>
              <w:right w:val="single" w:sz="4" w:space="0" w:color="auto"/>
            </w:tcBorders>
            <w:tcMar>
              <w:bottom w:w="0" w:type="dxa"/>
            </w:tcMar>
            <w:hideMark/>
          </w:tcPr>
          <w:p w:rsidR="00EB4896" w:rsidRPr="00EB4896" w:rsidRDefault="00EB4896" w:rsidP="00EB4896">
            <w:pPr>
              <w:spacing w:before="40" w:after="60" w:line="160" w:lineRule="exact"/>
              <w:rPr>
                <w:sz w:val="12"/>
              </w:rPr>
            </w:pPr>
            <w:r w:rsidRPr="00EB4896">
              <w:rPr>
                <w:sz w:val="12"/>
              </w:rPr>
              <w:t>Weitere Bezüge:</w:t>
            </w:r>
          </w:p>
          <w:p w:rsidR="00EB4896" w:rsidRPr="00EB4896" w:rsidRDefault="00EB4896" w:rsidP="00EB4896">
            <w:pPr>
              <w:numPr>
                <w:ilvl w:val="0"/>
                <w:numId w:val="6"/>
              </w:numPr>
              <w:ind w:left="227" w:hanging="170"/>
              <w:rPr>
                <w:sz w:val="16"/>
              </w:rPr>
            </w:pPr>
            <w:r w:rsidRPr="00EB4896">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pPr>
              <w:jc w:val="center"/>
              <w:rPr>
                <w:rFonts w:eastAsia="Times New Roman" w:cs="Times New Roman"/>
                <w:b/>
                <w:lang w:eastAsia="de-DE"/>
              </w:rPr>
            </w:pPr>
          </w:p>
        </w:tc>
      </w:tr>
    </w:tbl>
    <w:p w:rsidR="00EB4896" w:rsidRPr="00EB4896" w:rsidRDefault="00EB4896" w:rsidP="00EB4896">
      <w:pPr>
        <w:rPr>
          <w:sz w:val="16"/>
          <w:lang w:eastAsia="de-DE"/>
        </w:rPr>
      </w:pPr>
    </w:p>
    <w:tbl>
      <w:tblPr>
        <w:tblStyle w:val="Tabellenraster3"/>
        <w:tblW w:w="7371" w:type="dxa"/>
        <w:tblInd w:w="108" w:type="dxa"/>
        <w:tblLayout w:type="fixed"/>
        <w:tblCellMar>
          <w:top w:w="57" w:type="dxa"/>
          <w:bottom w:w="57" w:type="dxa"/>
        </w:tblCellMar>
        <w:tblLook w:val="04A0" w:firstRow="1" w:lastRow="0" w:firstColumn="1" w:lastColumn="0" w:noHBand="0" w:noVBand="1"/>
      </w:tblPr>
      <w:tblGrid>
        <w:gridCol w:w="7371"/>
      </w:tblGrid>
      <w:tr w:rsidR="00EB4896" w:rsidRPr="00EB4896" w:rsidTr="00576353">
        <w:trPr>
          <w:trHeight w:val="1378"/>
        </w:trPr>
        <w:tc>
          <w:tcPr>
            <w:tcW w:w="7371" w:type="dxa"/>
            <w:shd w:val="clear" w:color="auto" w:fill="auto"/>
          </w:tcPr>
          <w:p w:rsidR="00EB4896" w:rsidRPr="00EB4896" w:rsidRDefault="00EB4896" w:rsidP="00EB4896">
            <w:pPr>
              <w:spacing w:before="40" w:after="60" w:line="160" w:lineRule="exact"/>
              <w:rPr>
                <w:sz w:val="12"/>
              </w:rPr>
            </w:pPr>
            <w:r w:rsidRPr="00EB4896">
              <w:rPr>
                <w:sz w:val="12"/>
              </w:rPr>
              <w:t>Beschr</w:t>
            </w:r>
            <w:r w:rsidRPr="00EB4896">
              <w:rPr>
                <w:noProof/>
                <w:sz w:val="24"/>
              </w:rPr>
              <w:drawing>
                <wp:anchor distT="0" distB="0" distL="114300" distR="114300" simplePos="0" relativeHeight="251722752" behindDoc="0" locked="0" layoutInCell="0" allowOverlap="1" wp14:anchorId="5E7A8878" wp14:editId="1DD23CB0">
                  <wp:simplePos x="0" y="0"/>
                  <wp:positionH relativeFrom="rightMargin">
                    <wp:posOffset>107950</wp:posOffset>
                  </wp:positionH>
                  <wp:positionV relativeFrom="paragraph">
                    <wp:posOffset>0</wp:posOffset>
                  </wp:positionV>
                  <wp:extent cx="345440" cy="323850"/>
                  <wp:effectExtent l="0" t="0" r="0" b="0"/>
                  <wp:wrapNone/>
                  <wp:docPr id="61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4896">
              <w:rPr>
                <w:sz w:val="12"/>
              </w:rPr>
              <w:t>eibung Lernthema:</w:t>
            </w:r>
          </w:p>
          <w:p w:rsidR="00EB4896" w:rsidRPr="00EB4896" w:rsidRDefault="00EB4896" w:rsidP="00EB4896">
            <w:pPr>
              <w:jc w:val="both"/>
            </w:pPr>
            <w:r w:rsidRPr="00EB4896">
              <w:t>Materie besteht aus kleinsten Teilchen, den Atomen. Seit Jahrtausenden beschäft</w:t>
            </w:r>
            <w:r w:rsidRPr="00EB4896">
              <w:t>i</w:t>
            </w:r>
            <w:r w:rsidRPr="00EB4896">
              <w:t>gen sich Wissenschaftler mit ihrem Aufbau. Zur Erklärung des Aufbaus von Atomen bedient man sich verschiedener Modelle. Je nach Wissensstand und technischem Fortschritt wurden diese Modelle weiterentwickelt. Die Wissenschaft nutzt Modelle zur Erklärung von beobachtbaren Phänomenen. Es sind allerdings noch viele Fragen offen …</w:t>
            </w:r>
          </w:p>
        </w:tc>
      </w:tr>
    </w:tbl>
    <w:p w:rsidR="00EB4896" w:rsidRPr="00EB4896" w:rsidRDefault="00EB4896" w:rsidP="00EB4896">
      <w:pPr>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EB4896" w:rsidRPr="00EB4896" w:rsidTr="00576353">
        <w:trPr>
          <w:trHeight w:val="397"/>
        </w:trPr>
        <w:tc>
          <w:tcPr>
            <w:tcW w:w="147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Phase</w:t>
            </w:r>
          </w:p>
        </w:tc>
        <w:tc>
          <w:tcPr>
            <w:tcW w:w="94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Zeit</w:t>
            </w:r>
          </w:p>
        </w:tc>
        <w:tc>
          <w:tcPr>
            <w:tcW w:w="4961"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Aufgabe</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sz w:val="24"/>
                <w:lang w:eastAsia="de-DE"/>
              </w:rPr>
            </w:pPr>
            <w:r w:rsidRPr="00EB4896">
              <w:rPr>
                <w:rFonts w:eastAsia="Calibri"/>
                <w:noProof/>
                <w:sz w:val="24"/>
                <w:lang w:eastAsia="de-DE"/>
              </w:rPr>
              <w:drawing>
                <wp:inline distT="0" distB="0" distL="0" distR="0" wp14:anchorId="2BC41753" wp14:editId="1CBF9D80">
                  <wp:extent cx="304800" cy="323215"/>
                  <wp:effectExtent l="0" t="0" r="0" b="635"/>
                  <wp:docPr id="621" name="Grafik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77024" behindDoc="0" locked="0" layoutInCell="1" allowOverlap="1" wp14:anchorId="282A9A81" wp14:editId="05761218">
                  <wp:simplePos x="0" y="0"/>
                  <wp:positionH relativeFrom="column">
                    <wp:posOffset>3561080</wp:posOffset>
                  </wp:positionH>
                  <wp:positionV relativeFrom="paragraph">
                    <wp:posOffset>-24765</wp:posOffset>
                  </wp:positionV>
                  <wp:extent cx="323850" cy="323850"/>
                  <wp:effectExtent l="0" t="0" r="0" b="0"/>
                  <wp:wrapNone/>
                  <wp:docPr id="1869" name="Grafik 1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Inform</w:t>
            </w:r>
            <w:r w:rsidR="00EB4896" w:rsidRPr="00EB4896">
              <w:rPr>
                <w:noProof/>
                <w:sz w:val="24"/>
                <w:lang w:eastAsia="de-DE"/>
              </w:rPr>
              <w:drawing>
                <wp:anchor distT="0" distB="0" distL="114300" distR="114300" simplePos="0" relativeHeight="251719680" behindDoc="0" locked="0" layoutInCell="0" allowOverlap="1" wp14:anchorId="7908C29F" wp14:editId="601F3469">
                  <wp:simplePos x="0" y="0"/>
                  <wp:positionH relativeFrom="rightMargin">
                    <wp:posOffset>107950</wp:posOffset>
                  </wp:positionH>
                  <wp:positionV relativeFrom="paragraph">
                    <wp:posOffset>0</wp:posOffset>
                  </wp:positionV>
                  <wp:extent cx="323850" cy="323850"/>
                  <wp:effectExtent l="0" t="0" r="0" b="0"/>
                  <wp:wrapNone/>
                  <wp:docPr id="622"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ieren Sie sich im Lehrbuch über den Streuversuch nach RUTHERFORD.</w:t>
            </w:r>
            <w:r w:rsidRPr="00AA18D1">
              <w:rPr>
                <w:noProof/>
              </w:rPr>
              <w:t xml:space="preserve"> </w:t>
            </w:r>
          </w:p>
          <w:p w:rsidR="00EB4896" w:rsidRPr="00EB4896" w:rsidRDefault="00EB4896" w:rsidP="009C3E6A">
            <w:pPr>
              <w:rPr>
                <w:noProof/>
                <w:lang w:eastAsia="de-DE"/>
              </w:rPr>
            </w:pPr>
            <w:r w:rsidRPr="00EB4896">
              <w:rPr>
                <w:noProof/>
                <w:lang w:eastAsia="de-DE"/>
              </w:rPr>
              <w:t xml:space="preserve">Skizzieren Sie den Versuchsaufbau </w:t>
            </w:r>
            <w:r w:rsidR="00585BDD">
              <w:rPr>
                <w:noProof/>
                <w:lang w:eastAsia="de-DE"/>
              </w:rPr>
              <w:t xml:space="preserve">in ihr Heft </w:t>
            </w:r>
            <w:r w:rsidRPr="00EB4896">
              <w:rPr>
                <w:noProof/>
                <w:lang w:eastAsia="de-DE"/>
              </w:rPr>
              <w:t xml:space="preserve">und beschriften Sie </w:t>
            </w:r>
            <w:r w:rsidR="00585BDD">
              <w:rPr>
                <w:noProof/>
                <w:lang w:eastAsia="de-DE"/>
              </w:rPr>
              <w:t xml:space="preserve">ihn </w:t>
            </w:r>
            <w:r w:rsidRPr="00EB4896">
              <w:rPr>
                <w:noProof/>
                <w:lang w:eastAsia="de-DE"/>
              </w:rPr>
              <w:t xml:space="preserve">mit folgenden Begriffen: </w:t>
            </w:r>
            <w:r w:rsidRPr="00EB4896">
              <w:rPr>
                <w:b/>
                <w:noProof/>
                <w:lang w:eastAsia="de-DE"/>
              </w:rPr>
              <w:t xml:space="preserve">Strahlenquelle, Bleiblock, Goldfolie, Filmstreifen, </w:t>
            </w:r>
            <w:r w:rsidRPr="00EB4896">
              <w:rPr>
                <w:b/>
                <w:noProof/>
                <w:lang w:eastAsia="de-DE"/>
              </w:rPr>
              <w:sym w:font="Symbol" w:char="F061"/>
            </w:r>
            <w:r w:rsidRPr="00EB4896">
              <w:rPr>
                <w:b/>
                <w:noProof/>
                <w:lang w:eastAsia="de-DE"/>
              </w:rPr>
              <w:t>-Teilchen</w:t>
            </w:r>
            <w:r w:rsidRPr="00EB4896">
              <w:rPr>
                <w:noProof/>
                <w:lang w:eastAsia="de-DE"/>
              </w:rPr>
              <w:t>.</w:t>
            </w:r>
          </w:p>
          <w:p w:rsidR="00EB4896" w:rsidRPr="00EB4896" w:rsidRDefault="00EB4896" w:rsidP="009C3E6A">
            <w:pPr>
              <w:rPr>
                <w:noProof/>
                <w:lang w:eastAsia="de-DE"/>
              </w:rPr>
            </w:pPr>
            <w:r w:rsidRPr="00EB4896">
              <w:rPr>
                <w:noProof/>
                <w:lang w:eastAsia="de-DE"/>
              </w:rPr>
              <w:t>Zeichnen Sie mögliche Strahlenverläufe als Linien in Ihre Skizze ein.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sz w:val="24"/>
                <w:lang w:eastAsia="de-DE"/>
              </w:rPr>
            </w:pPr>
            <w:r w:rsidRPr="00EB4896">
              <w:rPr>
                <w:rFonts w:eastAsia="Calibri"/>
                <w:noProof/>
                <w:lang w:eastAsia="de-DE"/>
              </w:rPr>
              <w:drawing>
                <wp:inline distT="0" distB="0" distL="0" distR="0" wp14:anchorId="3A5C905C" wp14:editId="0C1AF30A">
                  <wp:extent cx="648000" cy="320400"/>
                  <wp:effectExtent l="0" t="0" r="0" b="3810"/>
                  <wp:docPr id="6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79072" behindDoc="0" locked="0" layoutInCell="1" allowOverlap="1" wp14:anchorId="3FC49D22" wp14:editId="74CCEB14">
                  <wp:simplePos x="0" y="0"/>
                  <wp:positionH relativeFrom="column">
                    <wp:posOffset>3178175</wp:posOffset>
                  </wp:positionH>
                  <wp:positionV relativeFrom="paragraph">
                    <wp:posOffset>41275</wp:posOffset>
                  </wp:positionV>
                  <wp:extent cx="323850" cy="323850"/>
                  <wp:effectExtent l="0" t="0" r="0" b="0"/>
                  <wp:wrapNone/>
                  <wp:docPr id="1871" name="Grafik 1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Verglei</w:t>
            </w:r>
            <w:r w:rsidR="000E3815">
              <w:rPr>
                <w:noProof/>
                <w:lang w:eastAsia="de-DE"/>
              </w:rPr>
              <w:t>chen Sie Ihre Skizze mit einer Lernpartnerin oder einem Lernpartner.</w:t>
            </w:r>
            <w:r w:rsidRPr="00AA18D1">
              <w:rPr>
                <w:noProof/>
              </w:rPr>
              <w:t xml:space="preserve"> </w:t>
            </w:r>
          </w:p>
          <w:p w:rsidR="00EB4896" w:rsidRPr="00EB4896" w:rsidRDefault="00EB4896" w:rsidP="009C3E6A">
            <w:pPr>
              <w:rPr>
                <w:noProof/>
                <w:lang w:eastAsia="de-DE"/>
              </w:rPr>
            </w:pPr>
            <w:r w:rsidRPr="00EB4896">
              <w:rPr>
                <w:noProof/>
                <w:lang w:eastAsia="de-DE"/>
              </w:rPr>
              <w:t>Diskutieren Sie mit Ihrem Partner, welche Erkenntnisse über den Aufbau eines Atoms aus den Versuchsbeobachtungen ableitbar sind.</w:t>
            </w:r>
          </w:p>
          <w:p w:rsidR="00EB4896" w:rsidRPr="00EB4896" w:rsidRDefault="00EB4896" w:rsidP="00EB4896">
            <w:pPr>
              <w:numPr>
                <w:ilvl w:val="0"/>
                <w:numId w:val="7"/>
              </w:numPr>
              <w:spacing w:before="120" w:after="120"/>
              <w:ind w:left="568" w:hanging="284"/>
              <w:contextualSpacing/>
              <w:rPr>
                <w:noProof/>
              </w:rPr>
            </w:pPr>
            <w:r w:rsidRPr="00EB4896">
              <w:rPr>
                <w:noProof/>
              </w:rPr>
              <w:t>Beschriften Sie die Abbildung auf dem Arbeitsblatt Ch02.03.02.01.</w:t>
            </w:r>
          </w:p>
          <w:p w:rsidR="00EB4896" w:rsidRPr="00EB4896" w:rsidRDefault="00EB4896" w:rsidP="00EB4896">
            <w:pPr>
              <w:numPr>
                <w:ilvl w:val="0"/>
                <w:numId w:val="7"/>
              </w:numPr>
              <w:spacing w:before="120" w:after="120"/>
              <w:ind w:left="568" w:hanging="284"/>
              <w:contextualSpacing/>
              <w:rPr>
                <w:noProof/>
              </w:rPr>
            </w:pPr>
            <w:r w:rsidRPr="00EB4896">
              <w:rPr>
                <w:noProof/>
              </w:rPr>
              <w:t>Vervollständigen Sie den Ausschnitt der Goldfolie auf dem Arbeitsblatt Ch02.03.02.01.</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Ergänzen Sie mögliche Strahlenverläufe.</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60036186" wp14:editId="7CC14298">
                  <wp:extent cx="302701" cy="324000"/>
                  <wp:effectExtent l="0" t="0" r="2540" b="0"/>
                  <wp:docPr id="6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81120" behindDoc="0" locked="0" layoutInCell="1" allowOverlap="1" wp14:anchorId="314AB50E" wp14:editId="1A10AB89">
                  <wp:simplePos x="0" y="0"/>
                  <wp:positionH relativeFrom="column">
                    <wp:posOffset>3553460</wp:posOffset>
                  </wp:positionH>
                  <wp:positionV relativeFrom="paragraph">
                    <wp:posOffset>-26670</wp:posOffset>
                  </wp:positionV>
                  <wp:extent cx="323850" cy="323850"/>
                  <wp:effectExtent l="0" t="0" r="0" b="0"/>
                  <wp:wrapNone/>
                  <wp:docPr id="1872" name="Grafik 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In</w:t>
            </w:r>
            <w:r w:rsidR="00EB4896" w:rsidRPr="00EB4896">
              <w:rPr>
                <w:noProof/>
                <w:sz w:val="24"/>
                <w:lang w:eastAsia="de-DE"/>
              </w:rPr>
              <w:drawing>
                <wp:anchor distT="0" distB="0" distL="114300" distR="114300" simplePos="0" relativeHeight="251715584" behindDoc="0" locked="0" layoutInCell="0" allowOverlap="1" wp14:anchorId="1748289B" wp14:editId="464A73D6">
                  <wp:simplePos x="0" y="0"/>
                  <wp:positionH relativeFrom="rightMargin">
                    <wp:posOffset>107950</wp:posOffset>
                  </wp:positionH>
                  <wp:positionV relativeFrom="paragraph">
                    <wp:posOffset>0</wp:posOffset>
                  </wp:positionV>
                  <wp:extent cx="323850" cy="323850"/>
                  <wp:effectExtent l="0" t="0" r="0" b="0"/>
                  <wp:wrapNone/>
                  <wp:docPr id="63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formieren Sie sich im Lehrbuch über das Kern-Hülle-Modell und das Schalenmodell.</w:t>
            </w:r>
            <w:r w:rsidRPr="00AA18D1">
              <w:rPr>
                <w:noProof/>
              </w:rPr>
              <w:t xml:space="preserve"> </w:t>
            </w:r>
          </w:p>
          <w:p w:rsidR="00EB4896" w:rsidRPr="00EB4896" w:rsidRDefault="00EB4896" w:rsidP="009C3E6A">
            <w:pPr>
              <w:rPr>
                <w:noProof/>
                <w:lang w:eastAsia="de-DE"/>
              </w:rPr>
            </w:pPr>
            <w:r w:rsidRPr="00EB4896">
              <w:rPr>
                <w:noProof/>
                <w:lang w:eastAsia="de-DE"/>
              </w:rPr>
              <w:t>Stellen Sie die wichtigsten Aussagen dieser beiden Modelle in einer Tabelle gegenüber.</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196B5079" wp14:editId="44FADEB0">
                  <wp:extent cx="648000" cy="320400"/>
                  <wp:effectExtent l="0" t="0" r="0" b="3810"/>
                  <wp:docPr id="63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 xml:space="preserve">Vergleichen Sie Ihre Ergebnisse mit </w:t>
            </w:r>
            <w:r w:rsidR="000E3815">
              <w:rPr>
                <w:noProof/>
                <w:lang w:eastAsia="de-DE"/>
              </w:rPr>
              <w:t>denen einer Lernpartnerin oder eines Lernpartners</w:t>
            </w:r>
            <w:r w:rsidRPr="00EB4896">
              <w:rPr>
                <w:noProof/>
                <w:lang w:eastAsia="de-DE"/>
              </w:rPr>
              <w: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lastRenderedPageBreak/>
              <w:drawing>
                <wp:inline distT="0" distB="0" distL="0" distR="0" wp14:anchorId="26B49E6D" wp14:editId="7A2E8998">
                  <wp:extent cx="304800" cy="323215"/>
                  <wp:effectExtent l="0" t="0" r="0" b="635"/>
                  <wp:docPr id="632" name="Grafik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83168" behindDoc="0" locked="0" layoutInCell="1" allowOverlap="1" wp14:anchorId="4283196F" wp14:editId="3A739EBA">
                  <wp:simplePos x="0" y="0"/>
                  <wp:positionH relativeFrom="column">
                    <wp:posOffset>3186430</wp:posOffset>
                  </wp:positionH>
                  <wp:positionV relativeFrom="paragraph">
                    <wp:posOffset>-12065</wp:posOffset>
                  </wp:positionV>
                  <wp:extent cx="323850" cy="323850"/>
                  <wp:effectExtent l="0" t="0" r="0" b="0"/>
                  <wp:wrapNone/>
                  <wp:docPr id="1877" name="Grafik 1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Skizzieren Sie für die Elemente Aluminium und Chlor den Atombau nach den beiden Modellen.</w:t>
            </w:r>
            <w:r w:rsidRPr="00AA18D1">
              <w:rPr>
                <w:noProof/>
              </w:rPr>
              <w:t xml:space="preserve"> </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5F996116" wp14:editId="1A2E77D0">
                  <wp:extent cx="316865" cy="316865"/>
                  <wp:effectExtent l="0" t="0" r="6985" b="6985"/>
                  <wp:docPr id="633" name="Grafik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Klären Sie offene Fragen.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anchor distT="0" distB="0" distL="114300" distR="114300" simplePos="0" relativeHeight="251786240" behindDoc="0" locked="0" layoutInCell="1" allowOverlap="1">
                  <wp:simplePos x="0" y="0"/>
                  <wp:positionH relativeFrom="column">
                    <wp:posOffset>72567</wp:posOffset>
                  </wp:positionH>
                  <wp:positionV relativeFrom="paragraph">
                    <wp:posOffset>240591</wp:posOffset>
                  </wp:positionV>
                  <wp:extent cx="646430" cy="323215"/>
                  <wp:effectExtent l="0" t="0" r="1270" b="635"/>
                  <wp:wrapNone/>
                  <wp:docPr id="634" name="Grafik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6430" cy="323215"/>
                          </a:xfrm>
                          <a:prstGeom prst="rect">
                            <a:avLst/>
                          </a:prstGeom>
                          <a:noFill/>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85216" behindDoc="0" locked="0" layoutInCell="1" allowOverlap="1" wp14:anchorId="686E90F3" wp14:editId="74BB9649">
                  <wp:simplePos x="0" y="0"/>
                  <wp:positionH relativeFrom="column">
                    <wp:posOffset>3194685</wp:posOffset>
                  </wp:positionH>
                  <wp:positionV relativeFrom="paragraph">
                    <wp:posOffset>-10160</wp:posOffset>
                  </wp:positionV>
                  <wp:extent cx="323850" cy="323850"/>
                  <wp:effectExtent l="0" t="0" r="0" b="0"/>
                  <wp:wrapNone/>
                  <wp:docPr id="1879" name="Grafik 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Stellen Sie auf einem Plakat das Kern-Hülle-Modell und das Schalenmodell für ein Atom Ihrer Wahl vergleichend gegenüber.</w:t>
            </w:r>
          </w:p>
          <w:p w:rsidR="00EB4896" w:rsidRPr="00EB4896" w:rsidRDefault="00EB4896" w:rsidP="009C3E6A">
            <w:pPr>
              <w:rPr>
                <w:noProof/>
                <w:lang w:eastAsia="de-DE"/>
              </w:rPr>
            </w:pPr>
            <w:r w:rsidRPr="00EB4896">
              <w:rPr>
                <w:noProof/>
                <w:lang w:eastAsia="de-DE"/>
              </w:rPr>
              <w:t>Bewerten Sie Ihr Plakat nach den Kriterien des Kompetenzrasters „Plakat“.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5ED24265" wp14:editId="434A0DD5">
                  <wp:extent cx="530225" cy="323215"/>
                  <wp:effectExtent l="0" t="0" r="3175" b="635"/>
                  <wp:docPr id="636" name="Grafik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Legen Sie mit den vorgegebenen Begriffskärtchen auf dem Arbeitsblatt Ch02.03.02.02 in einer Dreiergruppe ein Netzwerk.</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068C58D2" wp14:editId="51382291">
                  <wp:extent cx="304800" cy="323215"/>
                  <wp:effectExtent l="0" t="0" r="0" b="635"/>
                  <wp:docPr id="637" name="Grafik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Reflektieren Sie Ihre Arbeit mit dem Lernmaterial anhand der Zielscheibe „Atombau“ Ch02.03.05.</w:t>
            </w:r>
          </w:p>
        </w:tc>
      </w:tr>
    </w:tbl>
    <w:p w:rsidR="00EB4896" w:rsidRDefault="00EB4896" w:rsidP="00683E92">
      <w:pPr>
        <w:pStyle w:val="Textkrper"/>
      </w:pPr>
    </w:p>
    <w:p w:rsidR="00683E92" w:rsidRDefault="00683E92" w:rsidP="00683E92">
      <w:pPr>
        <w:pStyle w:val="Textkrper"/>
      </w:pPr>
    </w:p>
    <w:p w:rsidR="00683E92" w:rsidRDefault="00683E92" w:rsidP="00683E92">
      <w:pPr>
        <w:spacing w:line="240" w:lineRule="exact"/>
        <w:sectPr w:rsidR="00683E92" w:rsidSect="00683E92">
          <w:headerReference w:type="default" r:id="rId76"/>
          <w:footerReference w:type="default" r:id="rId77"/>
          <w:pgSz w:w="11906" w:h="16838" w:code="9"/>
          <w:pgMar w:top="1418" w:right="3402" w:bottom="1134" w:left="1134" w:header="709" w:footer="709" w:gutter="0"/>
          <w:cols w:space="708"/>
          <w:docGrid w:linePitch="360"/>
        </w:sectPr>
      </w:pPr>
      <w:r>
        <w:br w:type="page"/>
      </w:r>
    </w:p>
    <w:p w:rsidR="00683E92" w:rsidRDefault="006A301C" w:rsidP="00683E92">
      <w:pPr>
        <w:spacing w:line="240" w:lineRule="exact"/>
        <w:rPr>
          <w:lang w:eastAsia="de-DE"/>
        </w:rPr>
        <w:sectPr w:rsidR="00683E92" w:rsidSect="00683E92">
          <w:headerReference w:type="default" r:id="rId78"/>
          <w:pgSz w:w="16838" w:h="11906" w:orient="landscape" w:code="9"/>
          <w:pgMar w:top="1134" w:right="1418" w:bottom="1134" w:left="1134" w:header="709" w:footer="709" w:gutter="0"/>
          <w:cols w:space="708"/>
          <w:docGrid w:linePitch="360"/>
        </w:sectPr>
      </w:pPr>
      <w:r>
        <w:rPr>
          <w:noProof/>
          <w:lang w:eastAsia="de-DE"/>
        </w:rPr>
        <w:lastRenderedPageBreak/>
        <w:drawing>
          <wp:anchor distT="0" distB="0" distL="114300" distR="114300" simplePos="0" relativeHeight="251673600" behindDoc="0" locked="0" layoutInCell="1" allowOverlap="1" wp14:anchorId="20AF93B5" wp14:editId="0AC25B6B">
            <wp:simplePos x="0" y="0"/>
            <wp:positionH relativeFrom="margin">
              <wp:posOffset>153035</wp:posOffset>
            </wp:positionH>
            <wp:positionV relativeFrom="margin">
              <wp:posOffset>42545</wp:posOffset>
            </wp:positionV>
            <wp:extent cx="8744585" cy="1200785"/>
            <wp:effectExtent l="0" t="0" r="0" b="0"/>
            <wp:wrapSquare wrapText="bothSides"/>
            <wp:docPr id="1202" name="Grafik 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ther.JPG"/>
                    <pic:cNvPicPr/>
                  </pic:nvPicPr>
                  <pic:blipFill rotWithShape="1">
                    <a:blip r:embed="rId79">
                      <a:extLst>
                        <a:ext uri="{28A0092B-C50C-407E-A947-70E740481C1C}">
                          <a14:useLocalDpi xmlns:a14="http://schemas.microsoft.com/office/drawing/2010/main" val="0"/>
                        </a:ext>
                      </a:extLst>
                    </a:blip>
                    <a:srcRect b="80488"/>
                    <a:stretch/>
                  </pic:blipFill>
                  <pic:spPr bwMode="auto">
                    <a:xfrm>
                      <a:off x="0" y="0"/>
                      <a:ext cx="8744585" cy="1200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34826">
        <w:rPr>
          <w:noProof/>
          <w:lang w:eastAsia="de-DE"/>
        </w:rPr>
        <w:drawing>
          <wp:anchor distT="0" distB="0" distL="114300" distR="114300" simplePos="0" relativeHeight="251766784" behindDoc="1" locked="0" layoutInCell="1" allowOverlap="1" wp14:anchorId="0283779C" wp14:editId="08903E38">
            <wp:simplePos x="0" y="0"/>
            <wp:positionH relativeFrom="margin">
              <wp:align>center</wp:align>
            </wp:positionH>
            <wp:positionV relativeFrom="paragraph">
              <wp:posOffset>1960245</wp:posOffset>
            </wp:positionV>
            <wp:extent cx="5543550" cy="2838450"/>
            <wp:effectExtent l="0" t="0" r="0" b="0"/>
            <wp:wrapTight wrapText="bothSides">
              <wp:wrapPolygon edited="0">
                <wp:start x="15439" y="0"/>
                <wp:lineTo x="14845" y="145"/>
                <wp:lineTo x="12915" y="1885"/>
                <wp:lineTo x="12693" y="2754"/>
                <wp:lineTo x="11876" y="4639"/>
                <wp:lineTo x="0" y="6668"/>
                <wp:lineTo x="0" y="14642"/>
                <wp:lineTo x="11654" y="16236"/>
                <wp:lineTo x="12470" y="18556"/>
                <wp:lineTo x="14177" y="20875"/>
                <wp:lineTo x="15291" y="21455"/>
                <wp:lineTo x="15439" y="21455"/>
                <wp:lineTo x="17221" y="21455"/>
                <wp:lineTo x="17443" y="21455"/>
                <wp:lineTo x="18482" y="20875"/>
                <wp:lineTo x="20041" y="18701"/>
                <wp:lineTo x="21006" y="16236"/>
                <wp:lineTo x="21452" y="13917"/>
                <wp:lineTo x="21526" y="12467"/>
                <wp:lineTo x="21526" y="8553"/>
                <wp:lineTo x="21377" y="6958"/>
                <wp:lineTo x="20784" y="4639"/>
                <wp:lineTo x="19819" y="2464"/>
                <wp:lineTo x="19744" y="1885"/>
                <wp:lineTo x="17814" y="145"/>
                <wp:lineTo x="17146" y="0"/>
                <wp:lineTo x="15439" y="0"/>
              </wp:wrapPolygon>
            </wp:wrapTight>
            <wp:docPr id="1861" name="Grafik 1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1.png"/>
                    <pic:cNvPicPr/>
                  </pic:nvPicPr>
                  <pic:blipFill>
                    <a:blip r:embed="rId80">
                      <a:extLst>
                        <a:ext uri="{28A0092B-C50C-407E-A947-70E740481C1C}">
                          <a14:useLocalDpi xmlns:a14="http://schemas.microsoft.com/office/drawing/2010/main" val="0"/>
                        </a:ext>
                      </a:extLst>
                    </a:blip>
                    <a:stretch>
                      <a:fillRect/>
                    </a:stretch>
                  </pic:blipFill>
                  <pic:spPr>
                    <a:xfrm>
                      <a:off x="0" y="0"/>
                      <a:ext cx="5543550" cy="2838450"/>
                    </a:xfrm>
                    <a:prstGeom prst="rect">
                      <a:avLst/>
                    </a:prstGeom>
                  </pic:spPr>
                </pic:pic>
              </a:graphicData>
            </a:graphic>
            <wp14:sizeRelH relativeFrom="page">
              <wp14:pctWidth>0</wp14:pctWidth>
            </wp14:sizeRelH>
            <wp14:sizeRelV relativeFrom="page">
              <wp14:pctHeight>0</wp14:pctHeight>
            </wp14:sizeRelV>
          </wp:anchor>
        </w:drawing>
      </w:r>
    </w:p>
    <w:p w:rsidR="00683E92" w:rsidRDefault="00683E92" w:rsidP="00683E92">
      <w:pPr>
        <w:spacing w:line="240" w:lineRule="atLeast"/>
        <w:rPr>
          <w:lang w:eastAsia="de-DE"/>
        </w:rPr>
      </w:pPr>
    </w:p>
    <w:p w:rsidR="00683E92" w:rsidRDefault="00683E92" w:rsidP="00683E92">
      <w:pPr>
        <w:rPr>
          <w:lang w:eastAsia="de-DE"/>
        </w:rPr>
      </w:pPr>
    </w:p>
    <w:p w:rsidR="00683E92" w:rsidRPr="00A61E7A" w:rsidRDefault="00683E92" w:rsidP="00683E92">
      <w:pPr>
        <w:tabs>
          <w:tab w:val="left" w:pos="7371"/>
        </w:tabs>
        <w:jc w:val="right"/>
        <w:rPr>
          <w:b/>
        </w:rPr>
      </w:pPr>
      <w:r>
        <w:rPr>
          <w:b/>
        </w:rPr>
        <w:t>Begriffskärtchen für N</w:t>
      </w:r>
      <w:r w:rsidR="00865B89">
        <w:rPr>
          <w:b/>
        </w:rPr>
        <w:t>etzwerk</w:t>
      </w:r>
      <w:r w:rsidR="00865B89">
        <w:rPr>
          <w:b/>
        </w:rPr>
        <w:tab/>
        <w:t>Arbeitsblatt: Ch02.03.02.02</w:t>
      </w:r>
    </w:p>
    <w:p w:rsidR="00683E92" w:rsidRDefault="00865B89" w:rsidP="00683E92">
      <w:r>
        <w:rPr>
          <w:noProof/>
          <w:sz w:val="24"/>
          <w:lang w:eastAsia="de-DE"/>
        </w:rPr>
        <w:drawing>
          <wp:anchor distT="0" distB="0" distL="114300" distR="114300" simplePos="0" relativeHeight="251687936" behindDoc="0" locked="0" layoutInCell="0" allowOverlap="1" wp14:anchorId="1F16A879" wp14:editId="4349F0C4">
            <wp:simplePos x="0" y="0"/>
            <wp:positionH relativeFrom="rightMargin">
              <wp:posOffset>-288290</wp:posOffset>
            </wp:positionH>
            <wp:positionV relativeFrom="paragraph">
              <wp:posOffset>85090</wp:posOffset>
            </wp:positionV>
            <wp:extent cx="345440" cy="323850"/>
            <wp:effectExtent l="0" t="0" r="0" b="0"/>
            <wp:wrapNone/>
            <wp:docPr id="10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5B89" w:rsidRDefault="00865B89" w:rsidP="00683E92"/>
    <w:p w:rsidR="00865B89" w:rsidRDefault="00865B89" w:rsidP="00683E92"/>
    <w:tbl>
      <w:tblPr>
        <w:tblStyle w:val="Tabellenraster"/>
        <w:tblW w:w="0" w:type="auto"/>
        <w:tblLook w:val="04A0" w:firstRow="1" w:lastRow="0" w:firstColumn="1" w:lastColumn="0" w:noHBand="0" w:noVBand="1"/>
      </w:tblPr>
      <w:tblGrid>
        <w:gridCol w:w="4809"/>
        <w:gridCol w:w="4809"/>
        <w:gridCol w:w="4809"/>
      </w:tblGrid>
      <w:tr w:rsidR="00683E92" w:rsidRPr="00001776" w:rsidTr="00683E92">
        <w:trPr>
          <w:trHeight w:val="2211"/>
        </w:trPr>
        <w:tc>
          <w:tcPr>
            <w:tcW w:w="4809" w:type="dxa"/>
            <w:vAlign w:val="center"/>
          </w:tcPr>
          <w:p w:rsidR="00865B89" w:rsidRDefault="00865B89" w:rsidP="00683E92"/>
          <w:p w:rsidR="00683E92" w:rsidRPr="00001776" w:rsidRDefault="00683E92" w:rsidP="00683E92">
            <w:pPr>
              <w:jc w:val="center"/>
              <w:rPr>
                <w:b/>
                <w:sz w:val="48"/>
                <w:szCs w:val="48"/>
              </w:rPr>
            </w:pPr>
            <w:r w:rsidRPr="00001776">
              <w:rPr>
                <w:b/>
                <w:sz w:val="48"/>
                <w:szCs w:val="48"/>
              </w:rPr>
              <w:t>Proton</w:t>
            </w:r>
          </w:p>
        </w:tc>
        <w:tc>
          <w:tcPr>
            <w:tcW w:w="4809" w:type="dxa"/>
            <w:vAlign w:val="center"/>
          </w:tcPr>
          <w:p w:rsidR="00683E92" w:rsidRPr="00001776" w:rsidRDefault="00683E92" w:rsidP="00683E92">
            <w:pPr>
              <w:jc w:val="center"/>
              <w:rPr>
                <w:b/>
                <w:sz w:val="48"/>
                <w:szCs w:val="48"/>
              </w:rPr>
            </w:pPr>
            <w:r w:rsidRPr="00001776">
              <w:rPr>
                <w:b/>
                <w:sz w:val="48"/>
                <w:szCs w:val="48"/>
              </w:rPr>
              <w:t>Elektron</w:t>
            </w:r>
          </w:p>
        </w:tc>
        <w:tc>
          <w:tcPr>
            <w:tcW w:w="4809" w:type="dxa"/>
            <w:vAlign w:val="center"/>
          </w:tcPr>
          <w:p w:rsidR="00683E92" w:rsidRPr="00001776" w:rsidRDefault="00683E92" w:rsidP="00683E92">
            <w:pPr>
              <w:jc w:val="center"/>
              <w:rPr>
                <w:b/>
                <w:sz w:val="48"/>
                <w:szCs w:val="48"/>
              </w:rPr>
            </w:pPr>
            <w:r w:rsidRPr="00001776">
              <w:rPr>
                <w:b/>
                <w:sz w:val="48"/>
                <w:szCs w:val="48"/>
              </w:rPr>
              <w:t>Ladung</w:t>
            </w:r>
          </w:p>
        </w:tc>
      </w:tr>
      <w:tr w:rsidR="00683E92" w:rsidRPr="00001776" w:rsidTr="00683E92">
        <w:trPr>
          <w:trHeight w:val="2211"/>
        </w:trPr>
        <w:tc>
          <w:tcPr>
            <w:tcW w:w="4809" w:type="dxa"/>
            <w:vAlign w:val="center"/>
          </w:tcPr>
          <w:p w:rsidR="00683E92" w:rsidRPr="00001776" w:rsidRDefault="00683E92" w:rsidP="00683E92">
            <w:pPr>
              <w:jc w:val="center"/>
              <w:rPr>
                <w:b/>
                <w:sz w:val="48"/>
                <w:szCs w:val="48"/>
              </w:rPr>
            </w:pPr>
            <w:r w:rsidRPr="00001776">
              <w:rPr>
                <w:b/>
                <w:sz w:val="48"/>
                <w:szCs w:val="48"/>
              </w:rPr>
              <w:t>Atomkern</w:t>
            </w:r>
          </w:p>
        </w:tc>
        <w:tc>
          <w:tcPr>
            <w:tcW w:w="4809" w:type="dxa"/>
            <w:vAlign w:val="center"/>
          </w:tcPr>
          <w:p w:rsidR="00683E92" w:rsidRPr="00001776" w:rsidRDefault="00683E92" w:rsidP="00683E92">
            <w:pPr>
              <w:jc w:val="center"/>
              <w:rPr>
                <w:b/>
                <w:sz w:val="48"/>
                <w:szCs w:val="48"/>
              </w:rPr>
            </w:pPr>
            <w:r w:rsidRPr="00001776">
              <w:rPr>
                <w:b/>
                <w:sz w:val="48"/>
                <w:szCs w:val="48"/>
              </w:rPr>
              <w:t>Elektronenhülle</w:t>
            </w:r>
          </w:p>
        </w:tc>
        <w:tc>
          <w:tcPr>
            <w:tcW w:w="4809" w:type="dxa"/>
            <w:vAlign w:val="center"/>
          </w:tcPr>
          <w:p w:rsidR="00683E92" w:rsidRPr="00001776" w:rsidRDefault="00683E92" w:rsidP="00683E92">
            <w:pPr>
              <w:jc w:val="center"/>
              <w:rPr>
                <w:b/>
                <w:sz w:val="48"/>
                <w:szCs w:val="48"/>
              </w:rPr>
            </w:pPr>
            <w:r w:rsidRPr="00001776">
              <w:rPr>
                <w:b/>
                <w:sz w:val="48"/>
                <w:szCs w:val="48"/>
              </w:rPr>
              <w:t>Elektronenschale</w:t>
            </w:r>
          </w:p>
        </w:tc>
      </w:tr>
      <w:tr w:rsidR="00683E92" w:rsidRPr="00001776" w:rsidTr="00683E92">
        <w:trPr>
          <w:trHeight w:val="2211"/>
        </w:trPr>
        <w:tc>
          <w:tcPr>
            <w:tcW w:w="4809" w:type="dxa"/>
            <w:vAlign w:val="center"/>
          </w:tcPr>
          <w:p w:rsidR="00683E92" w:rsidRPr="00001776" w:rsidRDefault="00683E92" w:rsidP="00683E92">
            <w:pPr>
              <w:jc w:val="center"/>
              <w:rPr>
                <w:b/>
                <w:sz w:val="48"/>
                <w:szCs w:val="48"/>
              </w:rPr>
            </w:pPr>
            <w:r>
              <w:rPr>
                <w:b/>
                <w:sz w:val="48"/>
                <w:szCs w:val="48"/>
              </w:rPr>
              <w:t>Masse</w:t>
            </w:r>
          </w:p>
        </w:tc>
        <w:tc>
          <w:tcPr>
            <w:tcW w:w="4809" w:type="dxa"/>
            <w:vAlign w:val="center"/>
          </w:tcPr>
          <w:p w:rsidR="00683E92" w:rsidRPr="00001776" w:rsidRDefault="00683E92" w:rsidP="00683E92">
            <w:pPr>
              <w:jc w:val="center"/>
              <w:rPr>
                <w:b/>
                <w:sz w:val="48"/>
                <w:szCs w:val="48"/>
              </w:rPr>
            </w:pPr>
            <w:r w:rsidRPr="00001776">
              <w:rPr>
                <w:b/>
                <w:sz w:val="48"/>
                <w:szCs w:val="48"/>
              </w:rPr>
              <w:t>Außenelektron</w:t>
            </w:r>
          </w:p>
        </w:tc>
        <w:tc>
          <w:tcPr>
            <w:tcW w:w="4809" w:type="dxa"/>
            <w:vAlign w:val="center"/>
          </w:tcPr>
          <w:p w:rsidR="00683E92" w:rsidRPr="00001776" w:rsidRDefault="00683E92" w:rsidP="00683E92">
            <w:pPr>
              <w:jc w:val="center"/>
              <w:rPr>
                <w:b/>
                <w:sz w:val="48"/>
                <w:szCs w:val="48"/>
              </w:rPr>
            </w:pPr>
            <w:r w:rsidRPr="00001776">
              <w:rPr>
                <w:b/>
                <w:sz w:val="48"/>
                <w:szCs w:val="48"/>
              </w:rPr>
              <w:t>edelgasähnlicher Z</w:t>
            </w:r>
            <w:r w:rsidRPr="00001776">
              <w:rPr>
                <w:b/>
                <w:sz w:val="48"/>
                <w:szCs w:val="48"/>
              </w:rPr>
              <w:t>u</w:t>
            </w:r>
            <w:r w:rsidRPr="00001776">
              <w:rPr>
                <w:b/>
                <w:sz w:val="48"/>
                <w:szCs w:val="48"/>
              </w:rPr>
              <w:t>stand</w:t>
            </w:r>
          </w:p>
        </w:tc>
      </w:tr>
      <w:tr w:rsidR="00683E92" w:rsidRPr="00001776" w:rsidTr="00683E92">
        <w:trPr>
          <w:trHeight w:val="2211"/>
        </w:trPr>
        <w:tc>
          <w:tcPr>
            <w:tcW w:w="4809" w:type="dxa"/>
            <w:vAlign w:val="center"/>
          </w:tcPr>
          <w:p w:rsidR="00683E92" w:rsidRDefault="00683E92" w:rsidP="00683E92">
            <w:pPr>
              <w:jc w:val="center"/>
              <w:rPr>
                <w:b/>
                <w:sz w:val="48"/>
                <w:szCs w:val="48"/>
              </w:rPr>
            </w:pPr>
            <w:r>
              <w:rPr>
                <w:b/>
                <w:sz w:val="48"/>
                <w:szCs w:val="48"/>
              </w:rPr>
              <w:lastRenderedPageBreak/>
              <w:t>positiv</w:t>
            </w:r>
          </w:p>
        </w:tc>
        <w:tc>
          <w:tcPr>
            <w:tcW w:w="4809" w:type="dxa"/>
            <w:vAlign w:val="center"/>
          </w:tcPr>
          <w:p w:rsidR="00683E92" w:rsidRPr="00001776" w:rsidRDefault="00683E92" w:rsidP="00683E92">
            <w:pPr>
              <w:jc w:val="center"/>
              <w:rPr>
                <w:b/>
                <w:sz w:val="48"/>
                <w:szCs w:val="48"/>
              </w:rPr>
            </w:pPr>
            <w:r>
              <w:rPr>
                <w:b/>
                <w:sz w:val="48"/>
                <w:szCs w:val="48"/>
              </w:rPr>
              <w:t>negativ</w:t>
            </w:r>
          </w:p>
        </w:tc>
        <w:tc>
          <w:tcPr>
            <w:tcW w:w="4809" w:type="dxa"/>
            <w:vAlign w:val="center"/>
          </w:tcPr>
          <w:p w:rsidR="00683E92" w:rsidRPr="00001776" w:rsidRDefault="00683E92" w:rsidP="00683E92">
            <w:pPr>
              <w:jc w:val="center"/>
              <w:rPr>
                <w:b/>
                <w:sz w:val="48"/>
                <w:szCs w:val="48"/>
              </w:rPr>
            </w:pPr>
            <w:r>
              <w:rPr>
                <w:b/>
                <w:sz w:val="48"/>
                <w:szCs w:val="48"/>
              </w:rPr>
              <w:t>neutral</w:t>
            </w:r>
          </w:p>
        </w:tc>
      </w:tr>
      <w:tr w:rsidR="00683E92" w:rsidRPr="00001776" w:rsidTr="00683E92">
        <w:trPr>
          <w:trHeight w:val="2211"/>
        </w:trPr>
        <w:tc>
          <w:tcPr>
            <w:tcW w:w="4809" w:type="dxa"/>
            <w:vAlign w:val="center"/>
          </w:tcPr>
          <w:p w:rsidR="00683E92" w:rsidRDefault="00683E92" w:rsidP="00683E92">
            <w:pPr>
              <w:jc w:val="center"/>
              <w:rPr>
                <w:b/>
                <w:sz w:val="48"/>
                <w:szCs w:val="48"/>
              </w:rPr>
            </w:pPr>
            <w:r>
              <w:rPr>
                <w:b/>
                <w:sz w:val="48"/>
                <w:szCs w:val="48"/>
              </w:rPr>
              <w:t>Atom</w:t>
            </w:r>
          </w:p>
        </w:tc>
        <w:tc>
          <w:tcPr>
            <w:tcW w:w="4809" w:type="dxa"/>
            <w:vAlign w:val="center"/>
          </w:tcPr>
          <w:p w:rsidR="00683E92" w:rsidRPr="00001776" w:rsidRDefault="00683E92" w:rsidP="00683E92">
            <w:pPr>
              <w:jc w:val="center"/>
              <w:rPr>
                <w:b/>
                <w:sz w:val="48"/>
                <w:szCs w:val="48"/>
              </w:rPr>
            </w:pPr>
            <w:r>
              <w:rPr>
                <w:b/>
                <w:sz w:val="48"/>
                <w:szCs w:val="48"/>
              </w:rPr>
              <w:t>Bewegung</w:t>
            </w:r>
          </w:p>
        </w:tc>
        <w:tc>
          <w:tcPr>
            <w:tcW w:w="4809" w:type="dxa"/>
            <w:vAlign w:val="center"/>
          </w:tcPr>
          <w:p w:rsidR="00683E92" w:rsidRPr="00001776" w:rsidRDefault="00683E92" w:rsidP="00683E92">
            <w:pPr>
              <w:jc w:val="center"/>
              <w:rPr>
                <w:b/>
                <w:sz w:val="48"/>
                <w:szCs w:val="48"/>
              </w:rPr>
            </w:pPr>
            <w:r>
              <w:rPr>
                <w:b/>
                <w:sz w:val="48"/>
                <w:szCs w:val="48"/>
              </w:rPr>
              <w:t>Aufenthaltsraum</w:t>
            </w:r>
          </w:p>
        </w:tc>
      </w:tr>
    </w:tbl>
    <w:p w:rsidR="00683E92" w:rsidRPr="006804FB" w:rsidRDefault="00683E92" w:rsidP="00683E92"/>
    <w:p w:rsidR="00683E92" w:rsidRDefault="00683E92" w:rsidP="00683E92">
      <w:pPr>
        <w:rPr>
          <w:lang w:eastAsia="de-DE"/>
        </w:rPr>
        <w:sectPr w:rsidR="00683E92" w:rsidSect="00683E92">
          <w:pgSz w:w="16838" w:h="11906" w:orient="landscape" w:code="9"/>
          <w:pgMar w:top="1134" w:right="1418"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EB4896" w:rsidRPr="00EB4896"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lastRenderedPageBreak/>
              <w:t>Kompetenzbereich</w:t>
            </w:r>
          </w:p>
          <w:p w:rsidR="00EB4896" w:rsidRPr="00EB4896" w:rsidRDefault="00EB4896" w:rsidP="00EB4896">
            <w:pPr>
              <w:rPr>
                <w:b/>
              </w:rPr>
            </w:pPr>
            <w:r w:rsidRPr="00EB4896">
              <w:rPr>
                <w:b/>
              </w:rPr>
              <w:t>02 Erkenntnisse gewi</w:t>
            </w:r>
            <w:r w:rsidRPr="00EB4896">
              <w:rPr>
                <w:b/>
              </w:rPr>
              <w:t>n</w:t>
            </w:r>
            <w:r w:rsidRPr="00EB4896">
              <w:rPr>
                <w:b/>
              </w:rPr>
              <w:t>nen</w:t>
            </w:r>
          </w:p>
        </w:tc>
        <w:tc>
          <w:tcPr>
            <w:tcW w:w="851"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Lernfortschritt</w:t>
            </w:r>
          </w:p>
          <w:p w:rsidR="00EB4896" w:rsidRPr="00EB4896" w:rsidRDefault="00EB4896" w:rsidP="00EB4896">
            <w:pPr>
              <w:rPr>
                <w:b/>
              </w:rPr>
            </w:pPr>
            <w:r w:rsidRPr="00EB4896">
              <w:rPr>
                <w:b/>
              </w:rPr>
              <w:t>LFS 3</w:t>
            </w:r>
          </w:p>
        </w:tc>
        <w:tc>
          <w:tcPr>
            <w:tcW w:w="4229" w:type="dxa"/>
            <w:tcBorders>
              <w:left w:val="single" w:sz="4" w:space="0" w:color="auto"/>
              <w:bottom w:val="single" w:sz="4" w:space="0" w:color="auto"/>
              <w:right w:val="single" w:sz="4" w:space="0" w:color="auto"/>
            </w:tcBorders>
            <w:shd w:val="clear" w:color="auto" w:fill="D9D9D9"/>
            <w:hideMark/>
          </w:tcPr>
          <w:p w:rsidR="00EB4896" w:rsidRPr="00EB4896" w:rsidRDefault="00EB4896" w:rsidP="00EB4896">
            <w:pPr>
              <w:spacing w:before="40" w:after="60" w:line="160" w:lineRule="exact"/>
              <w:rPr>
                <w:color w:val="000000"/>
                <w:sz w:val="12"/>
              </w:rPr>
            </w:pPr>
            <w:r w:rsidRPr="00EB4896">
              <w:rPr>
                <w:sz w:val="12"/>
              </w:rPr>
              <w:t>Materialien/Titel</w:t>
            </w:r>
          </w:p>
          <w:p w:rsidR="00EB4896" w:rsidRPr="00EB4896" w:rsidRDefault="00EB4896" w:rsidP="00EB4896">
            <w:pPr>
              <w:rPr>
                <w:b/>
              </w:rPr>
            </w:pPr>
            <w:r w:rsidRPr="00EB4896">
              <w:rPr>
                <w:b/>
              </w:rPr>
              <w:t>Atombau</w:t>
            </w:r>
          </w:p>
        </w:tc>
        <w:tc>
          <w:tcPr>
            <w:tcW w:w="188" w:type="dxa"/>
            <w:vMerge w:val="restart"/>
            <w:tcBorders>
              <w:top w:val="nil"/>
              <w:left w:val="single" w:sz="4" w:space="0" w:color="auto"/>
              <w:bottom w:val="nil"/>
              <w:right w:val="single" w:sz="4" w:space="0" w:color="auto"/>
            </w:tcBorders>
            <w:shd w:val="clear" w:color="auto" w:fill="FFFFFF"/>
          </w:tcPr>
          <w:p w:rsidR="00EB4896" w:rsidRPr="00EB4896" w:rsidRDefault="00EB4896" w:rsidP="00EB4896">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Chemie</w:t>
            </w:r>
          </w:p>
          <w:p w:rsidR="00EB4896" w:rsidRPr="00EB4896" w:rsidRDefault="00EB4896" w:rsidP="00EB4896">
            <w:pPr>
              <w:jc w:val="center"/>
              <w:rPr>
                <w:rFonts w:eastAsia="Calibri" w:cs="Times New Roman"/>
                <w:b/>
                <w:lang w:eastAsia="de-DE"/>
              </w:rPr>
            </w:pPr>
            <w:r w:rsidRPr="00EB4896">
              <w:rPr>
                <w:rFonts w:eastAsia="Times New Roman" w:cs="Times New Roman"/>
                <w:b/>
                <w:lang w:eastAsia="de-DE"/>
              </w:rPr>
              <w:t>Ch02.03.03</w:t>
            </w:r>
          </w:p>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Kompetenz:</w:t>
            </w:r>
          </w:p>
          <w:p w:rsidR="00EB4896" w:rsidRPr="00EB4896" w:rsidRDefault="00EB4896" w:rsidP="00EB4896">
            <w:pPr>
              <w:numPr>
                <w:ilvl w:val="0"/>
                <w:numId w:val="6"/>
              </w:numPr>
              <w:ind w:left="227" w:hanging="170"/>
              <w:rPr>
                <w:sz w:val="16"/>
              </w:rPr>
            </w:pPr>
            <w:r w:rsidRPr="00EB4896">
              <w:rPr>
                <w:sz w:val="16"/>
              </w:rPr>
              <w:t>Ich kann anhand von geeigneten Modellen den strukturellen Aufbau von Stoffen beschreiben und erkl</w:t>
            </w:r>
            <w:r w:rsidRPr="00EB4896">
              <w:rPr>
                <w:sz w:val="16"/>
              </w:rPr>
              <w:t>ä</w:t>
            </w:r>
            <w:r w:rsidRPr="00EB4896">
              <w:rPr>
                <w:sz w:val="16"/>
              </w:rPr>
              <w:t>ren.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B4896" w:rsidRPr="00EB4896" w:rsidTr="00576353">
              <w:trPr>
                <w:trHeight w:val="284"/>
              </w:trPr>
              <w:tc>
                <w:tcPr>
                  <w:tcW w:w="2090" w:type="dxa"/>
                  <w:shd w:val="clear" w:color="auto" w:fill="auto"/>
                </w:tcPr>
                <w:p w:rsidR="00EB4896" w:rsidRPr="00EB4896" w:rsidRDefault="00EB4896" w:rsidP="00EB4896">
                  <w:pPr>
                    <w:jc w:val="center"/>
                  </w:pPr>
                  <w:r w:rsidRPr="00EB4896">
                    <w:t>LernPROJEKT</w:t>
                  </w:r>
                </w:p>
              </w:tc>
            </w:tr>
            <w:tr w:rsidR="00EB4896" w:rsidRPr="00EB4896" w:rsidTr="00576353">
              <w:trPr>
                <w:trHeight w:val="284"/>
              </w:trPr>
              <w:tc>
                <w:tcPr>
                  <w:tcW w:w="2090" w:type="dxa"/>
                  <w:shd w:val="clear" w:color="auto" w:fill="auto"/>
                </w:tcPr>
                <w:p w:rsidR="00EB4896" w:rsidRPr="00EB4896" w:rsidRDefault="00EB4896" w:rsidP="00EB4896">
                  <w:pPr>
                    <w:jc w:val="center"/>
                  </w:pPr>
                  <w:r w:rsidRPr="00EB4896">
                    <w:t>LernTHEMA</w:t>
                  </w:r>
                </w:p>
              </w:tc>
            </w:tr>
            <w:tr w:rsidR="00EB4896" w:rsidRPr="00EB4896" w:rsidTr="00576353">
              <w:trPr>
                <w:trHeight w:val="284"/>
              </w:trPr>
              <w:tc>
                <w:tcPr>
                  <w:tcW w:w="2090" w:type="dxa"/>
                  <w:shd w:val="clear" w:color="auto" w:fill="D9D9D9" w:themeFill="background1" w:themeFillShade="D9"/>
                </w:tcPr>
                <w:p w:rsidR="00EB4896" w:rsidRPr="00EB4896" w:rsidRDefault="00EB4896" w:rsidP="00EB4896">
                  <w:pPr>
                    <w:jc w:val="center"/>
                    <w:rPr>
                      <w:rFonts w:eastAsia="Times New Roman" w:cs="Times New Roman"/>
                      <w:b/>
                    </w:rPr>
                  </w:pPr>
                  <w:r w:rsidRPr="00EB4896">
                    <w:rPr>
                      <w:rFonts w:eastAsia="Times New Roman" w:cs="Times New Roman"/>
                      <w:b/>
                    </w:rPr>
                    <w:t>LernSCHRITT</w:t>
                  </w:r>
                </w:p>
              </w:tc>
            </w:tr>
          </w:tbl>
          <w:p w:rsidR="00EB4896" w:rsidRPr="00EB4896" w:rsidRDefault="00EB4896" w:rsidP="00EB4896">
            <w:pPr>
              <w:jc w:val="center"/>
              <w:rPr>
                <w:rFonts w:eastAsia="Times New Roman" w:cs="Times New Roman"/>
                <w:b/>
                <w:lang w:eastAsia="de-DE"/>
              </w:rPr>
            </w:pPr>
          </w:p>
        </w:tc>
      </w:tr>
      <w:tr w:rsidR="00EB4896" w:rsidRPr="00EB4896" w:rsidTr="00576353">
        <w:tc>
          <w:tcPr>
            <w:tcW w:w="7348" w:type="dxa"/>
            <w:gridSpan w:val="3"/>
            <w:tcBorders>
              <w:left w:val="single" w:sz="4" w:space="0" w:color="auto"/>
              <w:right w:val="single" w:sz="4" w:space="0" w:color="auto"/>
            </w:tcBorders>
            <w:hideMark/>
          </w:tcPr>
          <w:p w:rsidR="00EB4896" w:rsidRPr="00EB4896" w:rsidRDefault="00EB4896" w:rsidP="00EB4896">
            <w:pPr>
              <w:spacing w:before="40" w:after="60" w:line="160" w:lineRule="exact"/>
              <w:rPr>
                <w:sz w:val="12"/>
              </w:rPr>
            </w:pPr>
            <w:r w:rsidRPr="00EB4896">
              <w:rPr>
                <w:sz w:val="12"/>
              </w:rPr>
              <w:t>Hauptbezug:</w:t>
            </w:r>
          </w:p>
          <w:p w:rsidR="00EB4896" w:rsidRPr="00EB4896" w:rsidRDefault="00EB4896" w:rsidP="00EB4896">
            <w:pPr>
              <w:numPr>
                <w:ilvl w:val="0"/>
                <w:numId w:val="6"/>
              </w:numPr>
              <w:ind w:left="227" w:hanging="170"/>
              <w:rPr>
                <w:sz w:val="16"/>
              </w:rPr>
            </w:pPr>
            <w:r w:rsidRPr="00EB4896">
              <w:rPr>
                <w:sz w:val="16"/>
              </w:rPr>
              <w:t>Ich kann das Kern-Hülle-Modell und das Schalenmodell beschreiben</w:t>
            </w:r>
          </w:p>
          <w:p w:rsidR="00EB4896" w:rsidRPr="00EB4896" w:rsidRDefault="00EB4896" w:rsidP="00EB4896">
            <w:pPr>
              <w:numPr>
                <w:ilvl w:val="0"/>
                <w:numId w:val="6"/>
              </w:numPr>
              <w:ind w:left="227" w:hanging="170"/>
              <w:rPr>
                <w:sz w:val="16"/>
              </w:rPr>
            </w:pPr>
            <w:r w:rsidRPr="00EB4896">
              <w:rPr>
                <w:sz w:val="16"/>
              </w:rPr>
              <w:t>Ich kann Atome im Kern-Hülle-Modell und im Schalenmodell darstellen.</w:t>
            </w:r>
          </w:p>
          <w:p w:rsidR="00EB4896" w:rsidRPr="00EB4896" w:rsidRDefault="00EB4896" w:rsidP="00EB4896">
            <w:pPr>
              <w:numPr>
                <w:ilvl w:val="0"/>
                <w:numId w:val="6"/>
              </w:numPr>
              <w:ind w:left="227" w:hanging="170"/>
              <w:rPr>
                <w:sz w:val="16"/>
              </w:rPr>
            </w:pPr>
            <w:r w:rsidRPr="00EB4896">
              <w:rPr>
                <w:sz w:val="16"/>
              </w:rPr>
              <w:t>Ich kann die beiden Atommodelle miteinander vergleichen.</w:t>
            </w:r>
          </w:p>
          <w:p w:rsidR="00EB4896" w:rsidRPr="00EB4896" w:rsidRDefault="00EB4896" w:rsidP="00EB4896">
            <w:pPr>
              <w:numPr>
                <w:ilvl w:val="0"/>
                <w:numId w:val="6"/>
              </w:numPr>
              <w:ind w:left="227" w:hanging="170"/>
              <w:rPr>
                <w:i/>
                <w:sz w:val="16"/>
              </w:rPr>
            </w:pPr>
            <w:r w:rsidRPr="00EB4896">
              <w:rPr>
                <w:i/>
                <w:sz w:val="16"/>
              </w:rPr>
              <w:t>Ich kann gelernte Arbeitstechniken einsetzen.</w:t>
            </w:r>
          </w:p>
          <w:p w:rsidR="00EB4896" w:rsidRPr="00EB4896" w:rsidRDefault="00EB4896" w:rsidP="00EB4896">
            <w:pPr>
              <w:numPr>
                <w:ilvl w:val="0"/>
                <w:numId w:val="6"/>
              </w:numPr>
              <w:ind w:left="227" w:hanging="170"/>
              <w:rPr>
                <w:i/>
                <w:sz w:val="16"/>
              </w:rPr>
            </w:pPr>
            <w:r w:rsidRPr="00EB4896">
              <w:rPr>
                <w:i/>
                <w:sz w:val="16"/>
              </w:rPr>
              <w:t>Ich kann ein Plakat erstellen.</w:t>
            </w:r>
          </w:p>
          <w:p w:rsidR="00EB4896" w:rsidRPr="00EB4896" w:rsidRDefault="00EB4896" w:rsidP="00EB4896">
            <w:pPr>
              <w:numPr>
                <w:ilvl w:val="0"/>
                <w:numId w:val="6"/>
              </w:numPr>
              <w:ind w:left="227" w:hanging="170"/>
              <w:rPr>
                <w:i/>
                <w:sz w:val="16"/>
              </w:rPr>
            </w:pPr>
            <w:r w:rsidRPr="00EB4896">
              <w:rPr>
                <w:i/>
                <w:sz w:val="16"/>
              </w:rPr>
              <w:t>Ich kann mein erstelltes Plakat nach den Kriterien des Kompetenzrasters „Plakat“ bewerten.</w:t>
            </w:r>
          </w:p>
          <w:p w:rsidR="00EB4896" w:rsidRPr="00EB4896" w:rsidRDefault="00EB4896" w:rsidP="00EB4896">
            <w:pPr>
              <w:numPr>
                <w:ilvl w:val="0"/>
                <w:numId w:val="6"/>
              </w:numPr>
              <w:ind w:left="227" w:hanging="170"/>
              <w:rPr>
                <w:i/>
                <w:sz w:val="16"/>
              </w:rPr>
            </w:pPr>
            <w:r w:rsidRPr="00EB4896">
              <w:rPr>
                <w:i/>
                <w:sz w:val="16"/>
              </w:rPr>
              <w:t>Ich kann mit den vorgegebenen Begriffskärtchen ein Netzwerk legen.</w:t>
            </w:r>
          </w:p>
          <w:p w:rsidR="00EB4896" w:rsidRPr="00EB4896" w:rsidRDefault="00EB4896" w:rsidP="00EB4896">
            <w:pPr>
              <w:numPr>
                <w:ilvl w:val="0"/>
                <w:numId w:val="6"/>
              </w:numPr>
              <w:ind w:left="227" w:hanging="170"/>
              <w:rPr>
                <w:i/>
                <w:sz w:val="16"/>
              </w:rPr>
            </w:pPr>
            <w:r w:rsidRPr="00EB4896">
              <w:rPr>
                <w:i/>
                <w:sz w:val="16"/>
              </w:rPr>
              <w:t>Ich kann meine Arbeit mit dem Lernmaterial anhand der Zielscheibe „Atombau“ reflektieren.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pPr>
              <w:jc w:val="center"/>
              <w:rPr>
                <w:rFonts w:eastAsia="Times New Roman" w:cs="Times New Roman"/>
                <w:b/>
                <w:lang w:eastAsia="de-DE"/>
              </w:rPr>
            </w:pPr>
          </w:p>
        </w:tc>
      </w:tr>
      <w:tr w:rsidR="00EB4896" w:rsidRPr="00EB4896" w:rsidTr="00576353">
        <w:tc>
          <w:tcPr>
            <w:tcW w:w="7348" w:type="dxa"/>
            <w:gridSpan w:val="3"/>
            <w:tcBorders>
              <w:left w:val="single" w:sz="4" w:space="0" w:color="auto"/>
              <w:right w:val="single" w:sz="4" w:space="0" w:color="auto"/>
            </w:tcBorders>
            <w:tcMar>
              <w:bottom w:w="0" w:type="dxa"/>
            </w:tcMar>
            <w:hideMark/>
          </w:tcPr>
          <w:p w:rsidR="00EB4896" w:rsidRPr="00EB4896" w:rsidRDefault="00EB4896" w:rsidP="00EB4896">
            <w:pPr>
              <w:spacing w:before="40" w:after="60" w:line="160" w:lineRule="exact"/>
              <w:rPr>
                <w:sz w:val="12"/>
              </w:rPr>
            </w:pPr>
            <w:r w:rsidRPr="00EB4896">
              <w:rPr>
                <w:sz w:val="12"/>
              </w:rPr>
              <w:t>Weitere Bezüge:</w:t>
            </w:r>
          </w:p>
          <w:p w:rsidR="00EB4896" w:rsidRPr="00EB4896" w:rsidRDefault="00EB4896" w:rsidP="00EB4896">
            <w:pPr>
              <w:numPr>
                <w:ilvl w:val="0"/>
                <w:numId w:val="6"/>
              </w:numPr>
              <w:ind w:left="227" w:hanging="170"/>
              <w:rPr>
                <w:sz w:val="16"/>
              </w:rPr>
            </w:pPr>
            <w:r w:rsidRPr="00EB4896">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EB4896" w:rsidRPr="00EB4896" w:rsidRDefault="00EB4896" w:rsidP="00EB4896">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EB4896" w:rsidRPr="00EB4896" w:rsidRDefault="00EB4896" w:rsidP="00EB4896">
            <w:pPr>
              <w:jc w:val="center"/>
              <w:rPr>
                <w:rFonts w:eastAsia="Times New Roman" w:cs="Times New Roman"/>
                <w:b/>
                <w:lang w:eastAsia="de-DE"/>
              </w:rPr>
            </w:pPr>
          </w:p>
        </w:tc>
      </w:tr>
    </w:tbl>
    <w:p w:rsidR="00EB4896" w:rsidRPr="00EB4896" w:rsidRDefault="00EB4896" w:rsidP="00EB4896">
      <w:pPr>
        <w:rPr>
          <w:sz w:val="16"/>
          <w:lang w:eastAsia="de-DE"/>
        </w:rPr>
      </w:pPr>
    </w:p>
    <w:tbl>
      <w:tblPr>
        <w:tblStyle w:val="Tabellenraster4"/>
        <w:tblW w:w="7371" w:type="dxa"/>
        <w:tblInd w:w="108" w:type="dxa"/>
        <w:tblLayout w:type="fixed"/>
        <w:tblCellMar>
          <w:top w:w="57" w:type="dxa"/>
          <w:bottom w:w="57" w:type="dxa"/>
        </w:tblCellMar>
        <w:tblLook w:val="04A0" w:firstRow="1" w:lastRow="0" w:firstColumn="1" w:lastColumn="0" w:noHBand="0" w:noVBand="1"/>
      </w:tblPr>
      <w:tblGrid>
        <w:gridCol w:w="7371"/>
      </w:tblGrid>
      <w:tr w:rsidR="00EB4896" w:rsidRPr="00EB4896" w:rsidTr="00576353">
        <w:trPr>
          <w:trHeight w:val="1378"/>
        </w:trPr>
        <w:tc>
          <w:tcPr>
            <w:tcW w:w="7371" w:type="dxa"/>
            <w:shd w:val="clear" w:color="auto" w:fill="auto"/>
          </w:tcPr>
          <w:p w:rsidR="00EB4896" w:rsidRPr="00EB4896" w:rsidRDefault="00EB4896" w:rsidP="00EB4896">
            <w:pPr>
              <w:spacing w:before="40" w:after="60" w:line="160" w:lineRule="exact"/>
              <w:rPr>
                <w:sz w:val="12"/>
              </w:rPr>
            </w:pPr>
            <w:r w:rsidRPr="00EB4896">
              <w:rPr>
                <w:sz w:val="12"/>
              </w:rPr>
              <w:t>Beschreibun</w:t>
            </w:r>
            <w:r w:rsidRPr="00EB4896">
              <w:rPr>
                <w:noProof/>
                <w:sz w:val="24"/>
              </w:rPr>
              <w:drawing>
                <wp:anchor distT="0" distB="0" distL="114300" distR="114300" simplePos="0" relativeHeight="251729920" behindDoc="0" locked="0" layoutInCell="0" allowOverlap="1" wp14:anchorId="417905AC" wp14:editId="5ADB6077">
                  <wp:simplePos x="0" y="0"/>
                  <wp:positionH relativeFrom="rightMargin">
                    <wp:posOffset>107950</wp:posOffset>
                  </wp:positionH>
                  <wp:positionV relativeFrom="paragraph">
                    <wp:posOffset>0</wp:posOffset>
                  </wp:positionV>
                  <wp:extent cx="345440" cy="323850"/>
                  <wp:effectExtent l="0" t="0" r="0" b="0"/>
                  <wp:wrapNone/>
                  <wp:docPr id="6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4896">
              <w:rPr>
                <w:sz w:val="12"/>
              </w:rPr>
              <w:t>g Lernschritt:</w:t>
            </w:r>
          </w:p>
          <w:p w:rsidR="00EB4896" w:rsidRPr="00EB4896" w:rsidRDefault="00EB4896" w:rsidP="00EB4896">
            <w:pPr>
              <w:jc w:val="both"/>
            </w:pPr>
            <w:r w:rsidRPr="00EB4896">
              <w:t>Materie besteht aus kleinsten Teilchen, den Atomen. Seit Jahrtausenden beschäft</w:t>
            </w:r>
            <w:r w:rsidRPr="00EB4896">
              <w:t>i</w:t>
            </w:r>
            <w:r w:rsidRPr="00EB4896">
              <w:t>gen sich Wissenschaftler mit ihrem Aufbau. Zur Erklärung des Aufbaus von Atomen bedient man sich verschiedener Modelle. Je nach Wissensstand und technischem Fortschritt wurden diese Modelle weiterentwickelt.</w:t>
            </w:r>
          </w:p>
        </w:tc>
      </w:tr>
    </w:tbl>
    <w:p w:rsidR="00EB4896" w:rsidRPr="00EB4896" w:rsidRDefault="00EB4896" w:rsidP="00EB4896">
      <w:pPr>
        <w:rPr>
          <w:sz w:val="16"/>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EB4896" w:rsidRPr="00EB4896" w:rsidTr="00576353">
        <w:trPr>
          <w:trHeight w:val="397"/>
        </w:trPr>
        <w:tc>
          <w:tcPr>
            <w:tcW w:w="147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Phase</w:t>
            </w:r>
          </w:p>
        </w:tc>
        <w:tc>
          <w:tcPr>
            <w:tcW w:w="940"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Zeit</w:t>
            </w:r>
          </w:p>
        </w:tc>
        <w:tc>
          <w:tcPr>
            <w:tcW w:w="4961" w:type="dxa"/>
            <w:shd w:val="clear" w:color="auto" w:fill="D9D9D9" w:themeFill="background1" w:themeFillShade="D9"/>
            <w:vAlign w:val="center"/>
          </w:tcPr>
          <w:p w:rsidR="00EB4896" w:rsidRPr="00EB4896" w:rsidRDefault="00EB4896" w:rsidP="00EB4896">
            <w:pPr>
              <w:jc w:val="center"/>
              <w:rPr>
                <w:rFonts w:eastAsia="Times New Roman" w:cs="Times New Roman"/>
                <w:b/>
                <w:lang w:eastAsia="de-DE"/>
              </w:rPr>
            </w:pPr>
            <w:r w:rsidRPr="00EB4896">
              <w:rPr>
                <w:rFonts w:eastAsia="Times New Roman" w:cs="Times New Roman"/>
                <w:b/>
                <w:lang w:eastAsia="de-DE"/>
              </w:rPr>
              <w:t>Aufgabe</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22B44E33" wp14:editId="7A28C5AD">
                  <wp:extent cx="302701" cy="324000"/>
                  <wp:effectExtent l="0" t="0" r="2540" b="0"/>
                  <wp:docPr id="15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88288" behindDoc="0" locked="0" layoutInCell="1" allowOverlap="1" wp14:anchorId="2B457971" wp14:editId="23509DAC">
                  <wp:simplePos x="0" y="0"/>
                  <wp:positionH relativeFrom="column">
                    <wp:posOffset>3588385</wp:posOffset>
                  </wp:positionH>
                  <wp:positionV relativeFrom="paragraph">
                    <wp:posOffset>-20955</wp:posOffset>
                  </wp:positionV>
                  <wp:extent cx="323850" cy="323850"/>
                  <wp:effectExtent l="0" t="0" r="0" b="0"/>
                  <wp:wrapNone/>
                  <wp:docPr id="1880" name="Grafik 1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In</w:t>
            </w:r>
            <w:r w:rsidR="00EB4896" w:rsidRPr="00EB4896">
              <w:rPr>
                <w:noProof/>
                <w:sz w:val="24"/>
                <w:lang w:eastAsia="de-DE"/>
              </w:rPr>
              <w:drawing>
                <wp:anchor distT="0" distB="0" distL="114300" distR="114300" simplePos="0" relativeHeight="251724800" behindDoc="0" locked="0" layoutInCell="0" allowOverlap="1" wp14:anchorId="073E8687" wp14:editId="04BB94BB">
                  <wp:simplePos x="0" y="0"/>
                  <wp:positionH relativeFrom="rightMargin">
                    <wp:posOffset>107950</wp:posOffset>
                  </wp:positionH>
                  <wp:positionV relativeFrom="paragraph">
                    <wp:posOffset>0</wp:posOffset>
                  </wp:positionV>
                  <wp:extent cx="323850" cy="323850"/>
                  <wp:effectExtent l="0" t="0" r="0" b="0"/>
                  <wp:wrapNone/>
                  <wp:docPr id="156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formieren Sie sich im Lehrbuch über das Kern-Hülle-Modell.</w:t>
            </w:r>
            <w:r w:rsidRPr="00AA18D1">
              <w:rPr>
                <w:noProof/>
              </w:rPr>
              <w:t xml:space="preserve"> </w:t>
            </w:r>
          </w:p>
          <w:p w:rsidR="00EB4896" w:rsidRPr="00EB4896" w:rsidRDefault="00EB4896" w:rsidP="009C3E6A">
            <w:pPr>
              <w:rPr>
                <w:noProof/>
                <w:lang w:eastAsia="de-DE"/>
              </w:rPr>
            </w:pPr>
            <w:r w:rsidRPr="00EB4896">
              <w:rPr>
                <w:noProof/>
                <w:lang w:eastAsia="de-DE"/>
              </w:rPr>
              <w:t>Notieren Sie jeweils die wichtigsten Aussagen dieses Modelles über den Bau der Atome auf Ihrem Arbeitsblatt Ch02.03.03.01.</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4E4288D5" wp14:editId="698823ED">
                  <wp:extent cx="648000" cy="320400"/>
                  <wp:effectExtent l="0" t="0" r="0" b="3810"/>
                  <wp:docPr id="156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Vergleich</w:t>
            </w:r>
            <w:r w:rsidR="000E3815">
              <w:rPr>
                <w:noProof/>
                <w:lang w:eastAsia="de-DE"/>
              </w:rPr>
              <w:t>en Sie Ihre Ergebnisse mit einer Lernpartnerin oder einem Lernpartner.</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742A8972" wp14:editId="1EE7DF90">
                  <wp:extent cx="304800" cy="323215"/>
                  <wp:effectExtent l="0" t="0" r="0" b="635"/>
                  <wp:docPr id="1760" name="Grafik 1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90336" behindDoc="0" locked="0" layoutInCell="1" allowOverlap="1" wp14:anchorId="43896CE8" wp14:editId="0A23CE49">
                  <wp:simplePos x="0" y="0"/>
                  <wp:positionH relativeFrom="column">
                    <wp:posOffset>3194685</wp:posOffset>
                  </wp:positionH>
                  <wp:positionV relativeFrom="paragraph">
                    <wp:posOffset>-10160</wp:posOffset>
                  </wp:positionV>
                  <wp:extent cx="323850" cy="323850"/>
                  <wp:effectExtent l="0" t="0" r="0" b="0"/>
                  <wp:wrapNone/>
                  <wp:docPr id="1881" name="Grafik 1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 xml:space="preserve">Skizzieren Sie den Bau des Aluminium-Atoms </w:t>
            </w:r>
            <w:r w:rsidR="00585BDD">
              <w:rPr>
                <w:noProof/>
                <w:lang w:eastAsia="de-DE"/>
              </w:rPr>
              <w:t xml:space="preserve">unter Berücksichtigung des </w:t>
            </w:r>
            <w:r w:rsidR="00EB4896" w:rsidRPr="00EB4896">
              <w:rPr>
                <w:noProof/>
                <w:lang w:eastAsia="de-DE"/>
              </w:rPr>
              <w:t>Kern-Hülle-Modell auf Ihrem Arbeitsblatt Ch02.03.03.01.</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1AAD7D5F" wp14:editId="0CAF577E">
                  <wp:extent cx="304800" cy="323215"/>
                  <wp:effectExtent l="0" t="0" r="0" b="635"/>
                  <wp:docPr id="1820" name="Grafik 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EB4896">
            <w:pPr>
              <w:jc w:val="both"/>
              <w:rPr>
                <w:noProof/>
                <w:lang w:eastAsia="de-DE"/>
              </w:rPr>
            </w:pPr>
            <w:r w:rsidRPr="00AA18D1">
              <w:rPr>
                <w:noProof/>
                <w:lang w:eastAsia="de-DE"/>
              </w:rPr>
              <w:drawing>
                <wp:anchor distT="0" distB="0" distL="114300" distR="114300" simplePos="0" relativeHeight="251792384" behindDoc="0" locked="0" layoutInCell="1" allowOverlap="1" wp14:anchorId="636D67C9" wp14:editId="77337A42">
                  <wp:simplePos x="0" y="0"/>
                  <wp:positionH relativeFrom="column">
                    <wp:posOffset>3656330</wp:posOffset>
                  </wp:positionH>
                  <wp:positionV relativeFrom="paragraph">
                    <wp:posOffset>-35560</wp:posOffset>
                  </wp:positionV>
                  <wp:extent cx="323850" cy="323850"/>
                  <wp:effectExtent l="0" t="0" r="0" b="0"/>
                  <wp:wrapNone/>
                  <wp:docPr id="1882" name="Grafik 1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Infor</w:t>
            </w:r>
            <w:r w:rsidR="00EB4896" w:rsidRPr="00EB4896">
              <w:rPr>
                <w:noProof/>
                <w:sz w:val="24"/>
                <w:lang w:eastAsia="de-DE"/>
              </w:rPr>
              <w:drawing>
                <wp:anchor distT="0" distB="0" distL="114300" distR="114300" simplePos="0" relativeHeight="251726848" behindDoc="0" locked="0" layoutInCell="0" allowOverlap="1" wp14:anchorId="55FF17BF" wp14:editId="363ED547">
                  <wp:simplePos x="0" y="0"/>
                  <wp:positionH relativeFrom="rightMargin">
                    <wp:posOffset>107950</wp:posOffset>
                  </wp:positionH>
                  <wp:positionV relativeFrom="paragraph">
                    <wp:posOffset>0</wp:posOffset>
                  </wp:positionV>
                  <wp:extent cx="323850" cy="323850"/>
                  <wp:effectExtent l="0" t="0" r="0" b="0"/>
                  <wp:wrapNone/>
                  <wp:docPr id="182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mieren Sie sich im Lehrbuch über das Schalenmodell.</w:t>
            </w:r>
          </w:p>
          <w:p w:rsidR="00EB4896" w:rsidRPr="00EB4896" w:rsidRDefault="00EB4896" w:rsidP="00EB4896">
            <w:pPr>
              <w:jc w:val="both"/>
              <w:rPr>
                <w:noProof/>
                <w:lang w:eastAsia="de-DE"/>
              </w:rPr>
            </w:pPr>
            <w:r w:rsidRPr="00EB4896">
              <w:rPr>
                <w:noProof/>
                <w:lang w:eastAsia="de-DE"/>
              </w:rPr>
              <w:t>Notieren Sie jeweils die wichtigsten Aussagen dieses Modelles über den Bau der Atome auf Ihrem Arbeitsblatt Ch02.03.03.02.</w:t>
            </w:r>
          </w:p>
          <w:p w:rsidR="00EB4896" w:rsidRPr="00EB4896" w:rsidRDefault="00EB4896" w:rsidP="00EB4896">
            <w:pPr>
              <w:jc w:val="both"/>
              <w:rPr>
                <w:noProof/>
                <w:lang w:eastAsia="de-DE"/>
              </w:rPr>
            </w:pPr>
            <w:r w:rsidRPr="00EB4896">
              <w:rPr>
                <w:noProof/>
                <w:lang w:eastAsia="de-DE"/>
              </w:rPr>
              <w:t>Definieren Sie folgende Begriffe auf dem Arbeitsblatt Ch02.03.03.02:</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Außenelektronen</w:t>
            </w:r>
          </w:p>
          <w:p w:rsidR="00EB4896" w:rsidRPr="00EB4896" w:rsidRDefault="00EB4896" w:rsidP="00EB4896">
            <w:pPr>
              <w:numPr>
                <w:ilvl w:val="0"/>
                <w:numId w:val="7"/>
              </w:numPr>
              <w:spacing w:before="120" w:after="120"/>
              <w:ind w:left="568" w:hanging="284"/>
              <w:contextualSpacing/>
              <w:rPr>
                <w:noProof/>
                <w:lang w:val="en-US"/>
              </w:rPr>
            </w:pPr>
            <w:r w:rsidRPr="00EB4896">
              <w:rPr>
                <w:noProof/>
                <w:lang w:val="en-US"/>
              </w:rPr>
              <w:t>edelgasähnlicher Zustand</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lang w:eastAsia="de-DE"/>
              </w:rPr>
            </w:pPr>
            <w:r w:rsidRPr="00EB4896">
              <w:rPr>
                <w:rFonts w:eastAsia="Calibri"/>
                <w:noProof/>
                <w:lang w:eastAsia="de-DE"/>
              </w:rPr>
              <w:drawing>
                <wp:inline distT="0" distB="0" distL="0" distR="0" wp14:anchorId="3270F117" wp14:editId="31DDBE12">
                  <wp:extent cx="646430" cy="323215"/>
                  <wp:effectExtent l="0" t="0" r="1270" b="635"/>
                  <wp:docPr id="1822" name="Grafik 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643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 xml:space="preserve">Vergleichen Sie Ihre Ergebnisse mit </w:t>
            </w:r>
            <w:r w:rsidR="000E3815">
              <w:rPr>
                <w:noProof/>
                <w:lang w:eastAsia="de-DE"/>
              </w:rPr>
              <w:t xml:space="preserve">denen </w:t>
            </w:r>
            <w:r w:rsidR="000E3815" w:rsidRPr="000E3815">
              <w:rPr>
                <w:noProof/>
                <w:lang w:eastAsia="de-DE"/>
              </w:rPr>
              <w:t>einer Lernpartnerin oder eine</w:t>
            </w:r>
            <w:r w:rsidR="000E3815">
              <w:rPr>
                <w:noProof/>
                <w:lang w:eastAsia="de-DE"/>
              </w:rPr>
              <w:t>s</w:t>
            </w:r>
            <w:r w:rsidR="000E3815" w:rsidRPr="000E3815">
              <w:rPr>
                <w:noProof/>
                <w:lang w:eastAsia="de-DE"/>
              </w:rPr>
              <w:t xml:space="preserve"> Lernpartner</w:t>
            </w:r>
            <w:r w:rsidR="000E3815">
              <w:rPr>
                <w:noProof/>
                <w:lang w:eastAsia="de-DE"/>
              </w:rPr>
              <w:t>s</w:t>
            </w:r>
            <w:r w:rsidR="000E3815" w:rsidRPr="000E3815">
              <w:rPr>
                <w:noProof/>
                <w:lang w:eastAsia="de-DE"/>
              </w:rPr>
              <w: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32E59671" wp14:editId="2CC946AB">
                  <wp:extent cx="304800" cy="323215"/>
                  <wp:effectExtent l="0" t="0" r="0" b="635"/>
                  <wp:docPr id="1823" name="Grafik 1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94432" behindDoc="0" locked="0" layoutInCell="1" allowOverlap="1" wp14:anchorId="1D84BE94" wp14:editId="088FE812">
                  <wp:simplePos x="0" y="0"/>
                  <wp:positionH relativeFrom="column">
                    <wp:posOffset>3194685</wp:posOffset>
                  </wp:positionH>
                  <wp:positionV relativeFrom="paragraph">
                    <wp:posOffset>-62865</wp:posOffset>
                  </wp:positionV>
                  <wp:extent cx="323850" cy="323850"/>
                  <wp:effectExtent l="0" t="0" r="0" b="0"/>
                  <wp:wrapNone/>
                  <wp:docPr id="1883" name="Grafik 1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Skizzieren Sie den Bau des Aluminium-Atoms nach dem Schalenmodell auf Ihrem Arbeitsblatt Ch02.03.03.02.</w:t>
            </w:r>
            <w:r w:rsidRPr="00AA18D1">
              <w:rPr>
                <w:noProof/>
              </w:rPr>
              <w:t xml:space="preserve"> </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38245357" wp14:editId="649E086B">
                  <wp:extent cx="304800" cy="323215"/>
                  <wp:effectExtent l="0" t="0" r="0" b="635"/>
                  <wp:docPr id="1825" name="Grafik 1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96480" behindDoc="0" locked="0" layoutInCell="1" allowOverlap="1" wp14:anchorId="5F232B6C" wp14:editId="6345C30C">
                  <wp:simplePos x="0" y="0"/>
                  <wp:positionH relativeFrom="column">
                    <wp:posOffset>3194685</wp:posOffset>
                  </wp:positionH>
                  <wp:positionV relativeFrom="paragraph">
                    <wp:posOffset>-31115</wp:posOffset>
                  </wp:positionV>
                  <wp:extent cx="323850" cy="323850"/>
                  <wp:effectExtent l="0" t="0" r="0" b="0"/>
                  <wp:wrapNone/>
                  <wp:docPr id="1884" name="Grafik 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Vervollständigen Sie die Tabelle auf Ihrem Arbeitsblatt Ch02.03.03.03 am Beispiel des Aluminiumatoms.</w:t>
            </w:r>
            <w:r w:rsidRPr="00AA18D1">
              <w:rPr>
                <w:noProof/>
              </w:rPr>
              <w:t xml:space="preserve"> </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6C1B0951" wp14:editId="6441616F">
                  <wp:extent cx="316865" cy="316865"/>
                  <wp:effectExtent l="0" t="0" r="6985" b="6985"/>
                  <wp:docPr id="1827" name="Grafik 1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16865" cy="31686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 xml:space="preserve">Vergleichen Sie Ihre Ergebnisse mit den Lösungsvorschlägen des Fachlehrers oder der </w:t>
            </w:r>
            <w:r w:rsidRPr="00EB4896">
              <w:rPr>
                <w:noProof/>
                <w:lang w:eastAsia="de-DE"/>
              </w:rPr>
              <w:lastRenderedPageBreak/>
              <w:t>Fachlehrerin.</w:t>
            </w:r>
          </w:p>
          <w:p w:rsidR="00EB4896" w:rsidRPr="00EB4896" w:rsidRDefault="00EB4896" w:rsidP="009C3E6A">
            <w:pPr>
              <w:rPr>
                <w:noProof/>
                <w:lang w:eastAsia="de-DE"/>
              </w:rPr>
            </w:pPr>
            <w:r w:rsidRPr="00EB4896">
              <w:rPr>
                <w:noProof/>
                <w:lang w:eastAsia="de-DE"/>
              </w:rPr>
              <w:t>Klären Sie offene Fragen.</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lastRenderedPageBreak/>
              <w:drawing>
                <wp:inline distT="0" distB="0" distL="0" distR="0" wp14:anchorId="0F227796" wp14:editId="38526632">
                  <wp:extent cx="646430" cy="323215"/>
                  <wp:effectExtent l="0" t="0" r="1270" b="635"/>
                  <wp:docPr id="1828" name="Grafik 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4643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798528" behindDoc="0" locked="0" layoutInCell="1" allowOverlap="1" wp14:anchorId="3ABB399A" wp14:editId="3B9D8AA8">
                  <wp:simplePos x="0" y="0"/>
                  <wp:positionH relativeFrom="column">
                    <wp:posOffset>3194685</wp:posOffset>
                  </wp:positionH>
                  <wp:positionV relativeFrom="paragraph">
                    <wp:posOffset>-20955</wp:posOffset>
                  </wp:positionV>
                  <wp:extent cx="323850" cy="323850"/>
                  <wp:effectExtent l="0" t="0" r="0" b="0"/>
                  <wp:wrapNone/>
                  <wp:docPr id="1885" name="Grafik 1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Stellen Sie auf einem Plakat das Kern-Hülle-Modell und das Schalenmodell des Chloratoms vergleichend gegenüber.</w:t>
            </w:r>
          </w:p>
          <w:p w:rsidR="00EB4896" w:rsidRPr="00EB4896" w:rsidRDefault="00EB4896" w:rsidP="009C3E6A">
            <w:pPr>
              <w:rPr>
                <w:noProof/>
                <w:lang w:eastAsia="de-DE"/>
              </w:rPr>
            </w:pPr>
            <w:r w:rsidRPr="00EB4896">
              <w:rPr>
                <w:noProof/>
                <w:lang w:eastAsia="de-DE"/>
              </w:rPr>
              <w:t>Bewerten Sie Ihr Plakat mit Hilfe des Kompetenzrasters „Plakat“.</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38FA73C2" wp14:editId="7B37B051">
                  <wp:extent cx="530225" cy="323215"/>
                  <wp:effectExtent l="0" t="0" r="3175" b="635"/>
                  <wp:docPr id="1830" name="Grafik 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30225"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B4896" w:rsidP="009C3E6A">
            <w:pPr>
              <w:rPr>
                <w:noProof/>
                <w:lang w:eastAsia="de-DE"/>
              </w:rPr>
            </w:pPr>
            <w:r w:rsidRPr="00EB4896">
              <w:rPr>
                <w:noProof/>
                <w:lang w:eastAsia="de-DE"/>
              </w:rPr>
              <w:t>Legen Sie mit den vorgegebenen Begriffskärtchen auf dem Arbeitsblatt Ch02.03.03.04 in einer Dreiergruppe ein Netzwerk.</w:t>
            </w:r>
          </w:p>
        </w:tc>
      </w:tr>
      <w:tr w:rsidR="00EB4896" w:rsidRPr="00EB4896" w:rsidTr="00576353">
        <w:trPr>
          <w:trHeight w:val="624"/>
        </w:trPr>
        <w:tc>
          <w:tcPr>
            <w:tcW w:w="1470" w:type="dxa"/>
            <w:shd w:val="clear" w:color="auto" w:fill="auto"/>
            <w:vAlign w:val="center"/>
          </w:tcPr>
          <w:p w:rsidR="00EB4896" w:rsidRPr="00EB4896" w:rsidRDefault="00EB4896" w:rsidP="00EB4896">
            <w:pPr>
              <w:jc w:val="center"/>
              <w:rPr>
                <w:rFonts w:eastAsia="Calibri"/>
                <w:noProof/>
                <w:lang w:eastAsia="de-DE"/>
              </w:rPr>
            </w:pPr>
            <w:r w:rsidRPr="00EB4896">
              <w:rPr>
                <w:rFonts w:eastAsia="Calibri"/>
                <w:noProof/>
                <w:lang w:eastAsia="de-DE"/>
              </w:rPr>
              <w:drawing>
                <wp:inline distT="0" distB="0" distL="0" distR="0" wp14:anchorId="00489F25" wp14:editId="7D0E03B6">
                  <wp:extent cx="304800" cy="323215"/>
                  <wp:effectExtent l="0" t="0" r="0" b="635"/>
                  <wp:docPr id="1831" name="Grafik 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EB4896" w:rsidRPr="00EB4896" w:rsidRDefault="00EB4896" w:rsidP="00EB4896">
            <w:pPr>
              <w:jc w:val="both"/>
              <w:rPr>
                <w:lang w:eastAsia="de-DE"/>
              </w:rPr>
            </w:pPr>
          </w:p>
        </w:tc>
        <w:tc>
          <w:tcPr>
            <w:tcW w:w="4961" w:type="dxa"/>
            <w:shd w:val="clear" w:color="auto" w:fill="auto"/>
            <w:vAlign w:val="center"/>
          </w:tcPr>
          <w:p w:rsidR="00EB4896" w:rsidRPr="00EB4896" w:rsidRDefault="00E96DFB" w:rsidP="009C3E6A">
            <w:pPr>
              <w:rPr>
                <w:noProof/>
                <w:lang w:eastAsia="de-DE"/>
              </w:rPr>
            </w:pPr>
            <w:r w:rsidRPr="00AA18D1">
              <w:rPr>
                <w:noProof/>
                <w:lang w:eastAsia="de-DE"/>
              </w:rPr>
              <w:drawing>
                <wp:anchor distT="0" distB="0" distL="114300" distR="114300" simplePos="0" relativeHeight="251800576" behindDoc="0" locked="0" layoutInCell="1" allowOverlap="1" wp14:anchorId="0080F8EF" wp14:editId="6EDAA72A">
                  <wp:simplePos x="0" y="0"/>
                  <wp:positionH relativeFrom="column">
                    <wp:posOffset>3205480</wp:posOffset>
                  </wp:positionH>
                  <wp:positionV relativeFrom="paragraph">
                    <wp:posOffset>-63500</wp:posOffset>
                  </wp:positionV>
                  <wp:extent cx="323850" cy="323850"/>
                  <wp:effectExtent l="0" t="0" r="0" b="0"/>
                  <wp:wrapNone/>
                  <wp:docPr id="1886" name="Grafik 1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EB4896" w:rsidRPr="00EB4896">
              <w:rPr>
                <w:noProof/>
                <w:lang w:eastAsia="de-DE"/>
              </w:rPr>
              <w:t>Reflektieren Sie Ihre Arbeit mit dem Lernmaterial anhand der Zielscheibe „Atombau“ Ch02.03.05.</w:t>
            </w:r>
            <w:r w:rsidRPr="00AA18D1">
              <w:rPr>
                <w:noProof/>
              </w:rPr>
              <w:t xml:space="preserve"> </w:t>
            </w:r>
          </w:p>
        </w:tc>
      </w:tr>
    </w:tbl>
    <w:p w:rsidR="00EB4896" w:rsidRDefault="00EB4896" w:rsidP="00683E92">
      <w:pPr>
        <w:pStyle w:val="Textkrper"/>
      </w:pPr>
    </w:p>
    <w:p w:rsidR="00EB4896" w:rsidRDefault="00EB4896" w:rsidP="00683E92">
      <w:pPr>
        <w:pStyle w:val="Textkrper"/>
      </w:pPr>
    </w:p>
    <w:p w:rsidR="00F32D34" w:rsidRDefault="00683E92" w:rsidP="00BA5F3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E272A" w:rsidP="005E272A">
            <w:pPr>
              <w:jc w:val="center"/>
              <w:rPr>
                <w:rFonts w:eastAsia="Calibri" w:cs="Times New Roman"/>
                <w:b/>
                <w:lang w:eastAsia="de-DE"/>
              </w:rPr>
            </w:pPr>
            <w:r w:rsidRPr="005E272A">
              <w:rPr>
                <w:rFonts w:eastAsia="Times New Roman" w:cs="Times New Roman"/>
                <w:b/>
                <w:lang w:eastAsia="de-DE"/>
              </w:rPr>
              <w:t>Ch02.03.03.01</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von Stoffen beschreiben und erkl</w:t>
            </w:r>
            <w:r w:rsidRPr="005E272A">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auto"/>
                </w:tcPr>
                <w:p w:rsidR="005E272A" w:rsidRPr="005E272A" w:rsidRDefault="005E272A" w:rsidP="005E272A">
                  <w:pPr>
                    <w:jc w:val="center"/>
                  </w:pPr>
                  <w:r w:rsidRPr="005E272A">
                    <w:t>LernPROJEKT</w:t>
                  </w:r>
                </w:p>
              </w:tc>
            </w:tr>
            <w:tr w:rsidR="005E272A" w:rsidRPr="005E272A" w:rsidTr="00576353">
              <w:trPr>
                <w:trHeight w:val="284"/>
              </w:trPr>
              <w:tc>
                <w:tcPr>
                  <w:tcW w:w="2090" w:type="dxa"/>
                  <w:shd w:val="clear" w:color="auto" w:fill="auto"/>
                </w:tcPr>
                <w:p w:rsidR="005E272A" w:rsidRPr="005E272A" w:rsidRDefault="005E272A" w:rsidP="005E272A">
                  <w:pPr>
                    <w:jc w:val="center"/>
                  </w:pPr>
                  <w:r w:rsidRPr="005E272A">
                    <w:t>LernTHEMA</w:t>
                  </w:r>
                </w:p>
              </w:tc>
            </w:tr>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LernSCHRITT</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Kern-Hülle-Modell beschreiben</w:t>
            </w:r>
            <w:r w:rsidR="000E3815">
              <w:rPr>
                <w:sz w:val="16"/>
              </w:rPr>
              <w:t>.</w:t>
            </w:r>
          </w:p>
          <w:p w:rsidR="005E272A" w:rsidRPr="005E272A" w:rsidRDefault="005E272A" w:rsidP="005E272A">
            <w:pPr>
              <w:numPr>
                <w:ilvl w:val="0"/>
                <w:numId w:val="6"/>
              </w:numPr>
              <w:ind w:left="227" w:hanging="170"/>
              <w:rPr>
                <w:i/>
                <w:sz w:val="16"/>
              </w:rPr>
            </w:pPr>
            <w:r w:rsidRPr="005E272A">
              <w:rPr>
                <w:sz w:val="16"/>
              </w:rPr>
              <w:t>Ich kann Atome im Kern-Hülle-Modell darstellen.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sz w:val="26"/>
          <w:szCs w:val="26"/>
          <w:lang w:eastAsia="de-DE"/>
        </w:rPr>
        <w:t>Aussagen d</w:t>
      </w: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56544" behindDoc="0" locked="0" layoutInCell="0" allowOverlap="1" wp14:anchorId="349F6BAE" wp14:editId="62F2C18F">
            <wp:simplePos x="0" y="0"/>
            <wp:positionH relativeFrom="rightMargin">
              <wp:posOffset>107950</wp:posOffset>
            </wp:positionH>
            <wp:positionV relativeFrom="paragraph">
              <wp:posOffset>0</wp:posOffset>
            </wp:positionV>
            <wp:extent cx="345440" cy="323850"/>
            <wp:effectExtent l="0" t="0" r="0" b="0"/>
            <wp:wrapNone/>
            <wp:docPr id="18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es Kern-Hülle-Modells:</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p>
        </w:tc>
        <w:tc>
          <w:tcPr>
            <w:tcW w:w="2457" w:type="dxa"/>
            <w:shd w:val="clear" w:color="auto" w:fill="D9D9D9" w:themeFill="background1" w:themeFillShade="D9"/>
          </w:tcPr>
          <w:p w:rsidR="005E272A" w:rsidRPr="005E272A" w:rsidRDefault="005E272A" w:rsidP="005E272A">
            <w:pPr>
              <w:rPr>
                <w:b/>
              </w:rPr>
            </w:pPr>
            <w:r w:rsidRPr="005E272A">
              <w:rPr>
                <w:b/>
              </w:rPr>
              <w:t>Protonen</w:t>
            </w:r>
          </w:p>
        </w:tc>
        <w:tc>
          <w:tcPr>
            <w:tcW w:w="2457" w:type="dxa"/>
            <w:shd w:val="clear" w:color="auto" w:fill="D9D9D9" w:themeFill="background1" w:themeFillShade="D9"/>
          </w:tcPr>
          <w:p w:rsidR="005E272A" w:rsidRPr="005E272A" w:rsidRDefault="005E272A" w:rsidP="005E272A">
            <w:pPr>
              <w:rPr>
                <w:b/>
              </w:rPr>
            </w:pPr>
            <w:r w:rsidRPr="005E272A">
              <w:rPr>
                <w:b/>
              </w:rPr>
              <w:t>Elektronen</w:t>
            </w:r>
          </w:p>
        </w:tc>
      </w:tr>
      <w:tr w:rsidR="005E272A" w:rsidRPr="005E272A" w:rsidTr="00576353">
        <w:tc>
          <w:tcPr>
            <w:tcW w:w="2457" w:type="dxa"/>
            <w:shd w:val="clear" w:color="auto" w:fill="auto"/>
          </w:tcPr>
          <w:p w:rsidR="005E272A" w:rsidRPr="005E272A" w:rsidRDefault="005E272A" w:rsidP="005E272A">
            <w:pPr>
              <w:jc w:val="both"/>
            </w:pPr>
            <w:r w:rsidRPr="005E272A">
              <w:t>Anzahl im Vergleich</w:t>
            </w:r>
          </w:p>
        </w:tc>
        <w:tc>
          <w:tcPr>
            <w:tcW w:w="4914" w:type="dxa"/>
            <w:gridSpan w:val="2"/>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Ladung</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Masse</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Aufenthaltsort</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Beweglichkeit</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bl>
    <w:p w:rsidR="005E272A" w:rsidRPr="005E272A" w:rsidRDefault="005E272A" w:rsidP="005E272A">
      <w:pPr>
        <w:keepNext/>
        <w:keepLines/>
        <w:suppressAutoHyphens/>
        <w:spacing w:before="160" w:after="80"/>
        <w:outlineLvl w:val="2"/>
        <w:rPr>
          <w:rFonts w:ascii="Source Sans Pro Semibold" w:eastAsia="Times New Roman" w:hAnsi="Source Sans Pro Semibold" w:cs="Times New Roman"/>
          <w:bCs/>
          <w:sz w:val="22"/>
          <w:lang w:eastAsia="de-DE"/>
        </w:rPr>
      </w:pPr>
      <w:r w:rsidRPr="005E272A">
        <w:rPr>
          <w:rFonts w:ascii="Source Sans Pro Semibold" w:eastAsia="Times New Roman" w:hAnsi="Source Sans Pro Semibold" w:cs="Times New Roman"/>
          <w:bCs/>
          <w:sz w:val="22"/>
          <w:lang w:eastAsia="de-DE"/>
        </w:rPr>
        <w:t>Aluminium-Atom:</w:t>
      </w:r>
    </w:p>
    <w:p w:rsidR="005E272A" w:rsidRPr="005E272A" w:rsidRDefault="005E272A" w:rsidP="005E272A">
      <w:pPr>
        <w:tabs>
          <w:tab w:val="left" w:pos="4536"/>
        </w:tabs>
        <w:spacing w:line="240" w:lineRule="exact"/>
        <w:rPr>
          <w:lang w:eastAsia="de-DE"/>
        </w:rPr>
      </w:pPr>
      <w:r w:rsidRPr="005E272A">
        <w:rPr>
          <w:lang w:eastAsia="de-DE"/>
        </w:rPr>
        <w:t>Kern-Hülle-Modell:</w:t>
      </w: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 w:rsidR="005E272A" w:rsidRPr="005E272A" w:rsidRDefault="005E272A" w:rsidP="005E272A">
      <w:r w:rsidRPr="005E272A">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E272A" w:rsidP="005E272A">
            <w:pPr>
              <w:jc w:val="center"/>
              <w:rPr>
                <w:rFonts w:eastAsia="Calibri" w:cs="Times New Roman"/>
                <w:b/>
                <w:lang w:eastAsia="de-DE"/>
              </w:rPr>
            </w:pPr>
            <w:r w:rsidRPr="005E272A">
              <w:rPr>
                <w:rFonts w:eastAsia="Times New Roman" w:cs="Times New Roman"/>
                <w:b/>
                <w:lang w:eastAsia="de-DE"/>
              </w:rPr>
              <w:t>Ch02.03.03.02</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von Stoffen beschreiben und erkl</w:t>
            </w:r>
            <w:r w:rsidRPr="005E272A">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auto"/>
                </w:tcPr>
                <w:p w:rsidR="005E272A" w:rsidRPr="005E272A" w:rsidRDefault="005E272A" w:rsidP="005E272A">
                  <w:pPr>
                    <w:jc w:val="center"/>
                  </w:pPr>
                  <w:r w:rsidRPr="005E272A">
                    <w:t>LernPROJEKT</w:t>
                  </w:r>
                </w:p>
              </w:tc>
            </w:tr>
            <w:tr w:rsidR="005E272A" w:rsidRPr="005E272A" w:rsidTr="00576353">
              <w:trPr>
                <w:trHeight w:val="284"/>
              </w:trPr>
              <w:tc>
                <w:tcPr>
                  <w:tcW w:w="2090" w:type="dxa"/>
                  <w:shd w:val="clear" w:color="auto" w:fill="auto"/>
                </w:tcPr>
                <w:p w:rsidR="005E272A" w:rsidRPr="005E272A" w:rsidRDefault="005E272A" w:rsidP="005E272A">
                  <w:pPr>
                    <w:jc w:val="center"/>
                  </w:pPr>
                  <w:r w:rsidRPr="005E272A">
                    <w:t>LernTHEMA</w:t>
                  </w:r>
                </w:p>
              </w:tc>
            </w:tr>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LernSCHRITT</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Schalenmodell beschreiben</w:t>
            </w:r>
            <w:r w:rsidR="00423D02">
              <w:rPr>
                <w:sz w:val="16"/>
              </w:rPr>
              <w:t>.</w:t>
            </w:r>
          </w:p>
          <w:p w:rsidR="005E272A" w:rsidRPr="005E272A" w:rsidRDefault="005E272A" w:rsidP="005E272A">
            <w:pPr>
              <w:numPr>
                <w:ilvl w:val="0"/>
                <w:numId w:val="6"/>
              </w:numPr>
              <w:ind w:left="227" w:hanging="170"/>
              <w:rPr>
                <w:i/>
                <w:sz w:val="16"/>
              </w:rPr>
            </w:pPr>
            <w:r w:rsidRPr="005E272A">
              <w:rPr>
                <w:sz w:val="16"/>
              </w:rPr>
              <w:t>Ich kann Atome im Schalenmodell darstellen.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50400" behindDoc="0" locked="0" layoutInCell="0" allowOverlap="1" wp14:anchorId="498CD78C" wp14:editId="3B35EB5A">
            <wp:simplePos x="0" y="0"/>
            <wp:positionH relativeFrom="rightMargin">
              <wp:posOffset>107950</wp:posOffset>
            </wp:positionH>
            <wp:positionV relativeFrom="paragraph">
              <wp:posOffset>0</wp:posOffset>
            </wp:positionV>
            <wp:extent cx="345440" cy="323850"/>
            <wp:effectExtent l="0" t="0" r="0" b="0"/>
            <wp:wrapNone/>
            <wp:docPr id="18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Aussagen des Schalenmodells:</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p>
        </w:tc>
        <w:tc>
          <w:tcPr>
            <w:tcW w:w="2457" w:type="dxa"/>
            <w:shd w:val="clear" w:color="auto" w:fill="D9D9D9" w:themeFill="background1" w:themeFillShade="D9"/>
          </w:tcPr>
          <w:p w:rsidR="005E272A" w:rsidRPr="005E272A" w:rsidRDefault="005E272A" w:rsidP="005E272A">
            <w:pPr>
              <w:rPr>
                <w:b/>
              </w:rPr>
            </w:pPr>
            <w:r w:rsidRPr="005E272A">
              <w:rPr>
                <w:b/>
              </w:rPr>
              <w:t>Protonen</w:t>
            </w:r>
          </w:p>
        </w:tc>
        <w:tc>
          <w:tcPr>
            <w:tcW w:w="2457" w:type="dxa"/>
            <w:shd w:val="clear" w:color="auto" w:fill="D9D9D9" w:themeFill="background1" w:themeFillShade="D9"/>
          </w:tcPr>
          <w:p w:rsidR="005E272A" w:rsidRPr="005E272A" w:rsidRDefault="005E272A" w:rsidP="005E272A">
            <w:pPr>
              <w:rPr>
                <w:b/>
              </w:rPr>
            </w:pPr>
            <w:r w:rsidRPr="005E272A">
              <w:rPr>
                <w:b/>
              </w:rPr>
              <w:t>Elektronen</w:t>
            </w:r>
          </w:p>
        </w:tc>
      </w:tr>
      <w:tr w:rsidR="005E272A" w:rsidRPr="005E272A" w:rsidTr="00576353">
        <w:tc>
          <w:tcPr>
            <w:tcW w:w="2457" w:type="dxa"/>
            <w:shd w:val="clear" w:color="auto" w:fill="auto"/>
          </w:tcPr>
          <w:p w:rsidR="005E272A" w:rsidRPr="005E272A" w:rsidRDefault="005E272A" w:rsidP="005E272A">
            <w:pPr>
              <w:jc w:val="both"/>
            </w:pPr>
            <w:r w:rsidRPr="005E272A">
              <w:t>Anzahl im Vergleich</w:t>
            </w:r>
          </w:p>
        </w:tc>
        <w:tc>
          <w:tcPr>
            <w:tcW w:w="4914" w:type="dxa"/>
            <w:gridSpan w:val="2"/>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Ladung</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Masse</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Aufenthaltsort</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Beweglichkeit</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bl>
    <w:p w:rsidR="005E272A" w:rsidRPr="005E272A" w:rsidRDefault="005E272A" w:rsidP="005E272A">
      <w:pPr>
        <w:keepNext/>
        <w:keepLines/>
        <w:suppressAutoHyphens/>
        <w:spacing w:before="160" w:after="80"/>
        <w:outlineLvl w:val="3"/>
        <w:rPr>
          <w:rFonts w:ascii="Source Sans Pro Semibold" w:eastAsia="Times New Roman" w:hAnsi="Source Sans Pro Semibold" w:cs="Times New Roman"/>
          <w:bCs/>
          <w:iCs/>
          <w:lang w:eastAsia="de-DE"/>
        </w:rPr>
      </w:pPr>
      <w:r w:rsidRPr="005E272A">
        <w:rPr>
          <w:rFonts w:ascii="Source Sans Pro Semibold" w:eastAsia="Times New Roman" w:hAnsi="Source Sans Pro Semibold" w:cs="Times New Roman"/>
          <w:bCs/>
          <w:iCs/>
          <w:lang w:eastAsia="de-DE"/>
        </w:rPr>
        <w:t>Begriffsdefinitionen:</w:t>
      </w:r>
    </w:p>
    <w:p w:rsidR="005E272A" w:rsidRPr="005E272A" w:rsidRDefault="005E272A" w:rsidP="005E272A">
      <w:pPr>
        <w:jc w:val="both"/>
        <w:rPr>
          <w:lang w:eastAsia="de-DE"/>
        </w:rPr>
      </w:pPr>
      <w:r w:rsidRPr="005E272A">
        <w:rPr>
          <w:lang w:eastAsia="de-DE"/>
        </w:rPr>
        <w:t>Außenelektronen =</w:t>
      </w:r>
    </w:p>
    <w:p w:rsidR="005E272A" w:rsidRPr="005E272A" w:rsidRDefault="005E272A" w:rsidP="005E272A">
      <w:pPr>
        <w:jc w:val="both"/>
        <w:rPr>
          <w:lang w:eastAsia="de-DE"/>
        </w:rPr>
      </w:pPr>
    </w:p>
    <w:p w:rsidR="005E272A" w:rsidRPr="005E272A" w:rsidRDefault="005E272A" w:rsidP="005E272A">
      <w:pPr>
        <w:jc w:val="both"/>
        <w:rPr>
          <w:lang w:eastAsia="de-DE"/>
        </w:rPr>
      </w:pPr>
    </w:p>
    <w:p w:rsidR="005E272A" w:rsidRPr="005E272A" w:rsidRDefault="005E272A" w:rsidP="005E272A">
      <w:pPr>
        <w:jc w:val="both"/>
        <w:rPr>
          <w:lang w:eastAsia="de-DE"/>
        </w:rPr>
      </w:pPr>
    </w:p>
    <w:p w:rsidR="005E272A" w:rsidRPr="005E272A" w:rsidRDefault="005E272A" w:rsidP="005E272A">
      <w:pPr>
        <w:jc w:val="both"/>
        <w:rPr>
          <w:lang w:eastAsia="de-DE"/>
        </w:rPr>
      </w:pPr>
      <w:r w:rsidRPr="005E272A">
        <w:rPr>
          <w:lang w:eastAsia="de-DE"/>
        </w:rPr>
        <w:t>edelgasähnlicher Zustand =</w:t>
      </w:r>
    </w:p>
    <w:p w:rsidR="005E272A" w:rsidRPr="005E272A" w:rsidRDefault="005E272A" w:rsidP="005E272A">
      <w:pPr>
        <w:jc w:val="both"/>
        <w:rPr>
          <w:lang w:eastAsia="de-DE"/>
        </w:rPr>
      </w:pPr>
    </w:p>
    <w:p w:rsidR="005E272A" w:rsidRPr="005E272A" w:rsidRDefault="005E272A" w:rsidP="005E272A">
      <w:pPr>
        <w:jc w:val="both"/>
        <w:rPr>
          <w:lang w:eastAsia="de-DE"/>
        </w:rPr>
      </w:pPr>
    </w:p>
    <w:p w:rsidR="005E272A" w:rsidRPr="005E272A" w:rsidRDefault="005E272A" w:rsidP="005E272A">
      <w:pPr>
        <w:keepNext/>
        <w:keepLines/>
        <w:suppressAutoHyphens/>
        <w:spacing w:before="160" w:after="80"/>
        <w:outlineLvl w:val="2"/>
        <w:rPr>
          <w:rFonts w:ascii="Source Sans Pro Semibold" w:eastAsia="Times New Roman" w:hAnsi="Source Sans Pro Semibold" w:cs="Times New Roman"/>
          <w:bCs/>
          <w:sz w:val="22"/>
          <w:lang w:eastAsia="de-DE"/>
        </w:rPr>
      </w:pPr>
      <w:r w:rsidRPr="005E272A">
        <w:rPr>
          <w:rFonts w:ascii="Source Sans Pro Semibold" w:eastAsia="Times New Roman" w:hAnsi="Source Sans Pro Semibold" w:cs="Times New Roman"/>
          <w:bCs/>
          <w:sz w:val="22"/>
          <w:lang w:eastAsia="de-DE"/>
        </w:rPr>
        <w:t>Aluminium-Atom:</w:t>
      </w:r>
    </w:p>
    <w:p w:rsidR="005E272A" w:rsidRPr="005E272A" w:rsidRDefault="005E272A" w:rsidP="005E272A">
      <w:pPr>
        <w:tabs>
          <w:tab w:val="left" w:pos="4536"/>
        </w:tabs>
        <w:spacing w:line="240" w:lineRule="exact"/>
        <w:rPr>
          <w:lang w:eastAsia="de-DE"/>
        </w:rPr>
      </w:pPr>
      <w:r w:rsidRPr="005E272A">
        <w:rPr>
          <w:lang w:eastAsia="de-DE"/>
        </w:rPr>
        <w:t>Schalenmodell:</w:t>
      </w: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rPr>
          <w:lang w:eastAsia="de-DE"/>
        </w:rPr>
      </w:pPr>
    </w:p>
    <w:p w:rsidR="005E272A" w:rsidRPr="005E272A" w:rsidRDefault="005E272A" w:rsidP="005E272A">
      <w:pPr>
        <w:spacing w:line="240" w:lineRule="exact"/>
      </w:pPr>
      <w:r w:rsidRPr="005E272A">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E272A" w:rsidP="005E272A">
            <w:pPr>
              <w:jc w:val="center"/>
              <w:rPr>
                <w:rFonts w:eastAsia="Calibri" w:cs="Times New Roman"/>
                <w:b/>
                <w:lang w:eastAsia="de-DE"/>
              </w:rPr>
            </w:pPr>
            <w:r w:rsidRPr="005E272A">
              <w:rPr>
                <w:rFonts w:eastAsia="Times New Roman" w:cs="Times New Roman"/>
                <w:b/>
                <w:lang w:eastAsia="de-DE"/>
              </w:rPr>
              <w:t>Ch02.03.03.03</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von Stoffen beschreiben und erkl</w:t>
            </w:r>
            <w:r w:rsidRPr="005E272A">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auto"/>
                </w:tcPr>
                <w:p w:rsidR="005E272A" w:rsidRPr="005E272A" w:rsidRDefault="005E272A" w:rsidP="005E272A">
                  <w:pPr>
                    <w:jc w:val="center"/>
                  </w:pPr>
                  <w:r w:rsidRPr="005E272A">
                    <w:t>LernPROJEKT</w:t>
                  </w:r>
                </w:p>
              </w:tc>
            </w:tr>
            <w:tr w:rsidR="005E272A" w:rsidRPr="005E272A" w:rsidTr="00576353">
              <w:trPr>
                <w:trHeight w:val="284"/>
              </w:trPr>
              <w:tc>
                <w:tcPr>
                  <w:tcW w:w="2090" w:type="dxa"/>
                  <w:shd w:val="clear" w:color="auto" w:fill="auto"/>
                </w:tcPr>
                <w:p w:rsidR="005E272A" w:rsidRPr="005E272A" w:rsidRDefault="005E272A" w:rsidP="005E272A">
                  <w:pPr>
                    <w:jc w:val="center"/>
                  </w:pPr>
                  <w:r w:rsidRPr="005E272A">
                    <w:t>LernTHEMA</w:t>
                  </w:r>
                </w:p>
              </w:tc>
            </w:tr>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LernSCHRITT</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Kern-Hülle-Modell und das Schalenmodell beschreiben</w:t>
            </w:r>
            <w:r w:rsidR="00423D02">
              <w:rPr>
                <w:sz w:val="16"/>
              </w:rPr>
              <w:t>.</w:t>
            </w:r>
          </w:p>
          <w:p w:rsidR="005E272A" w:rsidRPr="005E272A" w:rsidRDefault="005E272A" w:rsidP="005E272A">
            <w:pPr>
              <w:numPr>
                <w:ilvl w:val="0"/>
                <w:numId w:val="6"/>
              </w:numPr>
              <w:ind w:left="227" w:hanging="170"/>
              <w:rPr>
                <w:i/>
                <w:sz w:val="16"/>
              </w:rPr>
            </w:pPr>
            <w:r w:rsidRPr="005E272A">
              <w:rPr>
                <w:sz w:val="16"/>
              </w:rPr>
              <w:t>Ich kann die beiden Atommodelle miteinander vergleichen.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sz w:val="26"/>
          <w:szCs w:val="26"/>
          <w:lang w:eastAsia="de-DE"/>
        </w:rPr>
        <w:t>Vergle</w:t>
      </w: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51424" behindDoc="0" locked="0" layoutInCell="0" allowOverlap="1" wp14:anchorId="69025870" wp14:editId="1A079ECD">
            <wp:simplePos x="0" y="0"/>
            <wp:positionH relativeFrom="rightMargin">
              <wp:posOffset>107950</wp:posOffset>
            </wp:positionH>
            <wp:positionV relativeFrom="paragraph">
              <wp:posOffset>0</wp:posOffset>
            </wp:positionV>
            <wp:extent cx="345440" cy="323850"/>
            <wp:effectExtent l="0" t="0" r="0" b="0"/>
            <wp:wrapNone/>
            <wp:docPr id="18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ich: Kern-Hülle-Modell und Schalenmodell (</w:t>
      </w:r>
      <w:r w:rsidRPr="005E272A">
        <w:rPr>
          <w:rFonts w:ascii="Source Sans Pro Semibold" w:eastAsia="Times New Roman" w:hAnsi="Source Sans Pro Semibold" w:cs="Times New Roman"/>
          <w:bCs/>
          <w:sz w:val="24"/>
          <w:szCs w:val="26"/>
          <w:lang w:eastAsia="de-DE"/>
        </w:rPr>
        <w:t>Aluminiumatom</w:t>
      </w:r>
      <w:r w:rsidRPr="005E272A">
        <w:rPr>
          <w:rFonts w:ascii="Source Sans Pro Semibold" w:eastAsia="Times New Roman" w:hAnsi="Source Sans Pro Semibold" w:cs="Times New Roman"/>
          <w:bCs/>
          <w:sz w:val="26"/>
          <w:szCs w:val="26"/>
          <w:lang w:eastAsia="de-DE"/>
        </w:rPr>
        <w:t>)</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r w:rsidRPr="005E272A">
              <w:rPr>
                <w:b/>
              </w:rPr>
              <w:t>Merkmal</w:t>
            </w:r>
          </w:p>
        </w:tc>
        <w:tc>
          <w:tcPr>
            <w:tcW w:w="2457" w:type="dxa"/>
            <w:shd w:val="clear" w:color="auto" w:fill="D9D9D9" w:themeFill="background1" w:themeFillShade="D9"/>
          </w:tcPr>
          <w:p w:rsidR="005E272A" w:rsidRPr="005E272A" w:rsidRDefault="005E272A" w:rsidP="005E272A">
            <w:pPr>
              <w:rPr>
                <w:b/>
              </w:rPr>
            </w:pPr>
            <w:r w:rsidRPr="005E272A">
              <w:rPr>
                <w:b/>
              </w:rPr>
              <w:t>Kern-Hülle-Modell</w:t>
            </w:r>
          </w:p>
        </w:tc>
        <w:tc>
          <w:tcPr>
            <w:tcW w:w="2457" w:type="dxa"/>
            <w:shd w:val="clear" w:color="auto" w:fill="D9D9D9" w:themeFill="background1" w:themeFillShade="D9"/>
          </w:tcPr>
          <w:p w:rsidR="005E272A" w:rsidRPr="005E272A" w:rsidRDefault="005E272A" w:rsidP="005E272A">
            <w:pPr>
              <w:rPr>
                <w:b/>
              </w:rPr>
            </w:pPr>
            <w:r w:rsidRPr="005E272A">
              <w:rPr>
                <w:b/>
              </w:rPr>
              <w:t>Schalenmodell</w:t>
            </w:r>
          </w:p>
        </w:tc>
      </w:tr>
      <w:tr w:rsidR="005E272A" w:rsidRPr="005E272A" w:rsidTr="00576353">
        <w:tc>
          <w:tcPr>
            <w:tcW w:w="2457" w:type="dxa"/>
            <w:shd w:val="clear" w:color="auto" w:fill="auto"/>
          </w:tcPr>
          <w:p w:rsidR="005E272A" w:rsidRPr="005E272A" w:rsidRDefault="005E272A" w:rsidP="005E272A">
            <w:pPr>
              <w:jc w:val="both"/>
            </w:pPr>
            <w:r w:rsidRPr="005E272A">
              <w:t>Bau des Atomkerns</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Anzahl der Protonen</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Anzahl der Elektronen</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r w:rsidR="005E272A" w:rsidRPr="005E272A" w:rsidTr="00576353">
        <w:tc>
          <w:tcPr>
            <w:tcW w:w="2457" w:type="dxa"/>
            <w:shd w:val="clear" w:color="auto" w:fill="auto"/>
          </w:tcPr>
          <w:p w:rsidR="005E272A" w:rsidRPr="005E272A" w:rsidRDefault="005E272A" w:rsidP="005E272A">
            <w:pPr>
              <w:jc w:val="both"/>
            </w:pPr>
            <w:r w:rsidRPr="005E272A">
              <w:t>Verteilung der Elektronen in der Hülle</w:t>
            </w:r>
          </w:p>
        </w:tc>
        <w:tc>
          <w:tcPr>
            <w:tcW w:w="2457" w:type="dxa"/>
          </w:tcPr>
          <w:p w:rsidR="005E272A" w:rsidRPr="005E272A" w:rsidRDefault="005E272A" w:rsidP="005E272A">
            <w:pPr>
              <w:jc w:val="both"/>
            </w:pPr>
          </w:p>
        </w:tc>
        <w:tc>
          <w:tcPr>
            <w:tcW w:w="2457" w:type="dxa"/>
          </w:tcPr>
          <w:p w:rsidR="005E272A" w:rsidRPr="005E272A" w:rsidRDefault="005E272A" w:rsidP="005E272A">
            <w:pPr>
              <w:jc w:val="both"/>
            </w:pPr>
          </w:p>
        </w:tc>
      </w:tr>
    </w:tbl>
    <w:p w:rsidR="005E272A" w:rsidRPr="005E272A" w:rsidRDefault="005E272A" w:rsidP="005E272A"/>
    <w:p w:rsidR="005E272A" w:rsidRPr="005E272A" w:rsidRDefault="005E272A" w:rsidP="005E272A">
      <w:pPr>
        <w:spacing w:line="240" w:lineRule="exact"/>
      </w:pPr>
      <w:r w:rsidRPr="005E272A">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76353" w:rsidP="005E272A">
            <w:pPr>
              <w:jc w:val="center"/>
              <w:rPr>
                <w:rFonts w:eastAsia="Calibri" w:cs="Times New Roman"/>
                <w:b/>
                <w:lang w:eastAsia="de-DE"/>
              </w:rPr>
            </w:pPr>
            <w:r>
              <w:rPr>
                <w:rFonts w:eastAsia="Times New Roman" w:cs="Times New Roman"/>
                <w:b/>
                <w:lang w:eastAsia="de-DE"/>
              </w:rPr>
              <w:t>Ch02.03.03</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vo</w:t>
            </w:r>
            <w:r w:rsidR="00BC3852">
              <w:rPr>
                <w:sz w:val="16"/>
              </w:rPr>
              <w:t>n Stoffen beschreiben und erkl</w:t>
            </w:r>
            <w:r w:rsidR="00BC3852">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Lösung</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Kern-Hülle-Modell beschreiben</w:t>
            </w:r>
            <w:r w:rsidR="00423D02">
              <w:rPr>
                <w:sz w:val="16"/>
              </w:rPr>
              <w:t>.</w:t>
            </w:r>
          </w:p>
          <w:p w:rsidR="005E272A" w:rsidRPr="005E272A" w:rsidRDefault="005E272A" w:rsidP="005E272A">
            <w:pPr>
              <w:numPr>
                <w:ilvl w:val="0"/>
                <w:numId w:val="6"/>
              </w:numPr>
              <w:ind w:left="227" w:hanging="170"/>
              <w:rPr>
                <w:i/>
                <w:sz w:val="16"/>
              </w:rPr>
            </w:pPr>
            <w:r w:rsidRPr="005E272A">
              <w:rPr>
                <w:sz w:val="16"/>
              </w:rPr>
              <w:t>Ich kann Atome im Kern-Hülle-Modell darstellen.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sz w:val="26"/>
          <w:szCs w:val="26"/>
          <w:lang w:eastAsia="de-DE"/>
        </w:rPr>
        <w:t>Aussa</w:t>
      </w: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49376" behindDoc="0" locked="0" layoutInCell="0" allowOverlap="1" wp14:anchorId="527CBDCE" wp14:editId="168A6AF8">
            <wp:simplePos x="0" y="0"/>
            <wp:positionH relativeFrom="rightMargin">
              <wp:posOffset>107950</wp:posOffset>
            </wp:positionH>
            <wp:positionV relativeFrom="paragraph">
              <wp:posOffset>0</wp:posOffset>
            </wp:positionV>
            <wp:extent cx="345440" cy="323850"/>
            <wp:effectExtent l="0" t="0" r="0" b="0"/>
            <wp:wrapNone/>
            <wp:docPr id="185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gen des Kern-Hülle-Modells:</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p>
        </w:tc>
        <w:tc>
          <w:tcPr>
            <w:tcW w:w="2457" w:type="dxa"/>
            <w:shd w:val="clear" w:color="auto" w:fill="D9D9D9" w:themeFill="background1" w:themeFillShade="D9"/>
          </w:tcPr>
          <w:p w:rsidR="005E272A" w:rsidRPr="005E272A" w:rsidRDefault="005E272A" w:rsidP="005E272A">
            <w:pPr>
              <w:rPr>
                <w:b/>
              </w:rPr>
            </w:pPr>
            <w:r w:rsidRPr="005E272A">
              <w:rPr>
                <w:b/>
              </w:rPr>
              <w:t>Protonen</w:t>
            </w:r>
          </w:p>
        </w:tc>
        <w:tc>
          <w:tcPr>
            <w:tcW w:w="2457" w:type="dxa"/>
            <w:shd w:val="clear" w:color="auto" w:fill="D9D9D9" w:themeFill="background1" w:themeFillShade="D9"/>
          </w:tcPr>
          <w:p w:rsidR="005E272A" w:rsidRPr="005E272A" w:rsidRDefault="005E272A" w:rsidP="005E272A">
            <w:pPr>
              <w:rPr>
                <w:b/>
              </w:rPr>
            </w:pPr>
            <w:r w:rsidRPr="005E272A">
              <w:rPr>
                <w:b/>
              </w:rPr>
              <w:t>Elektronen</w:t>
            </w:r>
          </w:p>
        </w:tc>
      </w:tr>
      <w:tr w:rsidR="005E272A" w:rsidRPr="005E272A" w:rsidTr="00576353">
        <w:tc>
          <w:tcPr>
            <w:tcW w:w="2457" w:type="dxa"/>
            <w:shd w:val="clear" w:color="auto" w:fill="auto"/>
          </w:tcPr>
          <w:p w:rsidR="005E272A" w:rsidRPr="005E272A" w:rsidRDefault="005E272A" w:rsidP="005E272A">
            <w:pPr>
              <w:jc w:val="both"/>
            </w:pPr>
            <w:r w:rsidRPr="005E272A">
              <w:t>Anzahl im Vergleich</w:t>
            </w:r>
          </w:p>
        </w:tc>
        <w:tc>
          <w:tcPr>
            <w:tcW w:w="4914" w:type="dxa"/>
            <w:gridSpan w:val="2"/>
          </w:tcPr>
          <w:p w:rsidR="005E272A" w:rsidRPr="005E272A" w:rsidRDefault="005E272A" w:rsidP="005E272A">
            <w:pPr>
              <w:jc w:val="both"/>
            </w:pPr>
            <w:r w:rsidRPr="005E272A">
              <w:t>gleich viele</w:t>
            </w:r>
          </w:p>
        </w:tc>
      </w:tr>
      <w:tr w:rsidR="005E272A" w:rsidRPr="005E272A" w:rsidTr="00576353">
        <w:tc>
          <w:tcPr>
            <w:tcW w:w="2457" w:type="dxa"/>
            <w:shd w:val="clear" w:color="auto" w:fill="auto"/>
          </w:tcPr>
          <w:p w:rsidR="005E272A" w:rsidRPr="005E272A" w:rsidRDefault="005E272A" w:rsidP="005E272A">
            <w:pPr>
              <w:jc w:val="both"/>
            </w:pPr>
            <w:r w:rsidRPr="005E272A">
              <w:t>Ladung</w:t>
            </w:r>
          </w:p>
        </w:tc>
        <w:tc>
          <w:tcPr>
            <w:tcW w:w="2457" w:type="dxa"/>
          </w:tcPr>
          <w:p w:rsidR="005E272A" w:rsidRPr="005E272A" w:rsidRDefault="005E272A" w:rsidP="005E272A">
            <w:pPr>
              <w:jc w:val="both"/>
            </w:pPr>
            <w:r w:rsidRPr="005E272A">
              <w:t>positiv (plus)</w:t>
            </w:r>
          </w:p>
        </w:tc>
        <w:tc>
          <w:tcPr>
            <w:tcW w:w="2457" w:type="dxa"/>
          </w:tcPr>
          <w:p w:rsidR="005E272A" w:rsidRPr="005E272A" w:rsidRDefault="005E272A" w:rsidP="005E272A">
            <w:pPr>
              <w:jc w:val="both"/>
            </w:pPr>
            <w:r w:rsidRPr="005E272A">
              <w:t>negativ (minus)</w:t>
            </w:r>
          </w:p>
        </w:tc>
      </w:tr>
      <w:tr w:rsidR="005E272A" w:rsidRPr="005E272A" w:rsidTr="00576353">
        <w:tc>
          <w:tcPr>
            <w:tcW w:w="2457" w:type="dxa"/>
            <w:shd w:val="clear" w:color="auto" w:fill="auto"/>
          </w:tcPr>
          <w:p w:rsidR="005E272A" w:rsidRPr="005E272A" w:rsidRDefault="005E272A" w:rsidP="005E272A">
            <w:pPr>
              <w:jc w:val="both"/>
            </w:pPr>
            <w:r w:rsidRPr="005E272A">
              <w:t>Masse</w:t>
            </w:r>
          </w:p>
        </w:tc>
        <w:tc>
          <w:tcPr>
            <w:tcW w:w="2457" w:type="dxa"/>
          </w:tcPr>
          <w:p w:rsidR="005E272A" w:rsidRPr="005E272A" w:rsidRDefault="005E272A" w:rsidP="005E272A">
            <w:pPr>
              <w:jc w:val="both"/>
            </w:pPr>
            <w:r w:rsidRPr="005E272A">
              <w:t>sehr viel</w:t>
            </w:r>
          </w:p>
        </w:tc>
        <w:tc>
          <w:tcPr>
            <w:tcW w:w="2457" w:type="dxa"/>
          </w:tcPr>
          <w:p w:rsidR="005E272A" w:rsidRPr="005E272A" w:rsidRDefault="005E272A" w:rsidP="005E272A">
            <w:pPr>
              <w:jc w:val="both"/>
            </w:pPr>
            <w:r w:rsidRPr="005E272A">
              <w:t>sehr wenig</w:t>
            </w:r>
          </w:p>
        </w:tc>
      </w:tr>
      <w:tr w:rsidR="005E272A" w:rsidRPr="005E272A" w:rsidTr="00576353">
        <w:tc>
          <w:tcPr>
            <w:tcW w:w="2457" w:type="dxa"/>
            <w:shd w:val="clear" w:color="auto" w:fill="auto"/>
          </w:tcPr>
          <w:p w:rsidR="005E272A" w:rsidRPr="005E272A" w:rsidRDefault="005E272A" w:rsidP="005E272A">
            <w:pPr>
              <w:jc w:val="both"/>
            </w:pPr>
            <w:r w:rsidRPr="005E272A">
              <w:t>Aufenthaltsort</w:t>
            </w:r>
          </w:p>
        </w:tc>
        <w:tc>
          <w:tcPr>
            <w:tcW w:w="2457" w:type="dxa"/>
          </w:tcPr>
          <w:p w:rsidR="005E272A" w:rsidRPr="005E272A" w:rsidRDefault="005E272A" w:rsidP="005E272A">
            <w:pPr>
              <w:jc w:val="both"/>
            </w:pPr>
            <w:r w:rsidRPr="005E272A">
              <w:t>Atomkern</w:t>
            </w:r>
          </w:p>
        </w:tc>
        <w:tc>
          <w:tcPr>
            <w:tcW w:w="2457" w:type="dxa"/>
          </w:tcPr>
          <w:p w:rsidR="005E272A" w:rsidRPr="005E272A" w:rsidRDefault="005E272A" w:rsidP="005E272A">
            <w:pPr>
              <w:jc w:val="both"/>
            </w:pPr>
            <w:r w:rsidRPr="005E272A">
              <w:t>Atomhülle</w:t>
            </w:r>
          </w:p>
        </w:tc>
      </w:tr>
      <w:tr w:rsidR="005E272A" w:rsidRPr="005E272A" w:rsidTr="00576353">
        <w:tc>
          <w:tcPr>
            <w:tcW w:w="2457" w:type="dxa"/>
            <w:shd w:val="clear" w:color="auto" w:fill="auto"/>
          </w:tcPr>
          <w:p w:rsidR="005E272A" w:rsidRPr="005E272A" w:rsidRDefault="005E272A" w:rsidP="005E272A">
            <w:pPr>
              <w:jc w:val="both"/>
            </w:pPr>
            <w:r w:rsidRPr="005E272A">
              <w:t>Beweglichkeit</w:t>
            </w:r>
          </w:p>
        </w:tc>
        <w:tc>
          <w:tcPr>
            <w:tcW w:w="2457" w:type="dxa"/>
          </w:tcPr>
          <w:p w:rsidR="005E272A" w:rsidRPr="005E272A" w:rsidRDefault="005E272A" w:rsidP="005E272A">
            <w:pPr>
              <w:jc w:val="both"/>
            </w:pPr>
            <w:r w:rsidRPr="005E272A">
              <w:t>keine</w:t>
            </w:r>
          </w:p>
        </w:tc>
        <w:tc>
          <w:tcPr>
            <w:tcW w:w="2457" w:type="dxa"/>
          </w:tcPr>
          <w:p w:rsidR="005E272A" w:rsidRPr="005E272A" w:rsidRDefault="005E272A" w:rsidP="005E272A">
            <w:pPr>
              <w:jc w:val="both"/>
            </w:pPr>
            <w:r w:rsidRPr="005E272A">
              <w:t>frei beweglich</w:t>
            </w:r>
          </w:p>
        </w:tc>
      </w:tr>
    </w:tbl>
    <w:p w:rsidR="005E272A" w:rsidRPr="005E272A" w:rsidRDefault="005E272A" w:rsidP="005E272A">
      <w:pPr>
        <w:jc w:val="both"/>
        <w:rPr>
          <w:lang w:eastAsia="de-DE"/>
        </w:rPr>
      </w:pPr>
    </w:p>
    <w:p w:rsidR="005E272A" w:rsidRPr="005E272A" w:rsidRDefault="005E272A" w:rsidP="005E272A">
      <w:pPr>
        <w:keepNext/>
        <w:keepLines/>
        <w:suppressAutoHyphens/>
        <w:spacing w:before="160" w:after="80"/>
        <w:outlineLvl w:val="2"/>
        <w:rPr>
          <w:rFonts w:ascii="Source Sans Pro Semibold" w:eastAsia="Times New Roman" w:hAnsi="Source Sans Pro Semibold" w:cs="Times New Roman"/>
          <w:bCs/>
          <w:sz w:val="22"/>
          <w:lang w:eastAsia="de-DE"/>
        </w:rPr>
      </w:pPr>
      <w:r w:rsidRPr="005E272A">
        <w:rPr>
          <w:rFonts w:ascii="Source Sans Pro Semibold" w:eastAsia="Times New Roman" w:hAnsi="Source Sans Pro Semibold" w:cs="Times New Roman"/>
          <w:bCs/>
          <w:sz w:val="22"/>
          <w:lang w:eastAsia="de-DE"/>
        </w:rPr>
        <w:t>Aluminium-Atom:</w:t>
      </w:r>
    </w:p>
    <w:p w:rsidR="005E272A" w:rsidRPr="005E272A" w:rsidRDefault="005E272A" w:rsidP="005E272A">
      <w:pPr>
        <w:tabs>
          <w:tab w:val="left" w:pos="4536"/>
        </w:tabs>
        <w:spacing w:line="240" w:lineRule="exact"/>
        <w:rPr>
          <w:lang w:eastAsia="de-DE"/>
        </w:rPr>
      </w:pPr>
      <w:r w:rsidRPr="005E272A">
        <w:rPr>
          <w:lang w:eastAsia="de-DE"/>
        </w:rPr>
        <w:t>Kern-Hülle-Modell:</w:t>
      </w:r>
    </w:p>
    <w:p w:rsidR="005E272A" w:rsidRDefault="00EC22EB" w:rsidP="005E272A">
      <w:pPr>
        <w:spacing w:line="240" w:lineRule="exact"/>
        <w:rPr>
          <w:lang w:eastAsia="de-DE"/>
        </w:rPr>
      </w:pPr>
      <w:r>
        <w:rPr>
          <w:noProof/>
          <w:lang w:eastAsia="de-DE"/>
        </w:rPr>
        <w:drawing>
          <wp:anchor distT="0" distB="0" distL="114300" distR="114300" simplePos="0" relativeHeight="251767808" behindDoc="0" locked="0" layoutInCell="1" allowOverlap="1">
            <wp:simplePos x="0" y="0"/>
            <wp:positionH relativeFrom="column">
              <wp:posOffset>365855</wp:posOffset>
            </wp:positionH>
            <wp:positionV relativeFrom="paragraph">
              <wp:posOffset>94046</wp:posOffset>
            </wp:positionV>
            <wp:extent cx="5602772" cy="3384468"/>
            <wp:effectExtent l="0" t="0" r="0" b="6985"/>
            <wp:wrapNone/>
            <wp:docPr id="1873" name="Grafik 1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uminium Atom Kern Hülle Modell LS.png"/>
                    <pic:cNvPicPr/>
                  </pic:nvPicPr>
                  <pic:blipFill>
                    <a:blip r:embed="rId81">
                      <a:extLst>
                        <a:ext uri="{28A0092B-C50C-407E-A947-70E740481C1C}">
                          <a14:useLocalDpi xmlns:a14="http://schemas.microsoft.com/office/drawing/2010/main" val="0"/>
                        </a:ext>
                      </a:extLst>
                    </a:blip>
                    <a:stretch>
                      <a:fillRect/>
                    </a:stretch>
                  </pic:blipFill>
                  <pic:spPr>
                    <a:xfrm>
                      <a:off x="0" y="0"/>
                      <a:ext cx="5604145" cy="3385297"/>
                    </a:xfrm>
                    <a:prstGeom prst="rect">
                      <a:avLst/>
                    </a:prstGeom>
                  </pic:spPr>
                </pic:pic>
              </a:graphicData>
            </a:graphic>
            <wp14:sizeRelH relativeFrom="page">
              <wp14:pctWidth>0</wp14:pctWidth>
            </wp14:sizeRelH>
            <wp14:sizeRelV relativeFrom="page">
              <wp14:pctHeight>0</wp14:pctHeight>
            </wp14:sizeRelV>
          </wp:anchor>
        </w:drawing>
      </w: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Default="00EC22EB" w:rsidP="005E272A">
      <w:pPr>
        <w:spacing w:line="240" w:lineRule="exact"/>
        <w:rPr>
          <w:lang w:eastAsia="de-DE"/>
        </w:rPr>
      </w:pPr>
    </w:p>
    <w:p w:rsidR="00EC22EB" w:rsidRPr="005E272A" w:rsidRDefault="00EC22EB" w:rsidP="005E272A">
      <w:pPr>
        <w:spacing w:line="240" w:lineRule="exact"/>
        <w:rPr>
          <w:lang w:eastAsia="de-DE"/>
        </w:rPr>
      </w:pPr>
    </w:p>
    <w:p w:rsidR="006A301C" w:rsidRDefault="006A301C" w:rsidP="00EC22EB">
      <w:pPr>
        <w:pStyle w:val="MaginaliegrauIcon"/>
        <w:framePr w:wrap="around" w:x="9341" w:y="508"/>
        <w:rPr>
          <w:lang w:eastAsia="de-DE"/>
        </w:rPr>
      </w:pPr>
      <w:r>
        <w:rPr>
          <w:lang w:eastAsia="de-DE"/>
        </w:rPr>
        <w:t>Bild:</w:t>
      </w:r>
    </w:p>
    <w:p w:rsidR="003C6C20" w:rsidRDefault="006A301C" w:rsidP="00EC22EB">
      <w:pPr>
        <w:pStyle w:val="MaginaliegrauIcon"/>
        <w:framePr w:wrap="around" w:x="9341" w:y="508"/>
        <w:rPr>
          <w:lang w:eastAsia="de-DE"/>
        </w:rPr>
      </w:pPr>
      <w:r>
        <w:rPr>
          <w:lang w:eastAsia="de-DE"/>
        </w:rPr>
        <w:t xml:space="preserve">Landesinstitut für </w:t>
      </w:r>
    </w:p>
    <w:p w:rsidR="005E272A" w:rsidRPr="005E272A" w:rsidRDefault="006A301C" w:rsidP="00EC22EB">
      <w:pPr>
        <w:pStyle w:val="MaginaliegrauIcon"/>
        <w:framePr w:wrap="around" w:x="9341" w:y="508"/>
        <w:rPr>
          <w:lang w:eastAsia="de-DE"/>
        </w:rPr>
      </w:pPr>
      <w:r>
        <w:rPr>
          <w:lang w:eastAsia="de-DE"/>
        </w:rPr>
        <w:t>Schulentwicklung</w:t>
      </w:r>
    </w:p>
    <w:p w:rsidR="005E272A" w:rsidRPr="005E272A" w:rsidRDefault="005E272A" w:rsidP="005E272A">
      <w:pPr>
        <w:spacing w:line="240" w:lineRule="exact"/>
        <w:rPr>
          <w:lang w:eastAsia="de-DE"/>
        </w:rPr>
      </w:pPr>
      <w:r w:rsidRPr="005E272A">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E272A" w:rsidP="005E272A">
            <w:pPr>
              <w:jc w:val="center"/>
              <w:rPr>
                <w:rFonts w:eastAsia="Calibri" w:cs="Times New Roman"/>
                <w:b/>
                <w:lang w:eastAsia="de-DE"/>
              </w:rPr>
            </w:pPr>
            <w:r w:rsidRPr="005E272A">
              <w:rPr>
                <w:rFonts w:eastAsia="Times New Roman" w:cs="Times New Roman"/>
                <w:b/>
                <w:lang w:eastAsia="de-DE"/>
              </w:rPr>
              <w:t>Ch02.03.03.02</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vo</w:t>
            </w:r>
            <w:r w:rsidR="00BC3852">
              <w:rPr>
                <w:sz w:val="16"/>
              </w:rPr>
              <w:t>n Stoffen beschreiben und erkl</w:t>
            </w:r>
            <w:r w:rsidR="00BC3852">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Lösung</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Schalenmodell beschreiben</w:t>
            </w:r>
            <w:r w:rsidR="00423D02">
              <w:rPr>
                <w:sz w:val="16"/>
              </w:rPr>
              <w:t>.</w:t>
            </w:r>
          </w:p>
          <w:p w:rsidR="005E272A" w:rsidRPr="005E272A" w:rsidRDefault="005E272A" w:rsidP="005E272A">
            <w:pPr>
              <w:numPr>
                <w:ilvl w:val="0"/>
                <w:numId w:val="6"/>
              </w:numPr>
              <w:ind w:left="227" w:hanging="170"/>
              <w:rPr>
                <w:i/>
                <w:sz w:val="16"/>
              </w:rPr>
            </w:pPr>
            <w:r w:rsidRPr="005E272A">
              <w:rPr>
                <w:sz w:val="16"/>
              </w:rPr>
              <w:t>Ich kann Atome im Schalenmodell darstellen.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52448" behindDoc="0" locked="0" layoutInCell="0" allowOverlap="1" wp14:anchorId="6067FAC6" wp14:editId="100C7418">
            <wp:simplePos x="0" y="0"/>
            <wp:positionH relativeFrom="rightMargin">
              <wp:posOffset>107950</wp:posOffset>
            </wp:positionH>
            <wp:positionV relativeFrom="paragraph">
              <wp:posOffset>0</wp:posOffset>
            </wp:positionV>
            <wp:extent cx="345440" cy="323850"/>
            <wp:effectExtent l="0" t="0" r="0" b="0"/>
            <wp:wrapNone/>
            <wp:docPr id="18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Aussagen des Schalenmodells:</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p>
        </w:tc>
        <w:tc>
          <w:tcPr>
            <w:tcW w:w="2457" w:type="dxa"/>
            <w:shd w:val="clear" w:color="auto" w:fill="D9D9D9" w:themeFill="background1" w:themeFillShade="D9"/>
          </w:tcPr>
          <w:p w:rsidR="005E272A" w:rsidRPr="005E272A" w:rsidRDefault="005E272A" w:rsidP="005E272A">
            <w:pPr>
              <w:rPr>
                <w:b/>
              </w:rPr>
            </w:pPr>
            <w:r w:rsidRPr="005E272A">
              <w:rPr>
                <w:b/>
              </w:rPr>
              <w:t>Protonen</w:t>
            </w:r>
          </w:p>
        </w:tc>
        <w:tc>
          <w:tcPr>
            <w:tcW w:w="2457" w:type="dxa"/>
            <w:shd w:val="clear" w:color="auto" w:fill="D9D9D9" w:themeFill="background1" w:themeFillShade="D9"/>
          </w:tcPr>
          <w:p w:rsidR="005E272A" w:rsidRPr="005E272A" w:rsidRDefault="005E272A" w:rsidP="005E272A">
            <w:pPr>
              <w:rPr>
                <w:b/>
              </w:rPr>
            </w:pPr>
            <w:r w:rsidRPr="005E272A">
              <w:rPr>
                <w:b/>
              </w:rPr>
              <w:t>Elektronen</w:t>
            </w:r>
          </w:p>
        </w:tc>
      </w:tr>
      <w:tr w:rsidR="005E272A" w:rsidRPr="005E272A" w:rsidTr="00576353">
        <w:tc>
          <w:tcPr>
            <w:tcW w:w="2457" w:type="dxa"/>
            <w:shd w:val="clear" w:color="auto" w:fill="auto"/>
          </w:tcPr>
          <w:p w:rsidR="005E272A" w:rsidRPr="005E272A" w:rsidRDefault="005E272A" w:rsidP="005E272A">
            <w:pPr>
              <w:jc w:val="both"/>
            </w:pPr>
            <w:r w:rsidRPr="005E272A">
              <w:t>Anzahl im Vergleich</w:t>
            </w:r>
          </w:p>
        </w:tc>
        <w:tc>
          <w:tcPr>
            <w:tcW w:w="4914" w:type="dxa"/>
            <w:gridSpan w:val="2"/>
          </w:tcPr>
          <w:p w:rsidR="005E272A" w:rsidRPr="005E272A" w:rsidRDefault="005E272A" w:rsidP="005E272A">
            <w:pPr>
              <w:jc w:val="both"/>
            </w:pPr>
            <w:r w:rsidRPr="005E272A">
              <w:t>gleich viele</w:t>
            </w:r>
          </w:p>
        </w:tc>
      </w:tr>
      <w:tr w:rsidR="005E272A" w:rsidRPr="005E272A" w:rsidTr="00576353">
        <w:tc>
          <w:tcPr>
            <w:tcW w:w="2457" w:type="dxa"/>
            <w:shd w:val="clear" w:color="auto" w:fill="auto"/>
          </w:tcPr>
          <w:p w:rsidR="005E272A" w:rsidRPr="005E272A" w:rsidRDefault="005E272A" w:rsidP="005E272A">
            <w:pPr>
              <w:jc w:val="both"/>
            </w:pPr>
            <w:r w:rsidRPr="005E272A">
              <w:t>Ladung</w:t>
            </w:r>
          </w:p>
        </w:tc>
        <w:tc>
          <w:tcPr>
            <w:tcW w:w="2457" w:type="dxa"/>
          </w:tcPr>
          <w:p w:rsidR="005E272A" w:rsidRPr="005E272A" w:rsidRDefault="005E272A" w:rsidP="005E272A">
            <w:pPr>
              <w:jc w:val="both"/>
            </w:pPr>
            <w:r w:rsidRPr="005E272A">
              <w:t>positiv (plus)</w:t>
            </w:r>
          </w:p>
        </w:tc>
        <w:tc>
          <w:tcPr>
            <w:tcW w:w="2457" w:type="dxa"/>
          </w:tcPr>
          <w:p w:rsidR="005E272A" w:rsidRPr="005E272A" w:rsidRDefault="005E272A" w:rsidP="005E272A">
            <w:pPr>
              <w:jc w:val="both"/>
            </w:pPr>
            <w:r w:rsidRPr="005E272A">
              <w:t>negativ (minus)</w:t>
            </w:r>
          </w:p>
        </w:tc>
      </w:tr>
      <w:tr w:rsidR="005E272A" w:rsidRPr="005E272A" w:rsidTr="00576353">
        <w:tc>
          <w:tcPr>
            <w:tcW w:w="2457" w:type="dxa"/>
            <w:shd w:val="clear" w:color="auto" w:fill="auto"/>
          </w:tcPr>
          <w:p w:rsidR="005E272A" w:rsidRPr="005E272A" w:rsidRDefault="005E272A" w:rsidP="005E272A">
            <w:pPr>
              <w:jc w:val="both"/>
            </w:pPr>
            <w:r w:rsidRPr="005E272A">
              <w:t>Masse</w:t>
            </w:r>
          </w:p>
        </w:tc>
        <w:tc>
          <w:tcPr>
            <w:tcW w:w="2457" w:type="dxa"/>
          </w:tcPr>
          <w:p w:rsidR="005E272A" w:rsidRPr="005E272A" w:rsidRDefault="005E272A" w:rsidP="005E272A">
            <w:pPr>
              <w:jc w:val="both"/>
            </w:pPr>
            <w:r w:rsidRPr="005E272A">
              <w:t>sehr viel</w:t>
            </w:r>
          </w:p>
        </w:tc>
        <w:tc>
          <w:tcPr>
            <w:tcW w:w="2457" w:type="dxa"/>
          </w:tcPr>
          <w:p w:rsidR="005E272A" w:rsidRPr="005E272A" w:rsidRDefault="005E272A" w:rsidP="005E272A">
            <w:pPr>
              <w:jc w:val="both"/>
            </w:pPr>
            <w:r w:rsidRPr="005E272A">
              <w:t>sehr wenig</w:t>
            </w:r>
          </w:p>
        </w:tc>
      </w:tr>
      <w:tr w:rsidR="005E272A" w:rsidRPr="005E272A" w:rsidTr="00576353">
        <w:tc>
          <w:tcPr>
            <w:tcW w:w="2457" w:type="dxa"/>
            <w:shd w:val="clear" w:color="auto" w:fill="auto"/>
          </w:tcPr>
          <w:p w:rsidR="005E272A" w:rsidRPr="005E272A" w:rsidRDefault="005E272A" w:rsidP="005E272A">
            <w:pPr>
              <w:jc w:val="both"/>
            </w:pPr>
            <w:r w:rsidRPr="005E272A">
              <w:t>Aufenthaltsort</w:t>
            </w:r>
          </w:p>
        </w:tc>
        <w:tc>
          <w:tcPr>
            <w:tcW w:w="2457" w:type="dxa"/>
          </w:tcPr>
          <w:p w:rsidR="005E272A" w:rsidRPr="005E272A" w:rsidRDefault="005E272A" w:rsidP="005E272A">
            <w:pPr>
              <w:jc w:val="both"/>
            </w:pPr>
            <w:r w:rsidRPr="005E272A">
              <w:t>Atomkern</w:t>
            </w:r>
          </w:p>
        </w:tc>
        <w:tc>
          <w:tcPr>
            <w:tcW w:w="2457" w:type="dxa"/>
          </w:tcPr>
          <w:p w:rsidR="005E272A" w:rsidRPr="005E272A" w:rsidRDefault="005E272A" w:rsidP="005E272A">
            <w:pPr>
              <w:jc w:val="both"/>
            </w:pPr>
            <w:r w:rsidRPr="005E272A">
              <w:t>Atomhülle</w:t>
            </w:r>
          </w:p>
        </w:tc>
      </w:tr>
      <w:tr w:rsidR="005E272A" w:rsidRPr="005E272A" w:rsidTr="00576353">
        <w:tc>
          <w:tcPr>
            <w:tcW w:w="2457" w:type="dxa"/>
            <w:shd w:val="clear" w:color="auto" w:fill="auto"/>
          </w:tcPr>
          <w:p w:rsidR="005E272A" w:rsidRPr="005E272A" w:rsidRDefault="005E272A" w:rsidP="005E272A">
            <w:pPr>
              <w:jc w:val="both"/>
            </w:pPr>
            <w:r w:rsidRPr="005E272A">
              <w:t>Beweglichkeit</w:t>
            </w:r>
          </w:p>
        </w:tc>
        <w:tc>
          <w:tcPr>
            <w:tcW w:w="2457" w:type="dxa"/>
          </w:tcPr>
          <w:p w:rsidR="005E272A" w:rsidRPr="005E272A" w:rsidRDefault="005E272A" w:rsidP="005E272A">
            <w:pPr>
              <w:jc w:val="both"/>
            </w:pPr>
            <w:r w:rsidRPr="005E272A">
              <w:t>keine</w:t>
            </w:r>
          </w:p>
        </w:tc>
        <w:tc>
          <w:tcPr>
            <w:tcW w:w="2457" w:type="dxa"/>
          </w:tcPr>
          <w:p w:rsidR="005E272A" w:rsidRPr="005E272A" w:rsidRDefault="005E272A" w:rsidP="005E272A">
            <w:pPr>
              <w:jc w:val="both"/>
            </w:pPr>
            <w:r w:rsidRPr="005E272A">
              <w:t>auf festgelegten Bahnen (Schalen) frei beweglich</w:t>
            </w:r>
          </w:p>
        </w:tc>
      </w:tr>
    </w:tbl>
    <w:p w:rsidR="005E272A" w:rsidRPr="005E272A" w:rsidRDefault="005E272A" w:rsidP="005E272A">
      <w:pPr>
        <w:keepNext/>
        <w:keepLines/>
        <w:suppressAutoHyphens/>
        <w:spacing w:before="160" w:after="80"/>
        <w:outlineLvl w:val="3"/>
        <w:rPr>
          <w:rFonts w:ascii="Source Sans Pro Semibold" w:eastAsia="Times New Roman" w:hAnsi="Source Sans Pro Semibold" w:cs="Times New Roman"/>
          <w:bCs/>
          <w:iCs/>
          <w:lang w:eastAsia="de-DE"/>
        </w:rPr>
      </w:pPr>
      <w:r w:rsidRPr="005E272A">
        <w:rPr>
          <w:rFonts w:ascii="Source Sans Pro Semibold" w:eastAsia="Times New Roman" w:hAnsi="Source Sans Pro Semibold" w:cs="Times New Roman"/>
          <w:bCs/>
          <w:iCs/>
          <w:lang w:eastAsia="de-DE"/>
        </w:rPr>
        <w:t>Begriffsdefinitionen:</w:t>
      </w:r>
    </w:p>
    <w:p w:rsidR="005E272A" w:rsidRPr="005E272A" w:rsidRDefault="005E272A" w:rsidP="005E272A">
      <w:pPr>
        <w:jc w:val="both"/>
        <w:rPr>
          <w:lang w:eastAsia="de-DE"/>
        </w:rPr>
      </w:pPr>
      <w:r w:rsidRPr="005E272A">
        <w:rPr>
          <w:lang w:eastAsia="de-DE"/>
        </w:rPr>
        <w:t>Außenelektronen = Elektronen auf der äußersten besetzten Schale</w:t>
      </w:r>
    </w:p>
    <w:p w:rsidR="005E272A" w:rsidRPr="005E272A" w:rsidRDefault="005E272A" w:rsidP="005E272A">
      <w:pPr>
        <w:jc w:val="both"/>
        <w:rPr>
          <w:lang w:eastAsia="de-DE"/>
        </w:rPr>
      </w:pPr>
    </w:p>
    <w:p w:rsidR="005E272A" w:rsidRPr="005E272A" w:rsidRDefault="005E272A" w:rsidP="005E272A">
      <w:pPr>
        <w:jc w:val="both"/>
        <w:rPr>
          <w:lang w:eastAsia="de-DE"/>
        </w:rPr>
      </w:pPr>
    </w:p>
    <w:p w:rsidR="005E272A" w:rsidRPr="005E272A" w:rsidRDefault="005E272A" w:rsidP="005E272A">
      <w:pPr>
        <w:jc w:val="both"/>
        <w:rPr>
          <w:lang w:eastAsia="de-DE"/>
        </w:rPr>
      </w:pPr>
    </w:p>
    <w:p w:rsidR="005E272A" w:rsidRPr="005E272A" w:rsidRDefault="005E272A" w:rsidP="005E272A">
      <w:pPr>
        <w:jc w:val="both"/>
        <w:rPr>
          <w:lang w:eastAsia="de-DE"/>
        </w:rPr>
      </w:pPr>
      <w:r w:rsidRPr="005E272A">
        <w:rPr>
          <w:lang w:eastAsia="de-DE"/>
        </w:rPr>
        <w:t>edelgasähnlicher Zustand = acht Außenelektronen</w:t>
      </w:r>
    </w:p>
    <w:p w:rsidR="005E272A" w:rsidRPr="005E272A" w:rsidRDefault="005E272A" w:rsidP="005E272A">
      <w:pPr>
        <w:spacing w:line="240" w:lineRule="exact"/>
        <w:rPr>
          <w:rFonts w:ascii="Source Sans Pro Semibold" w:eastAsia="Times New Roman" w:hAnsi="Source Sans Pro Semibold" w:cs="Times New Roman"/>
          <w:bCs/>
          <w:sz w:val="22"/>
          <w:lang w:eastAsia="de-DE"/>
        </w:rPr>
      </w:pPr>
    </w:p>
    <w:p w:rsidR="005E272A" w:rsidRPr="005E272A" w:rsidRDefault="005E272A" w:rsidP="005E272A">
      <w:pPr>
        <w:spacing w:line="240" w:lineRule="exact"/>
        <w:rPr>
          <w:rFonts w:ascii="Source Sans Pro Semibold" w:eastAsia="Times New Roman" w:hAnsi="Source Sans Pro Semibold" w:cs="Times New Roman"/>
          <w:bCs/>
          <w:sz w:val="22"/>
          <w:lang w:eastAsia="de-DE"/>
        </w:rPr>
      </w:pPr>
    </w:p>
    <w:p w:rsidR="005E272A" w:rsidRPr="005E272A" w:rsidRDefault="005E272A" w:rsidP="005E272A">
      <w:pPr>
        <w:keepNext/>
        <w:keepLines/>
        <w:suppressAutoHyphens/>
        <w:spacing w:before="160" w:after="80"/>
        <w:outlineLvl w:val="2"/>
        <w:rPr>
          <w:rFonts w:ascii="Source Sans Pro Semibold" w:eastAsia="Times New Roman" w:hAnsi="Source Sans Pro Semibold" w:cs="Times New Roman"/>
          <w:bCs/>
          <w:sz w:val="22"/>
          <w:lang w:eastAsia="de-DE"/>
        </w:rPr>
      </w:pPr>
      <w:r w:rsidRPr="005E272A">
        <w:rPr>
          <w:rFonts w:ascii="Source Sans Pro Semibold" w:eastAsia="Times New Roman" w:hAnsi="Source Sans Pro Semibold" w:cs="Times New Roman"/>
          <w:bCs/>
          <w:sz w:val="22"/>
          <w:lang w:eastAsia="de-DE"/>
        </w:rPr>
        <w:t>Aluminium-Atom:</w:t>
      </w:r>
    </w:p>
    <w:p w:rsidR="005E272A" w:rsidRPr="005E272A" w:rsidRDefault="005E272A" w:rsidP="005E272A">
      <w:pPr>
        <w:tabs>
          <w:tab w:val="left" w:pos="4536"/>
        </w:tabs>
        <w:spacing w:line="240" w:lineRule="exact"/>
        <w:rPr>
          <w:lang w:eastAsia="de-DE"/>
        </w:rPr>
      </w:pPr>
      <w:r w:rsidRPr="005E272A">
        <w:rPr>
          <w:lang w:eastAsia="de-DE"/>
        </w:rPr>
        <w:t>Schalenmodell:</w:t>
      </w:r>
    </w:p>
    <w:p w:rsidR="005E272A" w:rsidRPr="005E272A" w:rsidRDefault="005E272A" w:rsidP="005E272A">
      <w:pPr>
        <w:spacing w:line="240" w:lineRule="exact"/>
        <w:rPr>
          <w:lang w:eastAsia="de-DE"/>
        </w:rPr>
      </w:pPr>
      <w:r w:rsidRPr="005E272A">
        <w:rPr>
          <w:noProof/>
          <w:lang w:eastAsia="de-DE"/>
        </w:rPr>
        <mc:AlternateContent>
          <mc:Choice Requires="wpg">
            <w:drawing>
              <wp:anchor distT="0" distB="0" distL="114300" distR="114300" simplePos="0" relativeHeight="251755520" behindDoc="0" locked="0" layoutInCell="1" allowOverlap="1" wp14:anchorId="55E32DE2" wp14:editId="07640B79">
                <wp:simplePos x="0" y="0"/>
                <wp:positionH relativeFrom="column">
                  <wp:posOffset>1361764</wp:posOffset>
                </wp:positionH>
                <wp:positionV relativeFrom="paragraph">
                  <wp:posOffset>-4738</wp:posOffset>
                </wp:positionV>
                <wp:extent cx="3886200" cy="3314700"/>
                <wp:effectExtent l="0" t="0" r="0" b="19050"/>
                <wp:wrapNone/>
                <wp:docPr id="1762" name="Gruppieren 17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86200" cy="3314700"/>
                          <a:chOff x="8514" y="3834"/>
                          <a:chExt cx="6120" cy="5220"/>
                        </a:xfrm>
                      </wpg:grpSpPr>
                      <wpg:grpSp>
                        <wpg:cNvPr id="1763" name="Group 702"/>
                        <wpg:cNvGrpSpPr>
                          <a:grpSpLocks/>
                        </wpg:cNvGrpSpPr>
                        <wpg:grpSpPr bwMode="auto">
                          <a:xfrm>
                            <a:off x="8514" y="3834"/>
                            <a:ext cx="5040" cy="5220"/>
                            <a:chOff x="8514" y="3834"/>
                            <a:chExt cx="5040" cy="5220"/>
                          </a:xfrm>
                        </wpg:grpSpPr>
                        <wps:wsp>
                          <wps:cNvPr id="1764" name="Oval 703"/>
                          <wps:cNvSpPr>
                            <a:spLocks noChangeArrowheads="1"/>
                          </wps:cNvSpPr>
                          <wps:spPr bwMode="auto">
                            <a:xfrm>
                              <a:off x="8694" y="4014"/>
                              <a:ext cx="4860" cy="48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65" name="Oval 704"/>
                          <wps:cNvSpPr>
                            <a:spLocks noChangeArrowheads="1"/>
                          </wps:cNvSpPr>
                          <wps:spPr bwMode="auto">
                            <a:xfrm>
                              <a:off x="9339" y="4689"/>
                              <a:ext cx="3600" cy="35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66" name="Oval 705"/>
                          <wps:cNvSpPr>
                            <a:spLocks noChangeArrowheads="1"/>
                          </wps:cNvSpPr>
                          <wps:spPr bwMode="auto">
                            <a:xfrm>
                              <a:off x="9969" y="5274"/>
                              <a:ext cx="2325" cy="234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cNvPr id="1767" name="Group 706"/>
                          <wpg:cNvGrpSpPr>
                            <a:grpSpLocks/>
                          </wpg:cNvGrpSpPr>
                          <wpg:grpSpPr bwMode="auto">
                            <a:xfrm>
                              <a:off x="10749" y="6069"/>
                              <a:ext cx="900" cy="720"/>
                              <a:chOff x="5889" y="5319"/>
                              <a:chExt cx="900" cy="720"/>
                            </a:xfrm>
                          </wpg:grpSpPr>
                          <wps:wsp>
                            <wps:cNvPr id="1768" name="Text Box 707"/>
                            <wps:cNvSpPr txBox="1">
                              <a:spLocks noChangeArrowheads="1"/>
                            </wps:cNvSpPr>
                            <wps:spPr bwMode="auto">
                              <a:xfrm>
                                <a:off x="5889" y="5469"/>
                                <a:ext cx="90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32F6" w:rsidRPr="00C30215" w:rsidRDefault="006932F6" w:rsidP="005E272A">
                                  <w:pPr>
                                    <w:rPr>
                                      <w:rFonts w:ascii="Arial" w:hAnsi="Arial"/>
                                      <w:b/>
                                    </w:rPr>
                                  </w:pPr>
                                  <w:r w:rsidRPr="00C30215">
                                    <w:rPr>
                                      <w:rFonts w:ascii="Arial" w:hAnsi="Arial"/>
                                      <w:b/>
                                    </w:rPr>
                                    <w:t>13 +</w:t>
                                  </w:r>
                                </w:p>
                              </w:txbxContent>
                            </wps:txbx>
                            <wps:bodyPr rot="0" vert="horz" wrap="square" lIns="91440" tIns="45720" rIns="91440" bIns="45720" anchor="t" anchorCtr="0" upright="1">
                              <a:noAutofit/>
                            </wps:bodyPr>
                          </wps:wsp>
                          <wps:wsp>
                            <wps:cNvPr id="1769" name="Oval 708"/>
                            <wps:cNvSpPr>
                              <a:spLocks noChangeArrowheads="1"/>
                            </wps:cNvSpPr>
                            <wps:spPr bwMode="auto">
                              <a:xfrm>
                                <a:off x="5904" y="5319"/>
                                <a:ext cx="720" cy="72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70" name="Group 709"/>
                          <wpg:cNvGrpSpPr>
                            <a:grpSpLocks/>
                          </wpg:cNvGrpSpPr>
                          <wpg:grpSpPr bwMode="auto">
                            <a:xfrm>
                              <a:off x="10974" y="5109"/>
                              <a:ext cx="360" cy="360"/>
                              <a:chOff x="2844" y="7614"/>
                              <a:chExt cx="360" cy="360"/>
                            </a:xfrm>
                          </wpg:grpSpPr>
                          <wps:wsp>
                            <wps:cNvPr id="1771" name="Oval 710"/>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72" name="Line 711"/>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73" name="Group 712"/>
                          <wpg:cNvGrpSpPr>
                            <a:grpSpLocks/>
                          </wpg:cNvGrpSpPr>
                          <wpg:grpSpPr bwMode="auto">
                            <a:xfrm>
                              <a:off x="10974" y="7419"/>
                              <a:ext cx="360" cy="360"/>
                              <a:chOff x="2844" y="7614"/>
                              <a:chExt cx="360" cy="360"/>
                            </a:xfrm>
                          </wpg:grpSpPr>
                          <wps:wsp>
                            <wps:cNvPr id="1774" name="Oval 713"/>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75" name="Line 714"/>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76" name="Group 715"/>
                          <wpg:cNvGrpSpPr>
                            <a:grpSpLocks/>
                          </wpg:cNvGrpSpPr>
                          <wpg:grpSpPr bwMode="auto">
                            <a:xfrm>
                              <a:off x="9189" y="6129"/>
                              <a:ext cx="360" cy="360"/>
                              <a:chOff x="2844" y="7614"/>
                              <a:chExt cx="360" cy="360"/>
                            </a:xfrm>
                          </wpg:grpSpPr>
                          <wps:wsp>
                            <wps:cNvPr id="1777" name="Oval 716"/>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78" name="Line 717"/>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79" name="Group 718"/>
                          <wpg:cNvGrpSpPr>
                            <a:grpSpLocks/>
                          </wpg:cNvGrpSpPr>
                          <wpg:grpSpPr bwMode="auto">
                            <a:xfrm>
                              <a:off x="10974" y="4554"/>
                              <a:ext cx="360" cy="360"/>
                              <a:chOff x="2844" y="7614"/>
                              <a:chExt cx="360" cy="360"/>
                            </a:xfrm>
                          </wpg:grpSpPr>
                          <wps:wsp>
                            <wps:cNvPr id="1780" name="Oval 719"/>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81" name="Line 720"/>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82" name="Group 721"/>
                          <wpg:cNvGrpSpPr>
                            <a:grpSpLocks/>
                          </wpg:cNvGrpSpPr>
                          <wpg:grpSpPr bwMode="auto">
                            <a:xfrm>
                              <a:off x="10974" y="7974"/>
                              <a:ext cx="360" cy="360"/>
                              <a:chOff x="2844" y="7614"/>
                              <a:chExt cx="360" cy="360"/>
                            </a:xfrm>
                          </wpg:grpSpPr>
                          <wps:wsp>
                            <wps:cNvPr id="1783" name="Oval 722"/>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84" name="Line 723"/>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85" name="Group 724"/>
                          <wpg:cNvGrpSpPr>
                            <a:grpSpLocks/>
                          </wpg:cNvGrpSpPr>
                          <wpg:grpSpPr bwMode="auto">
                            <a:xfrm>
                              <a:off x="12729" y="6144"/>
                              <a:ext cx="360" cy="360"/>
                              <a:chOff x="2844" y="7614"/>
                              <a:chExt cx="360" cy="360"/>
                            </a:xfrm>
                          </wpg:grpSpPr>
                          <wps:wsp>
                            <wps:cNvPr id="1786" name="Oval 725"/>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87" name="Line 726"/>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88" name="Group 727"/>
                          <wpg:cNvGrpSpPr>
                            <a:grpSpLocks/>
                          </wpg:cNvGrpSpPr>
                          <wpg:grpSpPr bwMode="auto">
                            <a:xfrm>
                              <a:off x="9729" y="5034"/>
                              <a:ext cx="360" cy="360"/>
                              <a:chOff x="2844" y="7614"/>
                              <a:chExt cx="360" cy="360"/>
                            </a:xfrm>
                          </wpg:grpSpPr>
                          <wps:wsp>
                            <wps:cNvPr id="1789" name="Oval 728"/>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90" name="Line 729"/>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1" name="Group 730"/>
                          <wpg:cNvGrpSpPr>
                            <a:grpSpLocks/>
                          </wpg:cNvGrpSpPr>
                          <wpg:grpSpPr bwMode="auto">
                            <a:xfrm>
                              <a:off x="9564" y="7389"/>
                              <a:ext cx="360" cy="360"/>
                              <a:chOff x="2844" y="7614"/>
                              <a:chExt cx="360" cy="360"/>
                            </a:xfrm>
                          </wpg:grpSpPr>
                          <wps:wsp>
                            <wps:cNvPr id="1792" name="Oval 731"/>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93" name="Line 732"/>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4" name="Group 733"/>
                          <wpg:cNvGrpSpPr>
                            <a:grpSpLocks/>
                          </wpg:cNvGrpSpPr>
                          <wpg:grpSpPr bwMode="auto">
                            <a:xfrm>
                              <a:off x="12249" y="5079"/>
                              <a:ext cx="360" cy="360"/>
                              <a:chOff x="2844" y="7614"/>
                              <a:chExt cx="360" cy="360"/>
                            </a:xfrm>
                          </wpg:grpSpPr>
                          <wps:wsp>
                            <wps:cNvPr id="1795" name="Oval 734"/>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96" name="Line 735"/>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797" name="Group 736"/>
                          <wpg:cNvGrpSpPr>
                            <a:grpSpLocks/>
                          </wpg:cNvGrpSpPr>
                          <wpg:grpSpPr bwMode="auto">
                            <a:xfrm>
                              <a:off x="12399" y="7359"/>
                              <a:ext cx="360" cy="360"/>
                              <a:chOff x="2844" y="7614"/>
                              <a:chExt cx="360" cy="360"/>
                            </a:xfrm>
                          </wpg:grpSpPr>
                          <wps:wsp>
                            <wps:cNvPr id="1798" name="Oval 737"/>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99" name="Line 738"/>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00" name="Group 739"/>
                          <wpg:cNvGrpSpPr>
                            <a:grpSpLocks/>
                          </wpg:cNvGrpSpPr>
                          <wpg:grpSpPr bwMode="auto">
                            <a:xfrm>
                              <a:off x="10974" y="3834"/>
                              <a:ext cx="360" cy="360"/>
                              <a:chOff x="2844" y="7614"/>
                              <a:chExt cx="360" cy="360"/>
                            </a:xfrm>
                          </wpg:grpSpPr>
                          <wps:wsp>
                            <wps:cNvPr id="1801" name="Oval 740"/>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02" name="Line 741"/>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03" name="Group 742"/>
                          <wpg:cNvGrpSpPr>
                            <a:grpSpLocks/>
                          </wpg:cNvGrpSpPr>
                          <wpg:grpSpPr bwMode="auto">
                            <a:xfrm>
                              <a:off x="10974" y="8694"/>
                              <a:ext cx="360" cy="360"/>
                              <a:chOff x="2844" y="7614"/>
                              <a:chExt cx="360" cy="360"/>
                            </a:xfrm>
                          </wpg:grpSpPr>
                          <wps:wsp>
                            <wps:cNvPr id="1804" name="Oval 743"/>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05" name="Line 744"/>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806" name="Group 745"/>
                          <wpg:cNvGrpSpPr>
                            <a:grpSpLocks/>
                          </wpg:cNvGrpSpPr>
                          <wpg:grpSpPr bwMode="auto">
                            <a:xfrm>
                              <a:off x="8514" y="6114"/>
                              <a:ext cx="360" cy="360"/>
                              <a:chOff x="2844" y="7614"/>
                              <a:chExt cx="360" cy="360"/>
                            </a:xfrm>
                          </wpg:grpSpPr>
                          <wps:wsp>
                            <wps:cNvPr id="1807" name="Oval 746"/>
                            <wps:cNvSpPr>
                              <a:spLocks noChangeArrowheads="1"/>
                            </wps:cNvSpPr>
                            <wps:spPr bwMode="auto">
                              <a:xfrm>
                                <a:off x="2844" y="7614"/>
                                <a:ext cx="360" cy="36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08" name="Line 747"/>
                            <wps:cNvCnPr/>
                            <wps:spPr bwMode="auto">
                              <a:xfrm>
                                <a:off x="2934" y="7794"/>
                                <a:ext cx="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1809" name="Text Box 748"/>
                        <wps:cNvSpPr txBox="1">
                          <a:spLocks noChangeArrowheads="1"/>
                        </wps:cNvSpPr>
                        <wps:spPr bwMode="auto">
                          <a:xfrm>
                            <a:off x="11934" y="563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32F6" w:rsidRPr="00E16CDF" w:rsidRDefault="006932F6" w:rsidP="005E272A">
                              <w:pPr>
                                <w:rPr>
                                  <w:rFonts w:ascii="Arial" w:hAnsi="Arial"/>
                                  <w:b/>
                                </w:rPr>
                              </w:pPr>
                              <w:r w:rsidRPr="00E16CDF">
                                <w:rPr>
                                  <w:rFonts w:ascii="Arial" w:hAnsi="Arial"/>
                                  <w:b/>
                                </w:rPr>
                                <w:t>1.</w:t>
                              </w:r>
                            </w:p>
                          </w:txbxContent>
                        </wps:txbx>
                        <wps:bodyPr rot="0" vert="horz" wrap="square" lIns="91440" tIns="45720" rIns="91440" bIns="45720" anchor="t" anchorCtr="0" upright="1">
                          <a:noAutofit/>
                        </wps:bodyPr>
                      </wps:wsp>
                      <wps:wsp>
                        <wps:cNvPr id="1810" name="Text Box 749"/>
                        <wps:cNvSpPr txBox="1">
                          <a:spLocks noChangeArrowheads="1"/>
                        </wps:cNvSpPr>
                        <wps:spPr bwMode="auto">
                          <a:xfrm>
                            <a:off x="12654" y="5634"/>
                            <a:ext cx="5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32F6" w:rsidRPr="00E16CDF" w:rsidRDefault="006932F6" w:rsidP="005E272A">
                              <w:pPr>
                                <w:rPr>
                                  <w:rFonts w:ascii="Arial" w:hAnsi="Arial"/>
                                  <w:b/>
                                </w:rPr>
                              </w:pPr>
                              <w:r w:rsidRPr="00E16CDF">
                                <w:rPr>
                                  <w:rFonts w:ascii="Arial" w:hAnsi="Arial"/>
                                  <w:b/>
                                </w:rPr>
                                <w:t>2.</w:t>
                              </w:r>
                            </w:p>
                          </w:txbxContent>
                        </wps:txbx>
                        <wps:bodyPr rot="0" vert="horz" wrap="square" lIns="91440" tIns="45720" rIns="91440" bIns="45720" anchor="t" anchorCtr="0" upright="1">
                          <a:noAutofit/>
                        </wps:bodyPr>
                      </wps:wsp>
                      <wps:wsp>
                        <wps:cNvPr id="1811" name="Text Box 750"/>
                        <wps:cNvSpPr txBox="1">
                          <a:spLocks noChangeArrowheads="1"/>
                        </wps:cNvSpPr>
                        <wps:spPr bwMode="auto">
                          <a:xfrm>
                            <a:off x="13194" y="5634"/>
                            <a:ext cx="144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32F6" w:rsidRPr="00E16CDF" w:rsidRDefault="006932F6" w:rsidP="005E272A">
                              <w:pPr>
                                <w:rPr>
                                  <w:rFonts w:ascii="Arial" w:hAnsi="Arial"/>
                                  <w:b/>
                                </w:rPr>
                              </w:pPr>
                              <w:r>
                                <w:rPr>
                                  <w:rFonts w:ascii="Arial" w:hAnsi="Arial"/>
                                  <w:b/>
                                  <w:noProof/>
                                  <w:lang w:eastAsia="de-DE"/>
                                </w:rPr>
                                <w:drawing>
                                  <wp:inline distT="0" distB="0" distL="0" distR="0" wp14:anchorId="2CF3D09D" wp14:editId="2096EB42">
                                    <wp:extent cx="160655" cy="137160"/>
                                    <wp:effectExtent l="0" t="0" r="0" b="0"/>
                                    <wp:docPr id="1864" name="Grafik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uminium Atom Schalenmodell Bild LS.png"/>
                                            <pic:cNvPicPr/>
                                          </pic:nvPicPr>
                                          <pic:blipFill>
                                            <a:blip r:embed="rId82">
                                              <a:extLst>
                                                <a:ext uri="{28A0092B-C50C-407E-A947-70E740481C1C}">
                                                  <a14:useLocalDpi xmlns:a14="http://schemas.microsoft.com/office/drawing/2010/main" val="0"/>
                                                </a:ext>
                                              </a:extLst>
                                            </a:blip>
                                            <a:stretch>
                                              <a:fillRect/>
                                            </a:stretch>
                                          </pic:blipFill>
                                          <pic:spPr>
                                            <a:xfrm>
                                              <a:off x="0" y="0"/>
                                              <a:ext cx="160655" cy="137160"/>
                                            </a:xfrm>
                                            <a:prstGeom prst="rect">
                                              <a:avLst/>
                                            </a:prstGeom>
                                          </pic:spPr>
                                        </pic:pic>
                                      </a:graphicData>
                                    </a:graphic>
                                  </wp:inline>
                                </w:drawing>
                              </w:r>
                              <w:r w:rsidRPr="00E16CDF">
                                <w:rPr>
                                  <w:rFonts w:ascii="Arial" w:hAnsi="Arial"/>
                                  <w:b/>
                                </w:rPr>
                                <w:t>3. Schale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pieren 1762" o:spid="_x0000_s1031" style="position:absolute;margin-left:107.25pt;margin-top:-.35pt;width:306pt;height:261pt;z-index:251755520" coordorigin="8514,3834" coordsize="6120,5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">
                <v:group id="Group 702" o:spid="_x0000_s1032" style="position:absolute;left:8514;top:3834;width:5040;height:5220" coordorigin="8514,3834" coordsize="504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j3f0cUAAADdAAAADwAAAGRycy9kb3ducmV2LnhtbERPTWvCQBC9F/wPyxS8&#10;NZsoTSXNKiJVPIRCVSi9DdkxCWZnQ3abxH/fLRR6m8f7nHwzmVYM1LvGsoIkikEQl1Y3XCm4nPdP&#10;KxDOI2tsLZOCOznYrGcPOWbajvxBw8lXIoSwy1BB7X2XSenKmgy6yHbEgbva3qAPsK+k7nEM4aaV&#10;izhOpcGGQ0ONHe1qKm+nb6PgMOK4XSZvQ3G77u5f5+f3zyIhpeaP0/YVhKfJ/4v/3Ecd5r+k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I939HFAAAA3QAA&#10;AA8AAAAAAAAAAAAAAAAAqgIAAGRycy9kb3ducmV2LnhtbFBLBQYAAAAABAAEAPoAAACcAwAAAAA=&#10;">
                  <v:oval id="Oval 703" o:spid="_x0000_s1033" style="position:absolute;left:8694;top:4014;width:4860;height:48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32k8MA&#10;AADdAAAADwAAAGRycy9kb3ducmV2LnhtbERPTWvCQBC9F/oflhF6qxsbTSW6iigFe+ihab0P2TEJ&#10;ZmdDdozpv+8Khd7m8T5nvR1dqwbqQ+PZwGyagCIuvW24MvD99fa8BBUE2WLrmQz8UIDt5vFhjbn1&#10;N/6koZBKxRAOORqoRbpc61DW5DBMfUccubPvHUqEfaVtj7cY7lr9kiSZdthwbKixo31N5aW4OgOH&#10;aldkg05lkZ4PR1lcTh/v6cyYp8m4W4ESGuVf/Oc+2jj/NZvD/Zt4gt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32k8MAAADdAAAADwAAAAAAAAAAAAAAAACYAgAAZHJzL2Rv&#10;d25yZXYueG1sUEsFBgAAAAAEAAQA9QAAAIgDAAAAAA==&#10;"/>
                  <v:oval id="Oval 704" o:spid="_x0000_s1034" style="position:absolute;left:9339;top:4689;width:3600;height:3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FTCMMA&#10;AADdAAAADwAAAGRycy9kb3ducmV2LnhtbERPTWvCQBC9F/oflhG81Y0NiSW6ilQEe+ih0d6H7JgE&#10;s7MhO43pv+8WCr3N433OZje5To00hNazgeUiAUVcedtybeByPj69gAqCbLHzTAa+KcBu+/iwwcL6&#10;O3/QWEqtYgiHAg00In2hdagachgWvieO3NUPDiXCodZ2wHsMd51+TpJcO2w5NjTY02tD1a38cgYO&#10;9b7MR51Kll4PJ8lun+9v6dKY+Wzar0EJTfIv/nOfbJy/yjP4/Saeo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FTCMMAAADdAAAADwAAAAAAAAAAAAAAAACYAgAAZHJzL2Rv&#10;d25yZXYueG1sUEsFBgAAAAAEAAQA9QAAAIgDAAAAAA==&#10;"/>
                  <v:oval id="Oval 705" o:spid="_x0000_s1035" style="position:absolute;left:9969;top:5274;width:2325;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PNf8MA&#10;AADdAAAADwAAAGRycy9kb3ducmV2LnhtbERPTWvCQBC9F/oflin01mxsMC2pq0iloIcejO19yI5J&#10;MDsbstMY/70rFLzN433OYjW5To00hNazgVmSgiKuvG25NvBz+Hp5BxUE2WLnmQxcKMBq+fiwwML6&#10;M+9pLKVWMYRDgQYakb7QOlQNOQyJ74kjd/SDQ4lwqLUd8BzDXadf0zTXDluODQ329NlQdSr/nIFN&#10;vS7zUWcyz46brcxPv9+7bGbM89O0/gAlNMld/O/e2jj/Lc/h9k08QS+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PNf8MAAADdAAAADwAAAAAAAAAAAAAAAACYAgAAZHJzL2Rv&#10;d25yZXYueG1sUEsFBgAAAAAEAAQA9QAAAIgDAAAAAA==&#10;"/>
                  <v:group id="Group 706" o:spid="_x0000_s1036" style="position:absolute;left:10749;top:6069;width:900;height:720" coordorigin="5889,5319" coordsize="90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bZ0sUAAADdAAAADwAAAGRycy9kb3ducmV2LnhtbERPS2vCQBC+F/wPywi9&#10;1U2UqkRXEamlh1BoIpTehuyYBLOzIbvN4993C4Xe5uN7zv44mkb01LnasoJ4EYEgLqyuuVRwzS9P&#10;WxDOI2tsLJOCiRwcD7OHPSbaDvxBfeZLEULYJaig8r5NpHRFRQbdwrbEgbvZzqAPsCul7nAI4aaR&#10;yyhaS4M1h4YKWzpXVNyzb6PgdcDhtIpf+vR+O09f+fP7ZxqTUo/z8bQD4Wn0/+I/95sO8zfrD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0G2dLFAAAA3QAA&#10;AA8AAAAAAAAAAAAAAAAAqgIAAGRycy9kb3ducmV2LnhtbFBLBQYAAAAABAAEAPoAAACcAwAAAAA=&#10;">
                    <v:shape id="Text Box 707" o:spid="_x0000_s1037" type="#_x0000_t202" style="position:absolute;left:5889;top:5469;width:90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htp8UA&#10;AADdAAAADwAAAGRycy9kb3ducmV2LnhtbESPwW7CQAxE75X4h5WRuFRlA2oTCCwIKrXiCuUDTNYk&#10;EVlvlF1I+Pv6UKk3WzOeeV5vB9eoB3Wh9mxgNk1AERfe1lwaOP98vS1AhYhssfFMBp4UYLsZvawx&#10;t77nIz1OsVQSwiFHA1WMba51KCpyGKa+JRbt6juHUdau1LbDXsJdo+dJkmqHNUtDhS19VlTcTndn&#10;4HroXz+W/eU7nrPje7rHOrv4pzGT8bBbgYo0xH/z3/XBCn6WCq58Iy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iG2nxQAAAN0AAAAPAAAAAAAAAAAAAAAAAJgCAABkcnMv&#10;ZG93bnJldi54bWxQSwUGAAAAAAQABAD1AAAAigMAAAAA&#10;" stroked="f">
                      <v:textbox>
                        <w:txbxContent>
                          <w:p w:rsidR="006932F6" w:rsidRPr="00C30215" w:rsidRDefault="006932F6" w:rsidP="005E272A">
                            <w:pPr>
                              <w:rPr>
                                <w:rFonts w:ascii="Arial" w:hAnsi="Arial"/>
                                <w:b/>
                              </w:rPr>
                            </w:pPr>
                            <w:r w:rsidRPr="00C30215">
                              <w:rPr>
                                <w:rFonts w:ascii="Arial" w:hAnsi="Arial"/>
                                <w:b/>
                              </w:rPr>
                              <w:t>13 +</w:t>
                            </w:r>
                          </w:p>
                        </w:txbxContent>
                      </v:textbox>
                    </v:shape>
                    <v:oval id="Oval 708" o:spid="_x0000_s1038" style="position:absolute;left:5904;top:5319;width:720;height:7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2TtsQA&#10;AADdAAAADwAAAGRycy9kb3ducmV2LnhtbERPzWoCMRC+C32HMAUvpWaVou3WKKVQ8FBQtz7AuJlm&#10;t24maxLd9e2NUPA2H9/vzJe9bcSZfKgdKxiPMhDEpdM1GwW7n6/nVxAhImtsHJOCCwVYLh4Gc8y1&#10;63hL5yIakUI45KigirHNpQxlRRbDyLXEift13mJM0BupPXYp3DZykmVTabHm1FBhS58VlYfiZBXs&#10;9zvXy6Nfb57MwePLX9ea741Sw8f+4x1EpD7exf/ulU7zZ9M3uH2TTpC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Nk7bEAAAA3QAAAA8AAAAAAAAAAAAAAAAAmAIAAGRycy9k&#10;b3ducmV2LnhtbFBLBQYAAAAABAAEAPUAAACJAwAAAAA=&#10;" filled="f"/>
                  </v:group>
                  <v:group id="Group 709" o:spid="_x0000_s1039" style="position:absolute;left:10974;top:510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c213vIAAAA&#10;3QAAAA8AAAAAAAAAAAAAAAAAqgIAAGRycy9kb3ducmV2LnhtbFBLBQYAAAAABAAEAPoAAACfAwAA&#10;AAA=&#10;">
                    <v:oval id="Oval 710" o:spid="_x0000_s1040"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PD1sMA&#10;AADdAAAADwAAAGRycy9kb3ducmV2LnhtbERPTWvCQBC9C/0PyxR6000a1JK6ilQK9uDBtL0P2TEJ&#10;ZmdDdhrjv3cLgrd5vM9ZbUbXqoH60Hg2kM4SUMSltw1XBn6+P6dvoIIgW2w9k4ErBdisnyYrzK2/&#10;8JGGQioVQzjkaKAW6XKtQ1mTwzDzHXHkTr53KBH2lbY9XmK4a/Vrkiy0w4ZjQ40dfdRUnos/Z2BX&#10;bYvFoDOZZ6fdXubn38NXlhrz8jxu30EJjfIQ3917G+cvly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8PD1sMAAADdAAAADwAAAAAAAAAAAAAAAACYAgAAZHJzL2Rv&#10;d25yZXYueG1sUEsFBgAAAAAEAAQA9QAAAIgDAAAAAA==&#10;"/>
                    <v:line id="Line 711" o:spid="_x0000_s1041"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wMb8UAAADdAAAADwAAAGRycy9kb3ducmV2LnhtbERPTWvCQBC9F/wPywi91Y0WoqSuIkpB&#10;eyhVC+1xzI5JNDsbdrdJ+u+7BcHbPN7nzJe9qUVLzleWFYxHCQji3OqKCwWfx9enGQgfkDXWlknB&#10;L3lYLgYPc8y07XhP7SEUIoawz1BBGUKTSenzkgz6kW2II3e2zmCI0BVSO+xiuKnlJElSabDi2FBi&#10;Q+uS8uvhxyh4f/5I29Xubdt/7dJTvtmfvi+dU+px2K9eQATqw118c291nD+dTuD/m3iCX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JwMb8UAAADdAAAADwAAAAAAAAAA&#10;AAAAAAChAgAAZHJzL2Rvd25yZXYueG1sUEsFBgAAAAAEAAQA+QAAAJMDAAAAAA==&#10;"/>
                  </v:group>
                  <v:group id="Group 712" o:spid="_x0000_s1042" style="position:absolute;left:10974;top:741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RJDMUAAADdAAAADwAAAGRycy9kb3ducmV2LnhtbERPTWvCQBC9F/wPyxS8&#10;NZsobSTNKiJVPIRCVSi9DdkxCWZnQ3abxH/fLRR6m8f7nHwzmVYM1LvGsoIkikEQl1Y3XCm4nPdP&#10;KxDOI2tsLZOCOznYrGcPOWbajvxBw8lXIoSwy1BB7X2XSenKmgy6yHbEgbva3qAPsK+k7nEM4aaV&#10;izh+kQYbDg01drSrqbydvo2Cw4jjdpm8DcXturt/nZ/fP4uElJo/TttXEJ4m/y/+cx91mJ+mS/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fkSQzFAAAA3QAA&#10;AA8AAAAAAAAAAAAAAAAAqgIAAGRycy9kb3ducmV2LnhtbFBLBQYAAAAABAAEAPoAAACcAwAAAAA=&#10;">
                    <v:oval id="Oval 713" o:spid="_x0000_s1043"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RgTsMA&#10;AADdAAAADwAAAGRycy9kb3ducmV2LnhtbERPS2vCQBC+F/oflhF6qxsbX0RXEaVgDz2Y1vuQHZNg&#10;djZkx5j++65Q6G0+vuest4NrVE9dqD0bmIwTUMSFtzWXBr6/3l+XoIIgW2w8k4EfCrDdPD+tMbP+&#10;zifqcylVDOGQoYFKpM20DkVFDsPYt8SRu/jOoUTYldp2eI/hrtFvSTLXDmuODRW2tK+ouOY3Z+BQ&#10;7vJ5r1OZpZfDUWbX8+dHOjHmZTTsVqCEBvkX/7mPNs5fLKbw+Caeo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7RgTsMAAADdAAAADwAAAAAAAAAAAAAAAACYAgAAZHJzL2Rv&#10;d25yZXYueG1sUEsFBgAAAAAEAAQA9QAAAIgDAAAAAA==&#10;"/>
                    <v:line id="Line 714" o:spid="_x0000_s1044"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3WUG8YAAADdAAAADwAAAGRycy9kb3ducmV2LnhtbERPTWvCQBC9F/oflil4q5u2NEp0FWkp&#10;aA+iVtDjmB2TtNnZsLsm6b93C0Jv83ifM533phYtOV9ZVvA0TEAQ51ZXXCjYf308jkH4gKyxtkwK&#10;fsnDfHZ/N8VM24631O5CIWII+wwVlCE0mZQ+L8mgH9qGOHJn6wyGCF0htcMuhptaPidJKg1WHBtK&#10;bOitpPxndzEK1i+btF2sPpf9YZWe8vft6fjdOaUGD/1iAiJQH/7FN/dSx/mj0Sv8fRNPkLM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1lBvGAAAA3QAAAA8AAAAAAAAA&#10;AAAAAAAAoQIAAGRycy9kb3ducmV2LnhtbFBLBQYAAAAABAAEAPkAAACUAwAAAAA=&#10;"/>
                  </v:group>
                  <v:group id="Group 715" o:spid="_x0000_s1045" style="position:absolute;left:9189;top:612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5PqlMUAAADdAAAADwAAAGRycy9kb3ducmV2LnhtbERPS2vCQBC+F/wPywi9&#10;1U2UqkRXEamlh1BoIpTehuyYBLOzIbvN4993C4Xe5uN7zv44mkb01LnasoJ4EYEgLqyuuVRwzS9P&#10;WxDOI2tsLJOCiRwcD7OHPSbaDvxBfeZLEULYJaig8r5NpHRFRQbdwrbEgbvZzqAPsCul7nAI4aaR&#10;yyhaS4M1h4YKWzpXVNyzb6PgdcDhtIpf+vR+O09f+fP7ZxqTUo/z8bQD4Wn0/+I/95sO8zebN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eT6pTFAAAA3QAA&#10;AA8AAAAAAAAAAAAAAAAAqgIAAGRycy9kb3ducmV2LnhtbFBLBQYAAAAABAAEAPoAAACcAwAAAAA=&#10;">
                    <v:oval id="Oval 716" o:spid="_x0000_s1046"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b+OcMA&#10;AADdAAAADwAAAGRycy9kb3ducmV2LnhtbERPTWvCQBC9C/0PyxR6040NmpK6ilQK9uDBtL0P2TEJ&#10;ZmdDdhrjv3cLgrd5vM9ZbUbXqoH60Hg2MJ8loIhLbxuuDPx8f07fQAVBtth6JgNXCrBZP01WmFt/&#10;4SMNhVQqhnDI0UAt0uVah7Imh2HmO+LInXzvUCLsK217vMRw1+rXJFlqhw3Hhho7+qipPBd/zsCu&#10;2hbLQaeySE+7vSzOv4evdG7My/O4fQclNMpDfHfvbZyfZR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2b+OcMAAADdAAAADwAAAAAAAAAAAAAAAACYAgAAZHJzL2Rv&#10;d25yZXYueG1sUEsFBgAAAAAEAAQA9QAAAIgDAAAAAA==&#10;"/>
                    <v:line id="Line 717" o:spid="_x0000_s1047"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Q7hcgAAADdAAAADwAAAGRycy9kb3ducmV2LnhtbESPT0vDQBDF70K/wzIFb3ajQiqx21IU&#10;ofUg9g+0x2l2TKLZ2bC7JvHbOwfB2wzvzXu/WaxG16qeQmw8G7idZaCIS28brgwcDy83D6BiQrbY&#10;eiYDPxRhtZxcLbCwfuAd9ftUKQnhWKCBOqWu0DqWNTmMM98Ri/bhg8Mka6i0DThIuGv1XZbl2mHD&#10;0lBjR081lV/7b2fg7f4979fb18142uaX8nl3OX8OwZjr6bh+BJVoTP/mv+uNFfz5XHDlGxlBL38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XXQ7hcgAAADdAAAADwAAAAAA&#10;AAAAAAAAAAChAgAAZHJzL2Rvd25yZXYueG1sUEsFBgAAAAAEAAQA+QAAAJYDAAAAAA==&#10;"/>
                  </v:group>
                  <v:group id="Group 718" o:spid="_x0000_s1048" style="position:absolute;left:10974;top:455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gx+5sQAAADdAAAADwAAAGRycy9kb3ducmV2LnhtbERPS2vCQBC+F/oflil4&#10;000qNZq6ikhbPIjgA6S3ITsmwexsyG6T+O9dQehtPr7nzJe9qURLjSstK4hHEQjizOqScwWn4/dw&#10;CsJ5ZI2VZVJwIwfLxevLHFNtO95Te/C5CCHsUlRQeF+nUrqsIINuZGviwF1sY9AH2ORSN9iFcFPJ&#10;9yiaSIMlh4YCa1oXlF0Pf0bBT4fdahx/tdvrZX37PX7sztuYlBq89atPEJ56/y9+ujc6zE+SG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gx+5sQAAADdAAAA&#10;DwAAAAAAAAAAAAAAAACqAgAAZHJzL2Rvd25yZXYueG1sUEsFBgAAAAAEAAQA+gAAAJsDAAAAAA==&#10;">
                    <v:oval id="Oval 719" o:spid="_x0000_s1049"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oWasYA&#10;AADdAAAADwAAAGRycy9kb3ducmV2LnhtbESPQUvDQBCF70L/wzIFb3ZTQ2uJ3ZZiEerBg6neh+w0&#10;Cc3OhuyYxn/vHARvM7w3732z3U+hMyMNqY3sYLnIwBBX0bdcO/g8vz5swCRB9thFJgc/lGC/m91t&#10;sfDxxh80llIbDeFUoINGpC+sTVVDAdMi9sSqXeIQUHQdausHvGl46Oxjlq1twJa1ocGeXhqqruV3&#10;cHCsD+V6tLms8svxJKvr1/tbvnTufj4dnsEITfJv/rs+ecV/2ii/fqMj2N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oWasYAAADdAAAADwAAAAAAAAAAAAAAAACYAgAAZHJz&#10;L2Rvd25yZXYueG1sUEsFBgAAAAAEAAQA9QAAAIsDAAAAAA==&#10;"/>
                    <v:line id="Line 720" o:spid="_x0000_s1050"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iP8UAAADdAAAADwAAAGRycy9kb3ducmV2LnhtbERPS2vCQBC+F/wPywje6sYKqaSuIi0F&#10;7UHqA9rjmJ0m0exs2N0m8d93C4K3+fieM1/2phYtOV9ZVjAZJyCIc6srLhQcD++PMxA+IGusLZOC&#10;K3lYLgYPc8y07XhH7T4UIoawz1BBGUKTSenzkgz6sW2II/djncEQoSukdtjFcFPLpyRJpcGKY0OJ&#10;Db2WlF/2v0bBdvqZtqvNx7r/2qSn/G13+j53TqnRsF+9gAjUh7v45l7rOP95NoH/b+IJcv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viP8UAAADdAAAADwAAAAAAAAAA&#10;AAAAAAChAgAAZHJzL2Rvd25yZXYueG1sUEsFBgAAAAAEAAQA+QAAAJMDAAAAAA==&#10;"/>
                  </v:group>
                  <v:group id="Group 721" o:spid="_x0000_s1051" style="position:absolute;left:10974;top:797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X2csMQAAADdAAAA&#10;DwAAAAAAAAAAAAAAAACqAgAAZHJzL2Rvd25yZXYueG1sUEsFBgAAAAAEAAQA+gAAAJsDAAAAAA==&#10;">
                    <v:oval id="Oval 722" o:spid="_x0000_s1052"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iIHcIA&#10;AADdAAAADwAAAGRycy9kb3ducmV2LnhtbERPS2vCQBC+C/0Pywi96UaDD6KrSKVgDz00tvchOybB&#10;7GzIjjH+e7dQ6G0+vuds94NrVE9dqD0bmE0TUMSFtzWXBr7P75M1qCDIFhvPZOBBAfa7l9EWM+vv&#10;/EV9LqWKIRwyNFCJtJnWoajIYZj6ljhyF985lAi7UtsO7zHcNXqeJEvtsObYUGFLbxUV1/zmDBzL&#10;Q77sdSqL9HI8yeL68/mRzox5HQ+HDSihQf7Ff+6TjfNX6xR+v4kn6N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iIgdwgAAAN0AAAAPAAAAAAAAAAAAAAAAAJgCAABkcnMvZG93&#10;bnJldi54bWxQSwUGAAAAAAQABAD1AAAAhwMAAAAA&#10;"/>
                    <v:line id="Line 723" o:spid="_x0000_s1053"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exBp8YAAADdAAAADwAAAGRycy9kb3ducmV2LnhtbERPTWvCQBC9F/wPywi91U2tpJK6ilgK&#10;2kNRW2iPY3aaRLOzYXdN0n/vCgVv83ifM1v0phYtOV9ZVvA4SkAQ51ZXXCj4+nx7mILwAVljbZkU&#10;/JGHxXxwN8NM24531O5DIWII+wwVlCE0mZQ+L8mgH9mGOHK/1hkMEbpCaoddDDe1HCdJKg1WHBtK&#10;bGhVUn7an42Cj6dt2i437+v+e5Me8tfd4efYOaXuh/3yBUSgPtzE/+61jvOfpxO4fhNPkPM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nsQafGAAAA3QAAAA8AAAAAAAAA&#10;AAAAAAAAoQIAAGRycy9kb3ducmV2LnhtbFBLBQYAAAAABAAEAPkAAACUAwAAAAA=&#10;"/>
                  </v:group>
                  <v:group id="Group 724" o:spid="_x0000_s1054" style="position:absolute;left:12729;top:614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KUBMTFAAAA3QAA&#10;AA8AAAAAAAAAAAAAAAAAqgIAAGRycy9kb3ducmV2LnhtbFBLBQYAAAAABAAEAPoAAACcAwAAAAA=&#10;">
                    <v:oval id="Oval 725" o:spid="_x0000_s1055"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8rhcMA&#10;AADdAAAADwAAAGRycy9kb3ducmV2LnhtbERPTWvCQBC9C/0PyxR6040NppK6ilQK9uDBtL0P2TEJ&#10;ZmdDdhrjv3cLgrd5vM9ZbUbXqoH60Hg2MJ8loIhLbxuuDPx8f06XoIIgW2w9k4ErBdisnyYrzK2/&#10;8JGGQioVQzjkaKAW6XKtQ1mTwzDzHXHkTr53KBH2lbY9XmK4a/VrkmTaYcOxocaOPmoqz8WfM7Cr&#10;tkU26FQW6Wm3l8X59/CVzo15eR6376CERnmI7+69jfPflhn8fxNP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8rhcMAAADdAAAADwAAAAAAAAAAAAAAAACYAgAAZHJzL2Rv&#10;d25yZXYueG1sUEsFBgAAAAAEAAQA9QAAAIgDAAAAAA==&#10;"/>
                    <v:line id="Line 726" o:spid="_x0000_s1056"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7f0MUAAADdAAAADwAAAGRycy9kb3ducmV2LnhtbERPS2vCQBC+F/wPywi91U0tRImuIpWC&#10;eij1AXocs2OSNjsbdrdJ/PfdQqG3+fieM1/2phYtOV9ZVvA8SkAQ51ZXXCg4Hd+epiB8QNZYWyYF&#10;d/KwXAwe5php2/Ge2kMoRAxhn6GCMoQmk9LnJRn0I9sQR+5mncEQoSukdtjFcFPLcZKk0mDFsaHE&#10;hl5Lyr8O30bB+8tH2q62u01/3qbXfL2/Xj47p9TjsF/NQATqw7/4z73Rcf5kOoHfb+IJcvE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T7f0MUAAADdAAAADwAAAAAAAAAA&#10;AAAAAAChAgAAZHJzL2Rvd25yZXYueG1sUEsFBgAAAAAEAAQA+QAAAJMDAAAAAA==&#10;"/>
                  </v:group>
                  <v:group id="Group 727" o:spid="_x0000_s1057" style="position:absolute;left:9729;top:503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PJWrWscAAADd&#10;AAAADwAAAAAAAAAAAAAAAACqAgAAZHJzL2Rvd25yZXYueG1sUEsFBgAAAAAEAAQA+gAAAJ4DAAAA&#10;AA==&#10;">
                    <v:oval id="Oval 728" o:spid="_x0000_s1058"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98MA&#10;AADdAAAADwAAAGRycy9kb3ducmV2LnhtbERPTWvCQBC9C/6HZYTedKNBa1NXEaVgDx5M2/uQHZNg&#10;djZkpzH9991Cwds83udsdoNrVE9dqD0bmM8SUMSFtzWXBj4/3qZrUEGQLTaeycAPBdhtx6MNZtbf&#10;+UJ9LqWKIRwyNFCJtJnWoajIYZj5ljhyV985lAi7UtsO7zHcNXqRJCvtsObYUGFLh4qKW/7tDBzL&#10;fb7qdSrL9Ho8yfL2dX5P58Y8TYb9KyihQR7if/fJxvnP6xf4+yaeoL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C/98MAAADdAAAADwAAAAAAAAAAAAAAAACYAgAAZHJzL2Rv&#10;d25yZXYueG1sUEsFBgAAAAAEAAQA9QAAAIgDAAAAAA==&#10;"/>
                    <v:line id="Line 729" o:spid="_x0000_s1059"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7RecgAAADdAAAADwAAAGRycy9kb3ducmV2LnhtbESPQUvDQBCF70L/wzKCN7vRQtTYbSlK&#10;ofUgtgrtcZodk9TsbNhdk/jvnYPgbYb35r1v5svRtaqnEBvPBm6mGSji0tuGKwMf7+vre1AxIVts&#10;PZOBH4qwXEwu5lhYP/CO+n2qlIRwLNBAnVJXaB3LmhzGqe+IRfv0wWGSNVTaBhwk3LX6Nsty7bBh&#10;aaixo6eayq/9tzPwOnvL+9X2ZTMetvmpfN6djuchGHN1Oa4eQSUa07/573pjBf/uQfjlGxlBL34B&#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Ew7RecgAAADdAAAADwAAAAAA&#10;AAAAAAAAAAChAgAAZHJzL2Rvd25yZXYueG1sUEsFBgAAAAAEAAQA+QAAAJYDAAAAAA==&#10;"/>
                  </v:group>
                  <v:group id="Group 730" o:spid="_x0000_s1060" style="position:absolute;left:9564;top:738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HaUGsQAAADdAAAA&#10;DwAAAAAAAAAAAAAAAACqAgAAZHJzL2Rvd25yZXYueG1sUEsFBgAAAAAEAAQA+gAAAJsDAAAAAA==&#10;">
                    <v:oval id="Oval 731" o:spid="_x0000_s1061"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27W8MA&#10;AADdAAAADwAAAGRycy9kb3ducmV2LnhtbERPTWvCQBC9C/0PyxR6MxsN2jZ1FakU7MGDaXsfsmMS&#10;zM6G7DSm/94VCt7m8T5ntRldqwbqQ+PZwCxJQRGX3jZcGfj++pi+gAqCbLH1TAb+KMBm/TBZYW79&#10;hY80FFKpGMIhRwO1SJdrHcqaHIbEd8SRO/neoUTYV9r2eInhrtXzNF1qhw3Hhho7eq+pPBe/zsCu&#10;2hbLQWeyyE67vSzOP4fPbGbM0+O4fQMlNMpd/O/e2zj/+XUOt2/iCXp9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x27W8MAAADdAAAADwAAAAAAAAAAAAAAAACYAgAAZHJzL2Rv&#10;d25yZXYueG1sUEsFBgAAAAAEAAQA9QAAAIgDAAAAAA==&#10;"/>
                    <v:line id="Line 732" o:spid="_x0000_s1062"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9xPDsYAAADdAAAADwAAAGRycy9kb3ducmV2LnhtbERPTWvCQBC9F/oflil4q5tWSGt0FbEI&#10;2kNRK+hxzI5JanY27G6T9N93CwVv83ifM533phYtOV9ZVvA0TEAQ51ZXXCg4fK4eX0H4gKyxtkwK&#10;fsjDfHZ/N8VM24531O5DIWII+wwVlCE0mZQ+L8mgH9qGOHIX6wyGCF0htcMuhptaPidJKg1WHBtK&#10;bGhZUn7dfxsFH6Nt2i427+v+uEnP+dvufPrqnFKDh34xARGoDzfxv3ut4/yX8Qj+voknyNk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PcTw7GAAAA3QAAAA8AAAAAAAAA&#10;AAAAAAAAoQIAAGRycy9kb3ducmV2LnhtbFBLBQYAAAAABAAEAPkAAACUAwAAAAA=&#10;"/>
                  </v:group>
                  <v:group id="Group 733" o:spid="_x0000_s1063" style="position:absolute;left:12249;top:507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gBN4LFAAAA3QAA&#10;AA8AAAAAAAAAAAAAAAAAqgIAAGRycy9kb3ducmV2LnhtbFBLBQYAAAAABAAEAPoAAACcAwAAAAA=&#10;">
                    <v:oval id="Oval 734" o:spid="_x0000_s1064"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QjL8MA&#10;AADdAAAADwAAAGRycy9kb3ducmV2LnhtbERPS2vCQBC+C/0PyxR6040N8RFdRSoFe+jBtN6H7JgE&#10;s7MhO43pv+8WCr3Nx/ec7X50rRqoD41nA/NZAoq49LbhysDnx+t0BSoIssXWMxn4pgD73cNki7n1&#10;dz7TUEilYgiHHA3UIl2udShrchhmviOO3NX3DiXCvtK2x3sMd61+TpKFdthwbKixo5eaylvx5Qwc&#10;q0OxGHQqWXo9niS7Xd7f0rkxT4/jYQNKaJR/8Z/7ZOP85TqD32/iCXr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QjL8MAAADdAAAADwAAAAAAAAAAAAAAAACYAgAAZHJzL2Rv&#10;d25yZXYueG1sUEsFBgAAAAAEAAQA9QAAAIgDAAAAAA==&#10;"/>
                    <v:line id="Line 735" o:spid="_x0000_s1065"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6vslsUAAADdAAAADwAAAGRycy9kb3ducmV2LnhtbERPTWvCQBC9C/6HZYTedNMWYpu6irQU&#10;1IOoLbTHMTtNotnZsLsm6b/vCkJv83ifM1v0phYtOV9ZVnA/SUAQ51ZXXCj4/HgfP4HwAVljbZkU&#10;/JKHxXw4mGGmbcd7ag+hEDGEfYYKyhCaTEqfl2TQT2xDHLkf6wyGCF0htcMuhptaPiRJKg1WHBtK&#10;bOi1pPx8uBgF28dd2i7Xm1X/tU6P+dv++H3qnFJ3o375AiJQH/7FN/dKx/nT5xSu38QT5P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6vslsUAAADdAAAADwAAAAAAAAAA&#10;AAAAAAChAgAAZHJzL2Rvd25yZXYueG1sUEsFBgAAAAAEAAQA+QAAAJMDAAAAAA==&#10;"/>
                  </v:group>
                  <v:group id="Group 736" o:spid="_x0000_s1066" style="position:absolute;left:12399;top:7359;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NOp9cQAAADdAAAA&#10;DwAAAAAAAAAAAAAAAACqAgAAZHJzL2Rvd25yZXYueG1sUEsFBgAAAAAEAAQA+gAAAJsDAAAAAA==&#10;">
                    <v:oval id="Oval 737" o:spid="_x0000_s1067"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WMscYA&#10;AADdAAAADwAAAGRycy9kb3ducmV2LnhtbESPwU7DQAxE70j8w8pI3OimRC00dFtVVEjlwKGB3q2s&#10;m0TNeqOsScPf4wMSN1sznnleb6fQmZGG1EZ2MJ9lYIir6FuuHXx9vj08g0mC7LGLTA5+KMF2c3uz&#10;xsLHKx9pLKU2GsKpQAeNSF9Ym6qGAqZZ7IlVO8choOg61NYPeNXw0NnHLFvagC1rQ4M9vTZUXcrv&#10;4GBf78rlaHNZ5Of9QRaX08d7Pnfu/m7avYARmuTf/Hd98Ir/tFJc/UZHs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WMscYAAADdAAAADwAAAAAAAAAAAAAAAACYAgAAZHJz&#10;L2Rvd25yZXYueG1sUEsFBgAAAAAEAAQA9QAAAIsDAAAAAA==&#10;"/>
                    <v:line id="Line 738" o:spid="_x0000_s1068"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R45MYAAADdAAAADwAAAGRycy9kb3ducmV2LnhtbERPTWvCQBC9C/6HZYTedFMLaU1dRSwF&#10;9VDUFtrjmJ0m0exs2F2T9N93CwVv83ifM1/2phYtOV9ZVnA/SUAQ51ZXXCj4eH8dP4HwAVljbZkU&#10;/JCH5WI4mGOmbccHao+hEDGEfYYKyhCaTEqfl2TQT2xDHLlv6wyGCF0htcMuhptaTpMklQYrjg0l&#10;NrQuKb8cr0bB28M+bVfb3ab/3Kan/OVw+jp3Tqm7Ub96BhGoDzfxv3uj4/zH2Qz+vokn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0eOTGAAAA3QAAAA8AAAAAAAAA&#10;AAAAAAAAoQIAAGRycy9kb3ducmV2LnhtbFBLBQYAAAAABAAEAPkAAACUAwAAAAA=&#10;"/>
                  </v:group>
                  <v:group id="Group 739" o:spid="_x0000_s1069" style="position:absolute;left:10974;top:383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ZhDBQxgAAAN0A&#10;AAAPAAAAAAAAAAAAAAAAAKoCAABkcnMvZG93bnJldi54bWxQSwUGAAAAAAQABAD6AAAAnQMAAAAA&#10;">
                    <v:oval id="Oval 740" o:spid="_x0000_s1070"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Ek/cIA&#10;AADdAAAADwAAAGRycy9kb3ducmV2LnhtbERPTWvCQBC9C/6HZYTedJMGRaKriFLQQw+N7X3Ijkkw&#10;Oxuy05j++65Q6G0e73O2+9G1aqA+NJ4NpIsEFHHpbcOVgc/r23wNKgiyxdYzGfihAPvddLLF3PoH&#10;f9BQSKViCIccDdQiXa51KGtyGBa+I47czfcOJcK+0rbHRwx3rX5NkpV22HBsqLGjY03lvfh2Bk7V&#10;oVgNOpNldjudZXn/er9kqTEvs/GwASU0yr/4z322cf46SeH5TTxB7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cST9wgAAAN0AAAAPAAAAAAAAAAAAAAAAAJgCAABkcnMvZG93&#10;bnJldi54bWxQSwUGAAAAAAQABAD1AAAAhwMAAAAA&#10;"/>
                    <v:line id="Line 741" o:spid="_x0000_s1071"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7rRMQAAADdAAAADwAAAGRycy9kb3ducmV2LnhtbERPTWvCQBC9C/0PyxS86UaFIKmriCJo&#10;D0VtoT2O2WmSNjsbdrdJ+u9dQfA2j/c5i1VvatGS85VlBZNxAoI4t7riQsHH+240B+EDssbaMin4&#10;Jw+r5dNggZm2HZ+oPYdCxBD2GSooQ2gyKX1ekkE/tg1x5L6tMxgidIXUDrsYbmo5TZJUGqw4NpTY&#10;0Kak/Pf8ZxS8zY5puz687vvPQ3rJt6fL10/nlBo+9+sXEIH68BDf3Xsd58+TKdy+iSfI5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LutExAAAAN0AAAAPAAAAAAAAAAAA&#10;AAAAAKECAABkcnMvZG93bnJldi54bWxQSwUGAAAAAAQABAD5AAAAkgMAAAAA&#10;"/>
                  </v:group>
                  <v:group id="Group 742" o:spid="_x0000_s1072" style="position:absolute;left:10974;top:869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lWrifCAAAA3QAAAA8A&#10;AAAAAAAAAAAAAAAAqgIAAGRycy9kb3ducmV2LnhtbFBLBQYAAAAABAAEAPoAAACZAwAAAAA=&#10;">
                    <v:oval id="Oval 743" o:spid="_x0000_s1073"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aHZcIA&#10;AADdAAAADwAAAGRycy9kb3ducmV2LnhtbERPTWvCQBC9C/6HZYTedGOjIqmrSEWwBw9N2/uQHZNg&#10;djZkx5j++64g9DaP9zmb3eAa1VMXas8G5rMEFHHhbc2lge+v43QNKgiyxcYzGfilALvteLTBzPo7&#10;f1KfS6liCIcMDVQibaZ1KCpyGGa+JY7cxXcOJcKu1LbDewx3jX5NkpV2WHNsqLCl94qKa35zBg7l&#10;Pl/1OpVlejmcZHn9OX+kc2NeJsP+DZTQIP/ip/tk4/x1soDHN/EEv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BodlwgAAAN0AAAAPAAAAAAAAAAAAAAAAAJgCAABkcnMvZG93&#10;bnJldi54bWxQSwUGAAAAAAQABAD1AAAAhwMAAAAA&#10;"/>
                    <v:line id="Line 744" o:spid="_x0000_s1074"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dzMMUAAADdAAAADwAAAGRycy9kb3ducmV2LnhtbERPTWvCQBC9C/6HZQRvurHSIKmrSEtB&#10;eyhVC+1xzI5JNDsbdrdJ+u+7BcHbPN7nLNe9qUVLzleWFcymCQji3OqKCwWfx9fJAoQPyBpry6Tg&#10;lzysV8PBEjNtO95TewiFiCHsM1RQhtBkUvq8JIN+ahviyJ2tMxgidIXUDrsYbmr5kCSpNFhxbCix&#10;oeeS8uvhxyh4n3+k7Wb3tu2/dukpf9mfvi+dU2o86jdPIAL14S6+ubc6zl8kj/D/TTxBr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cdzMMUAAADdAAAADwAAAAAAAAAA&#10;AAAAAAChAgAAZHJzL2Rvd25yZXYueG1sUEsFBgAAAAAEAAQA+QAAAJMDAAAAAA==&#10;"/>
                  </v:group>
                  <v:group id="Group 745" o:spid="_x0000_s1075" style="position:absolute;left:8514;top:6114;width:360;height:360" coordorigin="2844,7614" coordsize="360,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5IQ2/wwAAAN0AAAAP&#10;AAAAAAAAAAAAAAAAAKoCAABkcnMvZG93bnJldi54bWxQSwUGAAAAAAQABAD6AAAAmgMAAAAA&#10;">
                    <v:oval id="Oval 746" o:spid="_x0000_s1076" style="position:absolute;left:2844;top:7614;width:3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QZEsMA&#10;AADdAAAADwAAAGRycy9kb3ducmV2LnhtbERPTWvCQBC9F/oflhF6qxsbtBJdJTQU9NCDaXsfsmMS&#10;zM6G7DSm/74rFLzN433Odj+5To00hNazgcU8AUVcedtybeDr8/15DSoIssXOMxn4pQD73ePDFjPr&#10;r3yisZRaxRAOGRpoRPpM61A15DDMfU8cubMfHEqEQ63tgNcY7jr9kiQr7bDl2NBgT28NVZfyxxko&#10;6rxcjTqVZXouDrK8fH8c04UxT7Mp34ASmuQu/ncfbJy/Tl7h9k08Q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QZEsMAAADdAAAADwAAAAAAAAAAAAAAAACYAgAAZHJzL2Rv&#10;d25yZXYueG1sUEsFBgAAAAAEAAQA9QAAAIgDAAAAAA==&#10;"/>
                    <v:line id="Line 747" o:spid="_x0000_s1077" style="position:absolute;visibility:visible;mso-wrap-style:square" from="2934,7794" to="3114,7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8bcrsgAAADdAAAADwAAAGRycy9kb3ducmV2LnhtbESPT0vDQBDF74LfYRnBm91UIZTYbSkV&#10;ofUg9g/Y4zQ7TaLZ2bC7JvHbOwehtxnem/d+M1+OrlU9hdh4NjCdZKCIS28brgwcD68PM1AxIVts&#10;PZOBX4qwXNzezLGwfuAd9ftUKQnhWKCBOqWu0DqWNTmME98Ri3bxwWGSNVTaBhwk3LX6Mcty7bBh&#10;aaixo3VN5ff+xxl4f/rI+9X2bTN+bvNz+bI7n76GYMz93bh6BpVoTFfz//XGCv4sE1z5RkbQiz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88bcrsgAAADdAAAADwAAAAAA&#10;AAAAAAAAAAChAgAAZHJzL2Rvd25yZXYueG1sUEsFBgAAAAAEAAQA+QAAAJYDAAAAAA==&#10;"/>
                  </v:group>
                </v:group>
                <v:shape id="Text Box 748" o:spid="_x0000_s1078" type="#_x0000_t202" style="position:absolute;left:11934;top:56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5ysEA&#10;AADdAAAADwAAAGRycy9kb3ducmV2LnhtbERP24rCMBB9X/Afwgi+LJoqrtZqlFVQfPXyAdNmbIvN&#10;pDRZW//eCMK+zeFcZ7XpTCUe1LjSsoLxKAJBnFldcq7getkPYxDOI2usLJOCJznYrHtfK0y0bflE&#10;j7PPRQhhl6CCwvs6kdJlBRl0I1sTB+5mG4M+wCaXusE2hJtKTqJoJg2WHBoKrGlXUHY//xkFt2P7&#10;/bNo04O/zk/T2RbLeWqfSg363e8ShKfO/4s/7qMO8+NoAe9vwgly/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mvucrBAAAA3QAAAA8AAAAAAAAAAAAAAAAAmAIAAGRycy9kb3du&#10;cmV2LnhtbFBLBQYAAAAABAAEAPUAAACGAwAAAAA=&#10;" stroked="f">
                  <v:textbox>
                    <w:txbxContent>
                      <w:p w:rsidR="006932F6" w:rsidRPr="00E16CDF" w:rsidRDefault="006932F6" w:rsidP="005E272A">
                        <w:pPr>
                          <w:rPr>
                            <w:rFonts w:ascii="Arial" w:hAnsi="Arial"/>
                            <w:b/>
                          </w:rPr>
                        </w:pPr>
                        <w:r w:rsidRPr="00E16CDF">
                          <w:rPr>
                            <w:rFonts w:ascii="Arial" w:hAnsi="Arial"/>
                            <w:b/>
                          </w:rPr>
                          <w:t>1.</w:t>
                        </w:r>
                      </w:p>
                    </w:txbxContent>
                  </v:textbox>
                </v:shape>
                <v:shape id="Text Box 749" o:spid="_x0000_s1079" type="#_x0000_t202" style="position:absolute;left:12654;top:5634;width:5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yGisQA&#10;AADdAAAADwAAAGRycy9kb3ducmV2LnhtbESPzW7CQAyE75V4h5WRuFRlAyp/gQVRpCKuUB7AZE0S&#10;kfVG2S0Jb48PSNxszXjm82rTuUrdqQmlZwOjYQKKOPO25NzA+e/3aw4qRGSLlWcy8KAAm3XvY4Wp&#10;9S0f6X6KuZIQDikaKGKsU61DVpDDMPQ1sWhX3ziMsja5tg22Eu4qPU6SqXZYsjQUWNOuoOx2+ncG&#10;rof2c7JoL/t4nh2/pz9Yzi7+Ycyg322XoCJ18W1+XR+s4M9Hwi/fyAh6/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MhorEAAAA3QAAAA8AAAAAAAAAAAAAAAAAmAIAAGRycy9k&#10;b3ducmV2LnhtbFBLBQYAAAAABAAEAPUAAACJAwAAAAA=&#10;" stroked="f">
                  <v:textbox>
                    <w:txbxContent>
                      <w:p w:rsidR="006932F6" w:rsidRPr="00E16CDF" w:rsidRDefault="006932F6" w:rsidP="005E272A">
                        <w:pPr>
                          <w:rPr>
                            <w:rFonts w:ascii="Arial" w:hAnsi="Arial"/>
                            <w:b/>
                          </w:rPr>
                        </w:pPr>
                        <w:r w:rsidRPr="00E16CDF">
                          <w:rPr>
                            <w:rFonts w:ascii="Arial" w:hAnsi="Arial"/>
                            <w:b/>
                          </w:rPr>
                          <w:t>2.</w:t>
                        </w:r>
                      </w:p>
                    </w:txbxContent>
                  </v:textbox>
                </v:shape>
                <v:shape id="Text Box 750" o:spid="_x0000_s1080" type="#_x0000_t202" style="position:absolute;left:13194;top:5634;width:144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AjEcMA&#10;AADdAAAADwAAAGRycy9kb3ducmV2LnhtbERPyWrDMBC9B/oPYgq9hEZ2aZY6kU1baMk1iT9gbE1s&#10;E2tkLNXL31eFQm7zeOscssm0YqDeNZYVxKsIBHFpdcOVgvzy9bwD4TyyxtYyKZjJQZY+LA6YaDvy&#10;iYazr0QIYZeggtr7LpHSlTUZdCvbEQfuanuDPsC+krrHMYSbVr5E0UYabDg01NjRZ03l7fxjFFyP&#10;43L9NhbfPt+eXjcf2GwLOyv19Di970F4mvxd/O8+6jB/F8fw9004Qa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gAjEcMAAADdAAAADwAAAAAAAAAAAAAAAACYAgAAZHJzL2Rv&#10;d25yZXYueG1sUEsFBgAAAAAEAAQA9QAAAIgDAAAAAA==&#10;" stroked="f">
                  <v:textbox>
                    <w:txbxContent>
                      <w:p w:rsidR="006932F6" w:rsidRPr="00E16CDF" w:rsidRDefault="006932F6" w:rsidP="005E272A">
                        <w:pPr>
                          <w:rPr>
                            <w:rFonts w:ascii="Arial" w:hAnsi="Arial"/>
                            <w:b/>
                          </w:rPr>
                        </w:pPr>
                        <w:r>
                          <w:rPr>
                            <w:rFonts w:ascii="Arial" w:hAnsi="Arial"/>
                            <w:b/>
                            <w:noProof/>
                            <w:lang w:eastAsia="de-DE"/>
                          </w:rPr>
                          <w:drawing>
                            <wp:inline distT="0" distB="0" distL="0" distR="0" wp14:anchorId="2CF3D09D" wp14:editId="2096EB42">
                              <wp:extent cx="160655" cy="137160"/>
                              <wp:effectExtent l="0" t="0" r="0" b="0"/>
                              <wp:docPr id="1864" name="Grafik 1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uminium Atom Schalenmodell Bild LS.png"/>
                                      <pic:cNvPicPr/>
                                    </pic:nvPicPr>
                                    <pic:blipFill>
                                      <a:blip r:embed="rId83">
                                        <a:extLst>
                                          <a:ext uri="{28A0092B-C50C-407E-A947-70E740481C1C}">
                                            <a14:useLocalDpi xmlns:a14="http://schemas.microsoft.com/office/drawing/2010/main" val="0"/>
                                          </a:ext>
                                        </a:extLst>
                                      </a:blip>
                                      <a:stretch>
                                        <a:fillRect/>
                                      </a:stretch>
                                    </pic:blipFill>
                                    <pic:spPr>
                                      <a:xfrm>
                                        <a:off x="0" y="0"/>
                                        <a:ext cx="160655" cy="137160"/>
                                      </a:xfrm>
                                      <a:prstGeom prst="rect">
                                        <a:avLst/>
                                      </a:prstGeom>
                                    </pic:spPr>
                                  </pic:pic>
                                </a:graphicData>
                              </a:graphic>
                            </wp:inline>
                          </w:drawing>
                        </w:r>
                        <w:r w:rsidRPr="00E16CDF">
                          <w:rPr>
                            <w:rFonts w:ascii="Arial" w:hAnsi="Arial"/>
                            <w:b/>
                          </w:rPr>
                          <w:t>3. Schale</w:t>
                        </w:r>
                      </w:p>
                    </w:txbxContent>
                  </v:textbox>
                </v:shape>
              </v:group>
            </w:pict>
          </mc:Fallback>
        </mc:AlternateContent>
      </w:r>
    </w:p>
    <w:p w:rsidR="005E272A" w:rsidRPr="005E272A" w:rsidRDefault="005E272A" w:rsidP="005E272A">
      <w:pPr>
        <w:spacing w:line="240" w:lineRule="exact"/>
        <w:rPr>
          <w:lang w:eastAsia="de-DE"/>
        </w:rPr>
      </w:pPr>
    </w:p>
    <w:p w:rsidR="003C6C20" w:rsidRDefault="003C6C20" w:rsidP="003C6C20">
      <w:pPr>
        <w:pStyle w:val="MaginaliegrauIcon"/>
        <w:framePr w:wrap="around" w:x="9079" w:y="3730"/>
        <w:rPr>
          <w:lang w:eastAsia="de-DE"/>
        </w:rPr>
      </w:pPr>
      <w:r>
        <w:rPr>
          <w:lang w:eastAsia="de-DE"/>
        </w:rPr>
        <w:t>Bild:</w:t>
      </w:r>
    </w:p>
    <w:p w:rsidR="003C6C20" w:rsidRDefault="003C6C20" w:rsidP="003C6C20">
      <w:pPr>
        <w:pStyle w:val="MaginaliegrauIcon"/>
        <w:framePr w:wrap="around" w:x="9079" w:y="3730"/>
        <w:rPr>
          <w:lang w:eastAsia="de-DE"/>
        </w:rPr>
      </w:pPr>
      <w:r>
        <w:rPr>
          <w:lang w:eastAsia="de-DE"/>
        </w:rPr>
        <w:t xml:space="preserve">Landesinstitut für </w:t>
      </w:r>
    </w:p>
    <w:p w:rsidR="003C6C20" w:rsidRPr="005E272A" w:rsidRDefault="003C6C20" w:rsidP="003C6C20">
      <w:pPr>
        <w:pStyle w:val="MaginaliegrauIcon"/>
        <w:framePr w:wrap="around" w:x="9079" w:y="3730"/>
        <w:rPr>
          <w:lang w:eastAsia="de-DE"/>
        </w:rPr>
      </w:pPr>
      <w:r>
        <w:rPr>
          <w:lang w:eastAsia="de-DE"/>
        </w:rPr>
        <w:t>Schulentwicklung</w:t>
      </w:r>
    </w:p>
    <w:p w:rsidR="005E272A" w:rsidRPr="005E272A" w:rsidRDefault="005E272A" w:rsidP="005E272A">
      <w:pPr>
        <w:spacing w:line="240" w:lineRule="exact"/>
        <w:rPr>
          <w:lang w:eastAsia="de-DE"/>
        </w:rPr>
      </w:pPr>
      <w:r w:rsidRPr="005E272A">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E272A" w:rsidRPr="005E272A"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lastRenderedPageBreak/>
              <w:t>Kompetenzbereich</w:t>
            </w:r>
          </w:p>
          <w:p w:rsidR="005E272A" w:rsidRPr="005E272A" w:rsidRDefault="005E272A" w:rsidP="005E272A">
            <w:pPr>
              <w:rPr>
                <w:b/>
              </w:rPr>
            </w:pPr>
            <w:r w:rsidRPr="005E272A">
              <w:rPr>
                <w:b/>
              </w:rPr>
              <w:t>02 Erkenntnisse gewi</w:t>
            </w:r>
            <w:r w:rsidRPr="005E272A">
              <w:rPr>
                <w:b/>
              </w:rPr>
              <w:t>n</w:t>
            </w:r>
            <w:r w:rsidRPr="005E272A">
              <w:rPr>
                <w:b/>
              </w:rPr>
              <w:t>nen</w:t>
            </w:r>
          </w:p>
        </w:tc>
        <w:tc>
          <w:tcPr>
            <w:tcW w:w="851"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Lernfortschritt</w:t>
            </w:r>
          </w:p>
          <w:p w:rsidR="005E272A" w:rsidRPr="005E272A" w:rsidRDefault="005E272A" w:rsidP="005E272A">
            <w:pPr>
              <w:rPr>
                <w:b/>
              </w:rPr>
            </w:pPr>
            <w:r w:rsidRPr="005E272A">
              <w:rPr>
                <w:b/>
              </w:rPr>
              <w:t>LFS 3</w:t>
            </w:r>
          </w:p>
        </w:tc>
        <w:tc>
          <w:tcPr>
            <w:tcW w:w="4229" w:type="dxa"/>
            <w:tcBorders>
              <w:left w:val="single" w:sz="4" w:space="0" w:color="auto"/>
              <w:bottom w:val="single" w:sz="4" w:space="0" w:color="auto"/>
              <w:right w:val="single" w:sz="4" w:space="0" w:color="auto"/>
            </w:tcBorders>
            <w:shd w:val="clear" w:color="auto" w:fill="D9D9D9"/>
            <w:hideMark/>
          </w:tcPr>
          <w:p w:rsidR="005E272A" w:rsidRPr="005E272A" w:rsidRDefault="005E272A" w:rsidP="005E272A">
            <w:pPr>
              <w:spacing w:before="40" w:after="60" w:line="160" w:lineRule="exact"/>
              <w:rPr>
                <w:color w:val="000000"/>
                <w:sz w:val="12"/>
              </w:rPr>
            </w:pPr>
            <w:r w:rsidRPr="005E272A">
              <w:rPr>
                <w:sz w:val="12"/>
              </w:rPr>
              <w:t>Materialien/Titel</w:t>
            </w:r>
          </w:p>
          <w:p w:rsidR="005E272A" w:rsidRPr="005E272A" w:rsidRDefault="005E272A" w:rsidP="005E272A">
            <w:pPr>
              <w:rPr>
                <w:b/>
              </w:rPr>
            </w:pPr>
            <w:r w:rsidRPr="005E272A">
              <w:rPr>
                <w:b/>
              </w:rPr>
              <w:t>Atombau</w:t>
            </w:r>
          </w:p>
        </w:tc>
        <w:tc>
          <w:tcPr>
            <w:tcW w:w="188" w:type="dxa"/>
            <w:vMerge w:val="restart"/>
            <w:tcBorders>
              <w:top w:val="nil"/>
              <w:left w:val="single" w:sz="4" w:space="0" w:color="auto"/>
              <w:bottom w:val="nil"/>
              <w:right w:val="single" w:sz="4" w:space="0" w:color="auto"/>
            </w:tcBorders>
            <w:shd w:val="clear" w:color="auto" w:fill="FFFFFF"/>
          </w:tcPr>
          <w:p w:rsidR="005E272A" w:rsidRPr="005E272A" w:rsidRDefault="005E272A" w:rsidP="005E272A">
            <w:pPr>
              <w:spacing w:line="200" w:lineRule="exact"/>
              <w:rPr>
                <w:rFonts w:eastAsia="Times New Roman" w:cs="Times New Roman"/>
                <w:sz w:val="16"/>
              </w:rPr>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E272A" w:rsidRPr="005E272A" w:rsidRDefault="005E272A" w:rsidP="005E272A">
            <w:pPr>
              <w:jc w:val="center"/>
              <w:rPr>
                <w:rFonts w:eastAsia="Times New Roman" w:cs="Times New Roman"/>
                <w:b/>
                <w:lang w:eastAsia="de-DE"/>
              </w:rPr>
            </w:pPr>
            <w:r w:rsidRPr="005E272A">
              <w:rPr>
                <w:rFonts w:eastAsia="Times New Roman" w:cs="Times New Roman"/>
                <w:b/>
                <w:lang w:eastAsia="de-DE"/>
              </w:rPr>
              <w:t>Chemie</w:t>
            </w:r>
          </w:p>
          <w:p w:rsidR="005E272A" w:rsidRPr="005E272A" w:rsidRDefault="005E272A" w:rsidP="005E272A">
            <w:pPr>
              <w:jc w:val="center"/>
              <w:rPr>
                <w:rFonts w:eastAsia="Calibri" w:cs="Times New Roman"/>
                <w:b/>
                <w:lang w:eastAsia="de-DE"/>
              </w:rPr>
            </w:pPr>
            <w:r w:rsidRPr="005E272A">
              <w:rPr>
                <w:rFonts w:eastAsia="Times New Roman" w:cs="Times New Roman"/>
                <w:b/>
                <w:lang w:eastAsia="de-DE"/>
              </w:rPr>
              <w:t>Ch02.03.03.03</w:t>
            </w: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Kompetenz:</w:t>
            </w:r>
          </w:p>
          <w:p w:rsidR="005E272A" w:rsidRPr="005E272A" w:rsidRDefault="005E272A" w:rsidP="005E272A">
            <w:pPr>
              <w:numPr>
                <w:ilvl w:val="0"/>
                <w:numId w:val="6"/>
              </w:numPr>
              <w:ind w:left="227" w:hanging="170"/>
              <w:rPr>
                <w:sz w:val="16"/>
              </w:rPr>
            </w:pPr>
            <w:r w:rsidRPr="005E272A">
              <w:rPr>
                <w:sz w:val="16"/>
              </w:rPr>
              <w:t>Ich kann anhand von geeigneten Modellen den strukturellen Aufbau v</w:t>
            </w:r>
            <w:r w:rsidR="00BC3852">
              <w:rPr>
                <w:sz w:val="16"/>
              </w:rPr>
              <w:t>on Stoffen beschreiben und erkl</w:t>
            </w:r>
            <w:r w:rsidR="00BC3852">
              <w:rPr>
                <w:sz w:val="16"/>
              </w:rPr>
              <w:t>ä</w:t>
            </w:r>
            <w:r w:rsidRPr="005E272A">
              <w:rPr>
                <w:sz w:val="16"/>
              </w:rPr>
              <w:t>ren.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E272A" w:rsidRPr="005E272A" w:rsidTr="00576353">
              <w:trPr>
                <w:trHeight w:val="284"/>
              </w:trPr>
              <w:tc>
                <w:tcPr>
                  <w:tcW w:w="2090" w:type="dxa"/>
                  <w:shd w:val="clear" w:color="auto" w:fill="D9D9D9" w:themeFill="background1" w:themeFillShade="D9"/>
                </w:tcPr>
                <w:p w:rsidR="005E272A" w:rsidRPr="005E272A" w:rsidRDefault="005E272A" w:rsidP="005E272A">
                  <w:pPr>
                    <w:jc w:val="center"/>
                    <w:rPr>
                      <w:rFonts w:eastAsia="Times New Roman" w:cs="Times New Roman"/>
                      <w:b/>
                    </w:rPr>
                  </w:pPr>
                  <w:r w:rsidRPr="005E272A">
                    <w:rPr>
                      <w:rFonts w:eastAsia="Times New Roman" w:cs="Times New Roman"/>
                      <w:b/>
                    </w:rPr>
                    <w:t>Lösung</w:t>
                  </w:r>
                </w:p>
              </w:tc>
            </w:tr>
          </w:tbl>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hideMark/>
          </w:tcPr>
          <w:p w:rsidR="005E272A" w:rsidRPr="005E272A" w:rsidRDefault="005E272A" w:rsidP="005E272A">
            <w:pPr>
              <w:spacing w:before="40" w:after="60" w:line="160" w:lineRule="exact"/>
              <w:rPr>
                <w:sz w:val="12"/>
              </w:rPr>
            </w:pPr>
            <w:r w:rsidRPr="005E272A">
              <w:rPr>
                <w:sz w:val="12"/>
              </w:rPr>
              <w:t>Hauptbezug:</w:t>
            </w:r>
          </w:p>
          <w:p w:rsidR="005E272A" w:rsidRPr="005E272A" w:rsidRDefault="005E272A" w:rsidP="005E272A">
            <w:pPr>
              <w:numPr>
                <w:ilvl w:val="0"/>
                <w:numId w:val="6"/>
              </w:numPr>
              <w:ind w:left="227" w:hanging="170"/>
              <w:rPr>
                <w:sz w:val="16"/>
              </w:rPr>
            </w:pPr>
            <w:r w:rsidRPr="005E272A">
              <w:rPr>
                <w:sz w:val="16"/>
              </w:rPr>
              <w:t>Ich kann das Kern-Hülle-Modell und das Schalenmodell beschreiben</w:t>
            </w:r>
            <w:r w:rsidR="00423D02">
              <w:rPr>
                <w:sz w:val="16"/>
              </w:rPr>
              <w:t>.</w:t>
            </w:r>
          </w:p>
          <w:p w:rsidR="005E272A" w:rsidRPr="005E272A" w:rsidRDefault="005E272A" w:rsidP="005E272A">
            <w:pPr>
              <w:numPr>
                <w:ilvl w:val="0"/>
                <w:numId w:val="6"/>
              </w:numPr>
              <w:ind w:left="227" w:hanging="170"/>
              <w:rPr>
                <w:i/>
                <w:sz w:val="16"/>
              </w:rPr>
            </w:pPr>
            <w:r w:rsidRPr="005E272A">
              <w:rPr>
                <w:sz w:val="16"/>
              </w:rPr>
              <w:t>Ich kann die beiden Atommodelle miteinander vergleichen.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r w:rsidR="005E272A" w:rsidRPr="005E272A" w:rsidTr="00576353">
        <w:tc>
          <w:tcPr>
            <w:tcW w:w="7348" w:type="dxa"/>
            <w:gridSpan w:val="3"/>
            <w:tcBorders>
              <w:left w:val="single" w:sz="4" w:space="0" w:color="auto"/>
              <w:right w:val="single" w:sz="4" w:space="0" w:color="auto"/>
            </w:tcBorders>
            <w:tcMar>
              <w:bottom w:w="0" w:type="dxa"/>
            </w:tcMar>
            <w:hideMark/>
          </w:tcPr>
          <w:p w:rsidR="005E272A" w:rsidRPr="005E272A" w:rsidRDefault="005E272A" w:rsidP="005E272A">
            <w:pPr>
              <w:spacing w:before="40" w:after="60" w:line="160" w:lineRule="exact"/>
              <w:rPr>
                <w:sz w:val="12"/>
              </w:rPr>
            </w:pPr>
            <w:r w:rsidRPr="005E272A">
              <w:rPr>
                <w:sz w:val="12"/>
              </w:rPr>
              <w:t>Weitere Bezüge:</w:t>
            </w:r>
          </w:p>
          <w:p w:rsidR="005E272A" w:rsidRPr="005E272A" w:rsidRDefault="005E272A" w:rsidP="005E272A">
            <w:pPr>
              <w:numPr>
                <w:ilvl w:val="0"/>
                <w:numId w:val="6"/>
              </w:numPr>
              <w:ind w:left="227" w:hanging="170"/>
              <w:rPr>
                <w:sz w:val="16"/>
              </w:rPr>
            </w:pPr>
            <w:r w:rsidRPr="005E272A">
              <w:rPr>
                <w:sz w:val="16"/>
              </w:rP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5E272A" w:rsidRPr="005E272A" w:rsidRDefault="005E272A" w:rsidP="005E272A">
            <w:pPr>
              <w:spacing w:line="200" w:lineRule="exact"/>
              <w:rPr>
                <w:rFonts w:eastAsia="Times New Roman" w:cs="Times New Roman"/>
                <w:color w:val="000000"/>
                <w:sz w:val="22"/>
                <w:szCs w:val="22"/>
              </w:rPr>
            </w:pPr>
          </w:p>
        </w:tc>
        <w:tc>
          <w:tcPr>
            <w:tcW w:w="2103" w:type="dxa"/>
            <w:vMerge/>
            <w:tcBorders>
              <w:top w:val="nil"/>
              <w:left w:val="nil"/>
              <w:bottom w:val="single" w:sz="4" w:space="0" w:color="auto"/>
              <w:right w:val="nil"/>
            </w:tcBorders>
            <w:shd w:val="clear" w:color="auto" w:fill="FFFFFF"/>
          </w:tcPr>
          <w:p w:rsidR="005E272A" w:rsidRPr="005E272A" w:rsidRDefault="005E272A" w:rsidP="005E272A">
            <w:pPr>
              <w:jc w:val="center"/>
              <w:rPr>
                <w:rFonts w:eastAsia="Times New Roman" w:cs="Times New Roman"/>
                <w:b/>
                <w:lang w:eastAsia="de-DE"/>
              </w:rPr>
            </w:pPr>
          </w:p>
        </w:tc>
      </w:tr>
    </w:tbl>
    <w:p w:rsidR="005E272A" w:rsidRPr="005E272A" w:rsidRDefault="005E272A" w:rsidP="005E272A">
      <w:pPr>
        <w:keepNext/>
        <w:keepLines/>
        <w:suppressAutoHyphens/>
        <w:spacing w:before="200" w:after="120"/>
        <w:outlineLvl w:val="1"/>
        <w:rPr>
          <w:rFonts w:ascii="Source Sans Pro Semibold" w:eastAsia="Times New Roman" w:hAnsi="Source Sans Pro Semibold" w:cs="Times New Roman"/>
          <w:bCs/>
          <w:sz w:val="26"/>
          <w:szCs w:val="26"/>
          <w:lang w:eastAsia="de-DE"/>
        </w:rPr>
      </w:pPr>
      <w:r w:rsidRPr="005E272A">
        <w:rPr>
          <w:rFonts w:ascii="Source Sans Pro Semibold" w:eastAsia="Times New Roman" w:hAnsi="Source Sans Pro Semibold" w:cs="Times New Roman"/>
          <w:bCs/>
          <w:sz w:val="26"/>
          <w:szCs w:val="26"/>
          <w:lang w:eastAsia="de-DE"/>
        </w:rPr>
        <w:t>Vergleich: Kern-Hüll</w:t>
      </w:r>
      <w:r w:rsidRPr="005E272A">
        <w:rPr>
          <w:rFonts w:ascii="Source Sans Pro Semibold" w:eastAsia="Times New Roman" w:hAnsi="Source Sans Pro Semibold" w:cs="Times New Roman"/>
          <w:bCs/>
          <w:noProof/>
          <w:sz w:val="24"/>
          <w:szCs w:val="26"/>
          <w:lang w:eastAsia="de-DE"/>
        </w:rPr>
        <w:drawing>
          <wp:anchor distT="0" distB="0" distL="114300" distR="114300" simplePos="0" relativeHeight="251753472" behindDoc="0" locked="0" layoutInCell="0" allowOverlap="1" wp14:anchorId="40EB251A" wp14:editId="17FB3934">
            <wp:simplePos x="0" y="0"/>
            <wp:positionH relativeFrom="rightMargin">
              <wp:posOffset>107950</wp:posOffset>
            </wp:positionH>
            <wp:positionV relativeFrom="paragraph">
              <wp:posOffset>0</wp:posOffset>
            </wp:positionV>
            <wp:extent cx="345440" cy="323850"/>
            <wp:effectExtent l="0" t="0" r="0" b="0"/>
            <wp:wrapNone/>
            <wp:docPr id="185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272A">
        <w:rPr>
          <w:rFonts w:ascii="Source Sans Pro Semibold" w:eastAsia="Times New Roman" w:hAnsi="Source Sans Pro Semibold" w:cs="Times New Roman"/>
          <w:bCs/>
          <w:sz w:val="26"/>
          <w:szCs w:val="26"/>
          <w:lang w:eastAsia="de-DE"/>
        </w:rPr>
        <w:t>e-Modell und Schalenmodell (</w:t>
      </w:r>
      <w:r w:rsidRPr="005E272A">
        <w:rPr>
          <w:rFonts w:ascii="Source Sans Pro Semibold" w:eastAsia="Times New Roman" w:hAnsi="Source Sans Pro Semibold" w:cs="Times New Roman"/>
          <w:bCs/>
          <w:sz w:val="24"/>
          <w:szCs w:val="26"/>
          <w:lang w:eastAsia="de-DE"/>
        </w:rPr>
        <w:t>Aluminiumatom</w:t>
      </w:r>
      <w:r w:rsidRPr="005E272A">
        <w:rPr>
          <w:rFonts w:ascii="Source Sans Pro Semibold" w:eastAsia="Times New Roman" w:hAnsi="Source Sans Pro Semibold" w:cs="Times New Roman"/>
          <w:bCs/>
          <w:sz w:val="26"/>
          <w:szCs w:val="26"/>
          <w:lang w:eastAsia="de-DE"/>
        </w:rPr>
        <w:t>)</w:t>
      </w:r>
    </w:p>
    <w:p w:rsidR="005E272A" w:rsidRPr="005E272A" w:rsidRDefault="005E272A" w:rsidP="005E272A">
      <w:pPr>
        <w:jc w:val="both"/>
        <w:rPr>
          <w:lang w:eastAsia="de-DE"/>
        </w:rPr>
      </w:pPr>
    </w:p>
    <w:tbl>
      <w:tblPr>
        <w:tblStyle w:val="Tabellenraster6"/>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E272A" w:rsidRPr="005E272A" w:rsidTr="00576353">
        <w:tc>
          <w:tcPr>
            <w:tcW w:w="2457" w:type="dxa"/>
            <w:shd w:val="clear" w:color="auto" w:fill="D9D9D9" w:themeFill="background1" w:themeFillShade="D9"/>
          </w:tcPr>
          <w:p w:rsidR="005E272A" w:rsidRPr="005E272A" w:rsidRDefault="005E272A" w:rsidP="005E272A">
            <w:pPr>
              <w:rPr>
                <w:b/>
              </w:rPr>
            </w:pPr>
            <w:r w:rsidRPr="005E272A">
              <w:rPr>
                <w:b/>
              </w:rPr>
              <w:t>Merkmal</w:t>
            </w:r>
          </w:p>
        </w:tc>
        <w:tc>
          <w:tcPr>
            <w:tcW w:w="2457" w:type="dxa"/>
            <w:shd w:val="clear" w:color="auto" w:fill="D9D9D9" w:themeFill="background1" w:themeFillShade="D9"/>
          </w:tcPr>
          <w:p w:rsidR="005E272A" w:rsidRPr="005E272A" w:rsidRDefault="005E272A" w:rsidP="005E272A">
            <w:pPr>
              <w:rPr>
                <w:b/>
              </w:rPr>
            </w:pPr>
            <w:r w:rsidRPr="005E272A">
              <w:rPr>
                <w:b/>
              </w:rPr>
              <w:t>Kern-Hülle-Modell</w:t>
            </w:r>
          </w:p>
        </w:tc>
        <w:tc>
          <w:tcPr>
            <w:tcW w:w="2457" w:type="dxa"/>
            <w:shd w:val="clear" w:color="auto" w:fill="D9D9D9" w:themeFill="background1" w:themeFillShade="D9"/>
          </w:tcPr>
          <w:p w:rsidR="005E272A" w:rsidRPr="005E272A" w:rsidRDefault="005E272A" w:rsidP="005E272A">
            <w:pPr>
              <w:rPr>
                <w:b/>
              </w:rPr>
            </w:pPr>
            <w:r w:rsidRPr="005E272A">
              <w:rPr>
                <w:b/>
              </w:rPr>
              <w:t>Schalenmodell</w:t>
            </w:r>
          </w:p>
        </w:tc>
      </w:tr>
      <w:tr w:rsidR="005E272A" w:rsidRPr="005E272A" w:rsidTr="00576353">
        <w:tc>
          <w:tcPr>
            <w:tcW w:w="2457" w:type="dxa"/>
            <w:shd w:val="clear" w:color="auto" w:fill="auto"/>
          </w:tcPr>
          <w:p w:rsidR="005E272A" w:rsidRPr="005E272A" w:rsidRDefault="005E272A" w:rsidP="005E272A">
            <w:pPr>
              <w:jc w:val="both"/>
            </w:pPr>
            <w:r w:rsidRPr="005E272A">
              <w:t>Bau des Atomkerns</w:t>
            </w:r>
          </w:p>
        </w:tc>
        <w:tc>
          <w:tcPr>
            <w:tcW w:w="2457" w:type="dxa"/>
          </w:tcPr>
          <w:p w:rsidR="005E272A" w:rsidRPr="005E272A" w:rsidRDefault="005E272A" w:rsidP="005E272A">
            <w:pPr>
              <w:jc w:val="both"/>
            </w:pPr>
            <w:r w:rsidRPr="005E272A">
              <w:t>enthält Protonen</w:t>
            </w:r>
          </w:p>
        </w:tc>
        <w:tc>
          <w:tcPr>
            <w:tcW w:w="2457" w:type="dxa"/>
          </w:tcPr>
          <w:p w:rsidR="005E272A" w:rsidRPr="005E272A" w:rsidRDefault="005E272A" w:rsidP="005E272A">
            <w:pPr>
              <w:jc w:val="both"/>
            </w:pPr>
            <w:r w:rsidRPr="005E272A">
              <w:t>enthält Protonen</w:t>
            </w:r>
          </w:p>
        </w:tc>
      </w:tr>
      <w:tr w:rsidR="005E272A" w:rsidRPr="005E272A" w:rsidTr="00576353">
        <w:tc>
          <w:tcPr>
            <w:tcW w:w="2457" w:type="dxa"/>
            <w:shd w:val="clear" w:color="auto" w:fill="auto"/>
          </w:tcPr>
          <w:p w:rsidR="005E272A" w:rsidRPr="005E272A" w:rsidRDefault="005E272A" w:rsidP="005E272A">
            <w:pPr>
              <w:jc w:val="both"/>
            </w:pPr>
            <w:r w:rsidRPr="005E272A">
              <w:t>Anzahl der Protonen</w:t>
            </w:r>
          </w:p>
        </w:tc>
        <w:tc>
          <w:tcPr>
            <w:tcW w:w="2457" w:type="dxa"/>
          </w:tcPr>
          <w:p w:rsidR="005E272A" w:rsidRPr="005E272A" w:rsidRDefault="005E272A" w:rsidP="005E272A">
            <w:pPr>
              <w:jc w:val="both"/>
            </w:pPr>
            <w:r w:rsidRPr="005E272A">
              <w:t>13</w:t>
            </w:r>
          </w:p>
        </w:tc>
        <w:tc>
          <w:tcPr>
            <w:tcW w:w="2457" w:type="dxa"/>
          </w:tcPr>
          <w:p w:rsidR="005E272A" w:rsidRPr="005E272A" w:rsidRDefault="005E272A" w:rsidP="005E272A">
            <w:pPr>
              <w:jc w:val="both"/>
            </w:pPr>
            <w:r w:rsidRPr="005E272A">
              <w:t>13</w:t>
            </w:r>
          </w:p>
        </w:tc>
      </w:tr>
      <w:tr w:rsidR="005E272A" w:rsidRPr="005E272A" w:rsidTr="00576353">
        <w:tc>
          <w:tcPr>
            <w:tcW w:w="2457" w:type="dxa"/>
            <w:shd w:val="clear" w:color="auto" w:fill="auto"/>
          </w:tcPr>
          <w:p w:rsidR="005E272A" w:rsidRPr="005E272A" w:rsidRDefault="005E272A" w:rsidP="005E272A">
            <w:pPr>
              <w:jc w:val="both"/>
            </w:pPr>
            <w:r w:rsidRPr="005E272A">
              <w:t>Anzahl der Elektronen</w:t>
            </w:r>
          </w:p>
        </w:tc>
        <w:tc>
          <w:tcPr>
            <w:tcW w:w="2457" w:type="dxa"/>
          </w:tcPr>
          <w:p w:rsidR="005E272A" w:rsidRPr="005E272A" w:rsidRDefault="005E272A" w:rsidP="005E272A">
            <w:pPr>
              <w:jc w:val="both"/>
            </w:pPr>
            <w:r w:rsidRPr="005E272A">
              <w:t>13</w:t>
            </w:r>
          </w:p>
        </w:tc>
        <w:tc>
          <w:tcPr>
            <w:tcW w:w="2457" w:type="dxa"/>
          </w:tcPr>
          <w:p w:rsidR="005E272A" w:rsidRPr="005E272A" w:rsidRDefault="005E272A" w:rsidP="005E272A">
            <w:pPr>
              <w:jc w:val="both"/>
            </w:pPr>
            <w:r w:rsidRPr="005E272A">
              <w:t>13</w:t>
            </w:r>
          </w:p>
        </w:tc>
      </w:tr>
      <w:tr w:rsidR="005E272A" w:rsidRPr="005E272A" w:rsidTr="00576353">
        <w:tc>
          <w:tcPr>
            <w:tcW w:w="2457" w:type="dxa"/>
            <w:shd w:val="clear" w:color="auto" w:fill="auto"/>
          </w:tcPr>
          <w:p w:rsidR="005E272A" w:rsidRPr="005E272A" w:rsidRDefault="005E272A" w:rsidP="005E272A">
            <w:pPr>
              <w:jc w:val="both"/>
            </w:pPr>
            <w:r w:rsidRPr="005E272A">
              <w:t>Verteilung der Elektronen in der Hülle</w:t>
            </w:r>
          </w:p>
        </w:tc>
        <w:tc>
          <w:tcPr>
            <w:tcW w:w="2457" w:type="dxa"/>
          </w:tcPr>
          <w:p w:rsidR="005E272A" w:rsidRPr="005E272A" w:rsidRDefault="005E272A" w:rsidP="005E272A">
            <w:pPr>
              <w:jc w:val="both"/>
            </w:pPr>
            <w:r w:rsidRPr="005E272A">
              <w:t>ungeordnet</w:t>
            </w:r>
          </w:p>
        </w:tc>
        <w:tc>
          <w:tcPr>
            <w:tcW w:w="2457" w:type="dxa"/>
          </w:tcPr>
          <w:p w:rsidR="005E272A" w:rsidRPr="005E272A" w:rsidRDefault="005E272A" w:rsidP="005E272A">
            <w:pPr>
              <w:jc w:val="both"/>
            </w:pPr>
            <w:r w:rsidRPr="005E272A">
              <w:t>geordnet auf Bahnen</w:t>
            </w:r>
          </w:p>
        </w:tc>
      </w:tr>
    </w:tbl>
    <w:p w:rsidR="005E272A" w:rsidRPr="005E272A" w:rsidRDefault="005E272A" w:rsidP="005E272A">
      <w:pPr>
        <w:jc w:val="both"/>
        <w:rPr>
          <w:lang w:eastAsia="de-DE"/>
        </w:rPr>
      </w:pPr>
    </w:p>
    <w:p w:rsidR="005E272A" w:rsidRPr="005E272A" w:rsidRDefault="005E272A" w:rsidP="005E272A">
      <w:pPr>
        <w:spacing w:line="240" w:lineRule="exact"/>
        <w:rPr>
          <w:lang w:eastAsia="de-DE"/>
        </w:rPr>
      </w:pPr>
      <w:r w:rsidRPr="005E272A">
        <w:br w:type="page"/>
      </w:r>
    </w:p>
    <w:p w:rsidR="00495C59" w:rsidRDefault="00495C59" w:rsidP="00495C59">
      <w:pPr>
        <w:spacing w:line="240" w:lineRule="exact"/>
        <w:sectPr w:rsidR="00495C59" w:rsidSect="00495C59">
          <w:headerReference w:type="default" r:id="rId84"/>
          <w:footerReference w:type="default" r:id="rId85"/>
          <w:type w:val="continuous"/>
          <w:pgSz w:w="11906" w:h="16838" w:code="9"/>
          <w:pgMar w:top="1418" w:right="3402" w:bottom="1134" w:left="1134" w:header="709" w:footer="709" w:gutter="0"/>
          <w:cols w:space="708"/>
          <w:docGrid w:linePitch="360"/>
        </w:sectPr>
      </w:pPr>
    </w:p>
    <w:p w:rsidR="00495C59" w:rsidRDefault="00495C59" w:rsidP="00495C59">
      <w:pPr>
        <w:spacing w:line="240" w:lineRule="atLeast"/>
        <w:rPr>
          <w:noProof/>
          <w:lang w:eastAsia="de-DE"/>
        </w:rPr>
      </w:pPr>
    </w:p>
    <w:p w:rsidR="00495C59" w:rsidRDefault="00495C59" w:rsidP="00495C59">
      <w:pPr>
        <w:spacing w:line="240" w:lineRule="atLeast"/>
        <w:rPr>
          <w:lang w:eastAsia="de-DE"/>
        </w:rPr>
      </w:pPr>
    </w:p>
    <w:p w:rsidR="00495C59" w:rsidRDefault="00495C59" w:rsidP="00495C59">
      <w:pPr>
        <w:tabs>
          <w:tab w:val="left" w:pos="7371"/>
        </w:tabs>
        <w:jc w:val="right"/>
        <w:rPr>
          <w:b/>
        </w:rPr>
      </w:pPr>
      <w:r>
        <w:rPr>
          <w:noProof/>
          <w:sz w:val="24"/>
          <w:lang w:eastAsia="de-DE"/>
        </w:rPr>
        <w:drawing>
          <wp:anchor distT="0" distB="0" distL="114300" distR="114300" simplePos="0" relativeHeight="251703296" behindDoc="0" locked="0" layoutInCell="0" allowOverlap="1" wp14:anchorId="3CAF5AB2" wp14:editId="2E37209A">
            <wp:simplePos x="0" y="0"/>
            <wp:positionH relativeFrom="rightMargin">
              <wp:posOffset>-296545</wp:posOffset>
            </wp:positionH>
            <wp:positionV relativeFrom="paragraph">
              <wp:posOffset>186055</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Begriffskärtchen für Netzwerk</w:t>
      </w:r>
      <w:r>
        <w:rPr>
          <w:b/>
        </w:rPr>
        <w:tab/>
        <w:t>Arbeitsblatt: Ch02.03.03.04</w:t>
      </w:r>
    </w:p>
    <w:p w:rsidR="00495C59" w:rsidRDefault="00495C59" w:rsidP="00495C59">
      <w:pPr>
        <w:tabs>
          <w:tab w:val="left" w:pos="7371"/>
        </w:tabs>
        <w:jc w:val="right"/>
        <w:rPr>
          <w:b/>
        </w:rPr>
      </w:pPr>
    </w:p>
    <w:p w:rsidR="00495C59" w:rsidRPr="00A61E7A" w:rsidRDefault="00495C59" w:rsidP="00495C59">
      <w:pPr>
        <w:tabs>
          <w:tab w:val="left" w:pos="7371"/>
        </w:tabs>
        <w:jc w:val="right"/>
        <w:rPr>
          <w:b/>
        </w:rPr>
      </w:pPr>
    </w:p>
    <w:p w:rsidR="00495C59" w:rsidRDefault="00495C59" w:rsidP="00495C59"/>
    <w:tbl>
      <w:tblPr>
        <w:tblStyle w:val="Tabellenraster"/>
        <w:tblW w:w="0" w:type="auto"/>
        <w:tblLook w:val="04A0" w:firstRow="1" w:lastRow="0" w:firstColumn="1" w:lastColumn="0" w:noHBand="0" w:noVBand="1"/>
      </w:tblPr>
      <w:tblGrid>
        <w:gridCol w:w="4809"/>
        <w:gridCol w:w="4809"/>
        <w:gridCol w:w="4809"/>
      </w:tblGrid>
      <w:tr w:rsidR="00495C59" w:rsidRPr="00001776" w:rsidTr="0039733F">
        <w:trPr>
          <w:trHeight w:val="2211"/>
        </w:trPr>
        <w:tc>
          <w:tcPr>
            <w:tcW w:w="4809" w:type="dxa"/>
            <w:vAlign w:val="center"/>
          </w:tcPr>
          <w:p w:rsidR="00495C59" w:rsidRPr="00001776" w:rsidRDefault="00495C59" w:rsidP="0039733F">
            <w:pPr>
              <w:jc w:val="center"/>
              <w:rPr>
                <w:b/>
                <w:sz w:val="48"/>
                <w:szCs w:val="48"/>
              </w:rPr>
            </w:pPr>
            <w:r w:rsidRPr="00001776">
              <w:rPr>
                <w:b/>
                <w:sz w:val="48"/>
                <w:szCs w:val="48"/>
              </w:rPr>
              <w:t>Proton</w:t>
            </w:r>
          </w:p>
        </w:tc>
        <w:tc>
          <w:tcPr>
            <w:tcW w:w="4809" w:type="dxa"/>
            <w:vAlign w:val="center"/>
          </w:tcPr>
          <w:p w:rsidR="00495C59" w:rsidRPr="00001776" w:rsidRDefault="00495C59" w:rsidP="0039733F">
            <w:pPr>
              <w:jc w:val="center"/>
              <w:rPr>
                <w:b/>
                <w:sz w:val="48"/>
                <w:szCs w:val="48"/>
              </w:rPr>
            </w:pPr>
            <w:r w:rsidRPr="00001776">
              <w:rPr>
                <w:b/>
                <w:sz w:val="48"/>
                <w:szCs w:val="48"/>
              </w:rPr>
              <w:t>Elektron</w:t>
            </w:r>
          </w:p>
        </w:tc>
        <w:tc>
          <w:tcPr>
            <w:tcW w:w="4809" w:type="dxa"/>
            <w:vAlign w:val="center"/>
          </w:tcPr>
          <w:p w:rsidR="00495C59" w:rsidRPr="00001776" w:rsidRDefault="00495C59" w:rsidP="0039733F">
            <w:pPr>
              <w:jc w:val="center"/>
              <w:rPr>
                <w:b/>
                <w:sz w:val="48"/>
                <w:szCs w:val="48"/>
              </w:rPr>
            </w:pPr>
            <w:r w:rsidRPr="00001776">
              <w:rPr>
                <w:b/>
                <w:sz w:val="48"/>
                <w:szCs w:val="48"/>
              </w:rPr>
              <w:t>Ladung</w:t>
            </w:r>
          </w:p>
        </w:tc>
      </w:tr>
      <w:tr w:rsidR="00495C59" w:rsidRPr="00001776" w:rsidTr="0039733F">
        <w:trPr>
          <w:trHeight w:val="2211"/>
        </w:trPr>
        <w:tc>
          <w:tcPr>
            <w:tcW w:w="4809" w:type="dxa"/>
            <w:vAlign w:val="center"/>
          </w:tcPr>
          <w:p w:rsidR="00495C59" w:rsidRPr="00001776" w:rsidRDefault="00495C59" w:rsidP="0039733F">
            <w:pPr>
              <w:jc w:val="center"/>
              <w:rPr>
                <w:b/>
                <w:sz w:val="48"/>
                <w:szCs w:val="48"/>
              </w:rPr>
            </w:pPr>
            <w:r w:rsidRPr="00001776">
              <w:rPr>
                <w:b/>
                <w:sz w:val="48"/>
                <w:szCs w:val="48"/>
              </w:rPr>
              <w:t>Atomkern</w:t>
            </w:r>
          </w:p>
        </w:tc>
        <w:tc>
          <w:tcPr>
            <w:tcW w:w="4809" w:type="dxa"/>
            <w:vAlign w:val="center"/>
          </w:tcPr>
          <w:p w:rsidR="00495C59" w:rsidRPr="00001776" w:rsidRDefault="00495C59" w:rsidP="0039733F">
            <w:pPr>
              <w:jc w:val="center"/>
              <w:rPr>
                <w:b/>
                <w:sz w:val="48"/>
                <w:szCs w:val="48"/>
              </w:rPr>
            </w:pPr>
            <w:r w:rsidRPr="00001776">
              <w:rPr>
                <w:b/>
                <w:sz w:val="48"/>
                <w:szCs w:val="48"/>
              </w:rPr>
              <w:t>Elektronenhülle</w:t>
            </w:r>
          </w:p>
        </w:tc>
        <w:tc>
          <w:tcPr>
            <w:tcW w:w="4809" w:type="dxa"/>
            <w:vAlign w:val="center"/>
          </w:tcPr>
          <w:p w:rsidR="00495C59" w:rsidRPr="00001776" w:rsidRDefault="00495C59" w:rsidP="0039733F">
            <w:pPr>
              <w:jc w:val="center"/>
              <w:rPr>
                <w:b/>
                <w:sz w:val="48"/>
                <w:szCs w:val="48"/>
              </w:rPr>
            </w:pPr>
            <w:r w:rsidRPr="00001776">
              <w:rPr>
                <w:b/>
                <w:sz w:val="48"/>
                <w:szCs w:val="48"/>
              </w:rPr>
              <w:t>Elektronenschale</w:t>
            </w:r>
          </w:p>
        </w:tc>
      </w:tr>
      <w:tr w:rsidR="00495C59" w:rsidRPr="00001776" w:rsidTr="0039733F">
        <w:trPr>
          <w:trHeight w:val="2211"/>
        </w:trPr>
        <w:tc>
          <w:tcPr>
            <w:tcW w:w="4809" w:type="dxa"/>
            <w:vAlign w:val="center"/>
          </w:tcPr>
          <w:p w:rsidR="00495C59" w:rsidRPr="00001776" w:rsidRDefault="00495C59" w:rsidP="0039733F">
            <w:pPr>
              <w:jc w:val="center"/>
              <w:rPr>
                <w:b/>
                <w:sz w:val="48"/>
                <w:szCs w:val="48"/>
              </w:rPr>
            </w:pPr>
            <w:r>
              <w:rPr>
                <w:b/>
                <w:sz w:val="48"/>
                <w:szCs w:val="48"/>
              </w:rPr>
              <w:t>Masse</w:t>
            </w:r>
          </w:p>
        </w:tc>
        <w:tc>
          <w:tcPr>
            <w:tcW w:w="4809" w:type="dxa"/>
            <w:vAlign w:val="center"/>
          </w:tcPr>
          <w:p w:rsidR="00495C59" w:rsidRPr="00001776" w:rsidRDefault="00495C59" w:rsidP="0039733F">
            <w:pPr>
              <w:jc w:val="center"/>
              <w:rPr>
                <w:b/>
                <w:sz w:val="48"/>
                <w:szCs w:val="48"/>
              </w:rPr>
            </w:pPr>
            <w:r w:rsidRPr="00001776">
              <w:rPr>
                <w:b/>
                <w:sz w:val="48"/>
                <w:szCs w:val="48"/>
              </w:rPr>
              <w:t>Außenelektron</w:t>
            </w:r>
          </w:p>
        </w:tc>
        <w:tc>
          <w:tcPr>
            <w:tcW w:w="4809" w:type="dxa"/>
            <w:vAlign w:val="center"/>
          </w:tcPr>
          <w:p w:rsidR="00495C59" w:rsidRPr="00001776" w:rsidRDefault="00495C59" w:rsidP="0039733F">
            <w:pPr>
              <w:jc w:val="center"/>
              <w:rPr>
                <w:b/>
                <w:sz w:val="48"/>
                <w:szCs w:val="48"/>
              </w:rPr>
            </w:pPr>
            <w:r w:rsidRPr="00001776">
              <w:rPr>
                <w:b/>
                <w:sz w:val="48"/>
                <w:szCs w:val="48"/>
              </w:rPr>
              <w:t>edelgasähnlicher Z</w:t>
            </w:r>
            <w:r w:rsidRPr="00001776">
              <w:rPr>
                <w:b/>
                <w:sz w:val="48"/>
                <w:szCs w:val="48"/>
              </w:rPr>
              <w:t>u</w:t>
            </w:r>
            <w:r w:rsidRPr="00001776">
              <w:rPr>
                <w:b/>
                <w:sz w:val="48"/>
                <w:szCs w:val="48"/>
              </w:rPr>
              <w:t>stand</w:t>
            </w:r>
          </w:p>
        </w:tc>
      </w:tr>
      <w:tr w:rsidR="00495C59" w:rsidRPr="00001776" w:rsidTr="0039733F">
        <w:trPr>
          <w:trHeight w:val="2211"/>
        </w:trPr>
        <w:tc>
          <w:tcPr>
            <w:tcW w:w="4809" w:type="dxa"/>
            <w:vAlign w:val="center"/>
          </w:tcPr>
          <w:p w:rsidR="00495C59" w:rsidRDefault="00495C59" w:rsidP="0039733F">
            <w:pPr>
              <w:jc w:val="center"/>
              <w:rPr>
                <w:b/>
                <w:sz w:val="48"/>
                <w:szCs w:val="48"/>
              </w:rPr>
            </w:pPr>
            <w:r>
              <w:rPr>
                <w:b/>
                <w:sz w:val="48"/>
                <w:szCs w:val="48"/>
              </w:rPr>
              <w:lastRenderedPageBreak/>
              <w:t>positiv</w:t>
            </w:r>
          </w:p>
        </w:tc>
        <w:tc>
          <w:tcPr>
            <w:tcW w:w="4809" w:type="dxa"/>
            <w:vAlign w:val="center"/>
          </w:tcPr>
          <w:p w:rsidR="00495C59" w:rsidRPr="00001776" w:rsidRDefault="00495C59" w:rsidP="0039733F">
            <w:pPr>
              <w:jc w:val="center"/>
              <w:rPr>
                <w:b/>
                <w:sz w:val="48"/>
                <w:szCs w:val="48"/>
              </w:rPr>
            </w:pPr>
            <w:r>
              <w:rPr>
                <w:b/>
                <w:sz w:val="48"/>
                <w:szCs w:val="48"/>
              </w:rPr>
              <w:t>negativ</w:t>
            </w:r>
          </w:p>
        </w:tc>
        <w:tc>
          <w:tcPr>
            <w:tcW w:w="4809" w:type="dxa"/>
            <w:vAlign w:val="center"/>
          </w:tcPr>
          <w:p w:rsidR="00495C59" w:rsidRPr="00001776" w:rsidRDefault="00495C59" w:rsidP="0039733F">
            <w:pPr>
              <w:jc w:val="center"/>
              <w:rPr>
                <w:b/>
                <w:sz w:val="48"/>
                <w:szCs w:val="48"/>
              </w:rPr>
            </w:pPr>
            <w:r>
              <w:rPr>
                <w:b/>
                <w:sz w:val="48"/>
                <w:szCs w:val="48"/>
              </w:rPr>
              <w:t>neutral</w:t>
            </w:r>
          </w:p>
        </w:tc>
      </w:tr>
      <w:tr w:rsidR="00495C59" w:rsidRPr="00001776" w:rsidTr="0039733F">
        <w:trPr>
          <w:trHeight w:val="2211"/>
        </w:trPr>
        <w:tc>
          <w:tcPr>
            <w:tcW w:w="4809" w:type="dxa"/>
            <w:vAlign w:val="center"/>
          </w:tcPr>
          <w:p w:rsidR="00495C59" w:rsidRDefault="00495C59" w:rsidP="0039733F">
            <w:pPr>
              <w:jc w:val="center"/>
              <w:rPr>
                <w:b/>
                <w:sz w:val="48"/>
                <w:szCs w:val="48"/>
              </w:rPr>
            </w:pPr>
            <w:r>
              <w:rPr>
                <w:b/>
                <w:sz w:val="48"/>
                <w:szCs w:val="48"/>
              </w:rPr>
              <w:t>Atom</w:t>
            </w:r>
          </w:p>
        </w:tc>
        <w:tc>
          <w:tcPr>
            <w:tcW w:w="4809" w:type="dxa"/>
            <w:vAlign w:val="center"/>
          </w:tcPr>
          <w:p w:rsidR="00495C59" w:rsidRPr="00001776" w:rsidRDefault="00495C59" w:rsidP="0039733F">
            <w:pPr>
              <w:jc w:val="center"/>
              <w:rPr>
                <w:b/>
                <w:sz w:val="48"/>
                <w:szCs w:val="48"/>
              </w:rPr>
            </w:pPr>
            <w:r>
              <w:rPr>
                <w:b/>
                <w:sz w:val="48"/>
                <w:szCs w:val="48"/>
              </w:rPr>
              <w:t>Bewegung</w:t>
            </w:r>
          </w:p>
        </w:tc>
        <w:tc>
          <w:tcPr>
            <w:tcW w:w="4809" w:type="dxa"/>
            <w:vAlign w:val="center"/>
          </w:tcPr>
          <w:p w:rsidR="00495C59" w:rsidRPr="00001776" w:rsidRDefault="00495C59" w:rsidP="0039733F">
            <w:pPr>
              <w:jc w:val="center"/>
              <w:rPr>
                <w:b/>
                <w:sz w:val="48"/>
                <w:szCs w:val="48"/>
              </w:rPr>
            </w:pPr>
            <w:r>
              <w:rPr>
                <w:b/>
                <w:sz w:val="48"/>
                <w:szCs w:val="48"/>
              </w:rPr>
              <w:t>Aufenthaltsraum</w:t>
            </w:r>
          </w:p>
        </w:tc>
      </w:tr>
    </w:tbl>
    <w:p w:rsidR="00495C59" w:rsidRPr="006804FB" w:rsidRDefault="00495C59" w:rsidP="00495C59"/>
    <w:p w:rsidR="00495C59" w:rsidRDefault="00495C59" w:rsidP="00495C59">
      <w:pPr>
        <w:rPr>
          <w:lang w:eastAsia="de-DE"/>
        </w:rPr>
        <w:sectPr w:rsidR="00495C59" w:rsidSect="0039733F">
          <w:headerReference w:type="default" r:id="rId86"/>
          <w:pgSz w:w="16838" w:h="11906" w:orient="landscape" w:code="9"/>
          <w:pgMar w:top="1134" w:right="1418" w:bottom="1134"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576F1" w:rsidRPr="00B51DE9"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lastRenderedPageBreak/>
              <w:t>Kompetenzbereich</w:t>
            </w:r>
          </w:p>
          <w:p w:rsidR="003576F1" w:rsidRDefault="003576F1" w:rsidP="00576353">
            <w:pPr>
              <w:pStyle w:val="TabelleKopflinks"/>
            </w:pPr>
            <w:r>
              <w:t>02 Erkenntnisse gewi</w:t>
            </w:r>
            <w:r>
              <w:t>n</w:t>
            </w:r>
            <w:r>
              <w:t>nen</w:t>
            </w:r>
          </w:p>
        </w:tc>
        <w:tc>
          <w:tcPr>
            <w:tcW w:w="851"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t>Lernfortschritt</w:t>
            </w:r>
          </w:p>
          <w:p w:rsidR="003576F1" w:rsidRDefault="003576F1" w:rsidP="00576353">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t>Materialien/Titel</w:t>
            </w:r>
          </w:p>
          <w:p w:rsidR="003576F1" w:rsidRDefault="000E3815" w:rsidP="00576353">
            <w:pPr>
              <w:pStyle w:val="TabelleKopflinks"/>
            </w:pPr>
            <w:r>
              <w:t xml:space="preserve">Atombau – </w:t>
            </w:r>
            <w:r w:rsidR="003576F1">
              <w:t>Übungsaufgaben</w:t>
            </w:r>
          </w:p>
        </w:tc>
        <w:tc>
          <w:tcPr>
            <w:tcW w:w="188" w:type="dxa"/>
            <w:vMerge w:val="restart"/>
            <w:tcBorders>
              <w:top w:val="nil"/>
              <w:left w:val="single" w:sz="4" w:space="0" w:color="auto"/>
              <w:bottom w:val="nil"/>
              <w:right w:val="single" w:sz="4" w:space="0" w:color="auto"/>
            </w:tcBorders>
            <w:shd w:val="clear" w:color="auto" w:fill="FFFFFF"/>
          </w:tcPr>
          <w:p w:rsidR="003576F1" w:rsidRPr="004B658C" w:rsidRDefault="003576F1" w:rsidP="0057635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576F1" w:rsidRPr="00B51DE9" w:rsidRDefault="003576F1" w:rsidP="00576353">
            <w:pPr>
              <w:pStyle w:val="TabelleKopfmitte"/>
            </w:pPr>
            <w:r>
              <w:t>Chemie</w:t>
            </w:r>
          </w:p>
          <w:p w:rsidR="003576F1" w:rsidRPr="00B51DE9" w:rsidRDefault="003576F1" w:rsidP="00576353">
            <w:pPr>
              <w:pStyle w:val="TabelleKopfmitte"/>
              <w:rPr>
                <w:rFonts w:eastAsia="Calibri"/>
              </w:rPr>
            </w:pPr>
            <w:r>
              <w:t>Ch</w:t>
            </w:r>
            <w:r w:rsidRPr="00B51DE9">
              <w:t>0</w:t>
            </w:r>
            <w:r>
              <w:t>2.03.04</w:t>
            </w:r>
          </w:p>
        </w:tc>
      </w:tr>
      <w:tr w:rsidR="003576F1" w:rsidRPr="00B51DE9" w:rsidTr="00576353">
        <w:tc>
          <w:tcPr>
            <w:tcW w:w="7348" w:type="dxa"/>
            <w:gridSpan w:val="3"/>
            <w:tcBorders>
              <w:left w:val="single" w:sz="4" w:space="0" w:color="auto"/>
              <w:right w:val="single" w:sz="4" w:space="0" w:color="auto"/>
            </w:tcBorders>
            <w:hideMark/>
          </w:tcPr>
          <w:p w:rsidR="003576F1" w:rsidRPr="004B658C" w:rsidRDefault="003576F1" w:rsidP="00576353">
            <w:pPr>
              <w:pStyle w:val="Tabelle6pt"/>
            </w:pPr>
            <w:r w:rsidRPr="004B658C">
              <w:t>Kompetenz:</w:t>
            </w:r>
          </w:p>
          <w:p w:rsidR="003576F1" w:rsidRDefault="003576F1" w:rsidP="00576353">
            <w:pPr>
              <w:pStyle w:val="Kopf8ptafz"/>
            </w:pPr>
            <w:r>
              <w:t>Ich kann anhand von geeigneten Modellen den strukturellen Aufbau von Stoffen beschreiben und erkl</w:t>
            </w:r>
            <w:r>
              <w:t>ä</w:t>
            </w:r>
            <w:r>
              <w:t>ren.</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576F1" w:rsidRPr="00B51DE9" w:rsidTr="00576353">
              <w:trPr>
                <w:trHeight w:val="284"/>
              </w:trPr>
              <w:tc>
                <w:tcPr>
                  <w:tcW w:w="2090" w:type="dxa"/>
                  <w:shd w:val="clear" w:color="auto" w:fill="auto"/>
                </w:tcPr>
                <w:p w:rsidR="003576F1" w:rsidRPr="00B51DE9" w:rsidRDefault="003576F1" w:rsidP="00576353">
                  <w:pPr>
                    <w:pStyle w:val="Textkrpermitte"/>
                  </w:pPr>
                  <w:r w:rsidRPr="00B51DE9">
                    <w:t>LernPROJEKT</w:t>
                  </w:r>
                </w:p>
              </w:tc>
            </w:tr>
            <w:tr w:rsidR="003576F1" w:rsidRPr="00B51DE9" w:rsidTr="00576353">
              <w:trPr>
                <w:trHeight w:val="284"/>
              </w:trPr>
              <w:tc>
                <w:tcPr>
                  <w:tcW w:w="2090" w:type="dxa"/>
                  <w:shd w:val="clear" w:color="auto" w:fill="auto"/>
                </w:tcPr>
                <w:p w:rsidR="003576F1" w:rsidRPr="00B51DE9" w:rsidRDefault="003576F1" w:rsidP="00576353">
                  <w:pPr>
                    <w:pStyle w:val="Textkrpermitte"/>
                  </w:pPr>
                  <w:r w:rsidRPr="00B51DE9">
                    <w:t>LernTHEMA</w:t>
                  </w:r>
                </w:p>
              </w:tc>
            </w:tr>
            <w:tr w:rsidR="003576F1" w:rsidRPr="00B51DE9" w:rsidTr="00576353">
              <w:trPr>
                <w:trHeight w:val="284"/>
              </w:trPr>
              <w:tc>
                <w:tcPr>
                  <w:tcW w:w="2090" w:type="dxa"/>
                  <w:shd w:val="clear" w:color="auto" w:fill="D9D9D9" w:themeFill="background1" w:themeFillShade="D9"/>
                </w:tcPr>
                <w:p w:rsidR="003576F1" w:rsidRPr="00B51DE9" w:rsidRDefault="003576F1" w:rsidP="00576353">
                  <w:pPr>
                    <w:pStyle w:val="TabelleKopfmitte"/>
                  </w:pPr>
                  <w:r w:rsidRPr="00B51DE9">
                    <w:t>LernSCHRITT</w:t>
                  </w:r>
                </w:p>
              </w:tc>
            </w:tr>
          </w:tbl>
          <w:p w:rsidR="003576F1" w:rsidRPr="00B51DE9" w:rsidRDefault="003576F1" w:rsidP="00576353">
            <w:pPr>
              <w:pStyle w:val="TabelleKopfmitte"/>
            </w:pPr>
          </w:p>
        </w:tc>
      </w:tr>
      <w:tr w:rsidR="003576F1" w:rsidRPr="00B51DE9" w:rsidTr="00576353">
        <w:tc>
          <w:tcPr>
            <w:tcW w:w="7348" w:type="dxa"/>
            <w:gridSpan w:val="3"/>
            <w:tcBorders>
              <w:left w:val="single" w:sz="4" w:space="0" w:color="auto"/>
              <w:right w:val="single" w:sz="4" w:space="0" w:color="auto"/>
            </w:tcBorders>
            <w:hideMark/>
          </w:tcPr>
          <w:p w:rsidR="003576F1" w:rsidRPr="004B658C" w:rsidRDefault="003576F1" w:rsidP="00576353">
            <w:pPr>
              <w:pStyle w:val="Tabelle6pt"/>
            </w:pPr>
            <w:r w:rsidRPr="004B658C">
              <w:t>Hauptbezug:</w:t>
            </w:r>
          </w:p>
          <w:p w:rsidR="003576F1" w:rsidRDefault="003576F1" w:rsidP="00576353">
            <w:pPr>
              <w:pStyle w:val="Kopf8ptafz"/>
            </w:pPr>
            <w:r>
              <w:t>Ich kann das Schalenmodell beschreiben</w:t>
            </w:r>
            <w:r w:rsidR="00423D02">
              <w:t>.</w:t>
            </w:r>
          </w:p>
          <w:p w:rsidR="003576F1" w:rsidRPr="00B06DDE" w:rsidRDefault="003576F1" w:rsidP="00576353">
            <w:pPr>
              <w:pStyle w:val="Kopf8ptafz"/>
            </w:pPr>
            <w:r>
              <w:t>Ich kann Atome im Schalenmodell darstellen.</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576F1" w:rsidRPr="00B51DE9" w:rsidRDefault="003576F1" w:rsidP="00576353">
            <w:pPr>
              <w:pStyle w:val="TabelleKopfmitte"/>
            </w:pPr>
          </w:p>
        </w:tc>
      </w:tr>
      <w:tr w:rsidR="003576F1" w:rsidRPr="00B51DE9" w:rsidTr="00576353">
        <w:tc>
          <w:tcPr>
            <w:tcW w:w="7348" w:type="dxa"/>
            <w:gridSpan w:val="3"/>
            <w:tcBorders>
              <w:left w:val="single" w:sz="4" w:space="0" w:color="auto"/>
              <w:right w:val="single" w:sz="4" w:space="0" w:color="auto"/>
            </w:tcBorders>
            <w:tcMar>
              <w:bottom w:w="0" w:type="dxa"/>
            </w:tcMar>
            <w:hideMark/>
          </w:tcPr>
          <w:p w:rsidR="003576F1" w:rsidRDefault="003576F1" w:rsidP="00576353">
            <w:pPr>
              <w:pStyle w:val="Tabelle6pt"/>
            </w:pPr>
            <w:r>
              <w:t>Weitere Bezüge:</w:t>
            </w:r>
          </w:p>
          <w:p w:rsidR="003576F1" w:rsidRDefault="003576F1" w:rsidP="00576353">
            <w:pPr>
              <w:pStyle w:val="Kopf8ptafz"/>
            </w:pPr>
            <w:r>
              <w:t>Ich kann den strukturellen Aufbau von Teilchen mit Fachbegriffen beschreiben und erläutern.</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576F1" w:rsidRPr="00B51DE9" w:rsidRDefault="003576F1" w:rsidP="00576353">
            <w:pPr>
              <w:pStyle w:val="TabelleKopfmitte"/>
            </w:pPr>
          </w:p>
        </w:tc>
      </w:tr>
    </w:tbl>
    <w:p w:rsidR="003576F1" w:rsidRDefault="003576F1" w:rsidP="003576F1">
      <w:pPr>
        <w:pStyle w:val="Textkrper"/>
      </w:pPr>
    </w:p>
    <w:p w:rsidR="003576F1" w:rsidRDefault="003576F1" w:rsidP="003576F1">
      <w:pPr>
        <w:pStyle w:val="Textkrpernrauen"/>
      </w:pPr>
      <w:r w:rsidRPr="00B06DDE">
        <w:t>Erläu</w:t>
      </w:r>
      <w:r>
        <w:rPr>
          <w:noProof/>
          <w:sz w:val="24"/>
          <w:lang w:eastAsia="de-DE"/>
        </w:rPr>
        <w:drawing>
          <wp:anchor distT="0" distB="0" distL="114300" distR="114300" simplePos="0" relativeHeight="251760640" behindDoc="0" locked="0" layoutInCell="0" allowOverlap="1" wp14:anchorId="0D82B5FB" wp14:editId="6A8C2763">
            <wp:simplePos x="0" y="0"/>
            <wp:positionH relativeFrom="rightMargin">
              <wp:posOffset>828040</wp:posOffset>
            </wp:positionH>
            <wp:positionV relativeFrom="paragraph">
              <wp:posOffset>0</wp:posOffset>
            </wp:positionV>
            <wp:extent cx="349200" cy="320400"/>
            <wp:effectExtent l="0" t="0" r="0" b="3810"/>
            <wp:wrapNone/>
            <wp:docPr id="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9616" behindDoc="0" locked="0" layoutInCell="0" allowOverlap="1" wp14:anchorId="1DCFEC90" wp14:editId="4CB323DB">
            <wp:simplePos x="0" y="0"/>
            <wp:positionH relativeFrom="rightMargin">
              <wp:posOffset>467995</wp:posOffset>
            </wp:positionH>
            <wp:positionV relativeFrom="paragraph">
              <wp:posOffset>0</wp:posOffset>
            </wp:positionV>
            <wp:extent cx="349885" cy="320675"/>
            <wp:effectExtent l="0" t="0" r="0" b="3175"/>
            <wp:wrapNone/>
            <wp:docPr id="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8592" behindDoc="0" locked="0" layoutInCell="0" allowOverlap="1" wp14:anchorId="0F7376B5" wp14:editId="5B9DB1AE">
            <wp:simplePos x="0" y="0"/>
            <wp:positionH relativeFrom="rightMargin">
              <wp:posOffset>107950</wp:posOffset>
            </wp:positionH>
            <wp:positionV relativeFrom="paragraph">
              <wp:posOffset>0</wp:posOffset>
            </wp:positionV>
            <wp:extent cx="349885" cy="320675"/>
            <wp:effectExtent l="0" t="0" r="0" b="3175"/>
            <wp:wrapNone/>
            <wp:docPr id="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6DDE">
        <w:t>tern Sie den Zusammenhang zwischen Anzahl der Protonen und Masse eines Atoms. Ordnen Sie die Atome Natrium, Kohlenstoff und Sauerstoff nach steigender Masse.</w:t>
      </w:r>
    </w:p>
    <w:p w:rsidR="003576F1" w:rsidRDefault="003576F1" w:rsidP="003576F1">
      <w:pPr>
        <w:pStyle w:val="Textkrper"/>
      </w:pPr>
    </w:p>
    <w:p w:rsidR="003576F1" w:rsidRDefault="003576F1" w:rsidP="003576F1">
      <w:pPr>
        <w:pStyle w:val="Textkrpernrauen"/>
      </w:pPr>
      <w:r w:rsidRPr="00B06DDE">
        <w:t>Erklären Sie, warum Atome elektrisch neutral sind.</w:t>
      </w:r>
    </w:p>
    <w:p w:rsidR="003576F1" w:rsidRDefault="003576F1" w:rsidP="003576F1">
      <w:pPr>
        <w:pStyle w:val="Textkrper"/>
      </w:pPr>
    </w:p>
    <w:p w:rsidR="003576F1" w:rsidRDefault="003576F1" w:rsidP="003576F1">
      <w:pPr>
        <w:pStyle w:val="Textkrpernrauen"/>
      </w:pPr>
      <w:r>
        <w:t>Bearbeiten Sie das Arbeitsblatt Ch02.03.04.01:</w:t>
      </w:r>
    </w:p>
    <w:p w:rsidR="003576F1" w:rsidRDefault="003576F1" w:rsidP="003576F1">
      <w:pPr>
        <w:pStyle w:val="Textkrper"/>
        <w:ind w:left="284"/>
      </w:pPr>
      <w:r>
        <w:t>Zeichnen Sie die Schalenmodelle für die entsprechenden Elemente in das Periode</w:t>
      </w:r>
      <w:r>
        <w:t>n</w:t>
      </w:r>
      <w:r>
        <w:t xml:space="preserve">system ein. Markieren Sie die </w:t>
      </w:r>
      <w:r w:rsidRPr="004D1E46">
        <w:rPr>
          <w:b/>
        </w:rPr>
        <w:t>Außenelektronen</w:t>
      </w:r>
      <w:r>
        <w:t xml:space="preserve"> rot.</w:t>
      </w:r>
    </w:p>
    <w:p w:rsidR="003576F1" w:rsidRDefault="003576F1" w:rsidP="003576F1">
      <w:pPr>
        <w:pStyle w:val="Textkrper"/>
      </w:pPr>
    </w:p>
    <w:p w:rsidR="003576F1" w:rsidRDefault="003576F1" w:rsidP="003576F1">
      <w:pPr>
        <w:pStyle w:val="Textkrpernrauen"/>
      </w:pPr>
      <w:r>
        <w:t>Bearbeiten Sie das  Arbeitsblatt Ch02.03.04.02:</w:t>
      </w:r>
    </w:p>
    <w:p w:rsidR="003576F1" w:rsidRDefault="003576F1" w:rsidP="003576F1">
      <w:pPr>
        <w:pStyle w:val="Textkrper"/>
        <w:ind w:left="284"/>
      </w:pPr>
      <w:r>
        <w:t>Ergänzen Sie die Außenelektronen an den Elementsymbolen in der LEWIS-Schreibweise. Beachten Sie dabei folgende Regeln:</w:t>
      </w:r>
    </w:p>
    <w:p w:rsidR="003576F1" w:rsidRPr="003F52E2" w:rsidRDefault="003576F1" w:rsidP="003576F1">
      <w:pPr>
        <w:pStyle w:val="Textkrperafz"/>
        <w:rPr>
          <w:lang w:val="de-DE"/>
        </w:rPr>
      </w:pPr>
      <w:r w:rsidRPr="003F52E2">
        <w:rPr>
          <w:lang w:val="de-DE"/>
        </w:rPr>
        <w:t>Elektronen werden mit einem Punkt dargestellt.</w:t>
      </w:r>
    </w:p>
    <w:p w:rsidR="003576F1" w:rsidRPr="003F52E2" w:rsidRDefault="003576F1" w:rsidP="003576F1">
      <w:pPr>
        <w:pStyle w:val="Textkrperafz"/>
        <w:rPr>
          <w:lang w:val="de-DE"/>
        </w:rPr>
      </w:pPr>
      <w:r w:rsidRPr="003F52E2">
        <w:rPr>
          <w:lang w:val="de-DE"/>
        </w:rPr>
        <w:t>Elektronen werden zunächst einzeln gesetzt.</w:t>
      </w:r>
    </w:p>
    <w:p w:rsidR="003576F1" w:rsidRPr="003F52E2" w:rsidRDefault="003576F1" w:rsidP="003576F1">
      <w:pPr>
        <w:pStyle w:val="Textkrperafz"/>
        <w:rPr>
          <w:lang w:val="de-DE"/>
        </w:rPr>
      </w:pPr>
      <w:r w:rsidRPr="003F52E2">
        <w:rPr>
          <w:lang w:val="de-DE"/>
        </w:rPr>
        <w:t>Elektronenpaare werden mit einem Strich dargestellt.</w:t>
      </w:r>
    </w:p>
    <w:p w:rsidR="003576F1" w:rsidRDefault="003576F1" w:rsidP="003576F1">
      <w:pPr>
        <w:pStyle w:val="Textkrpernrauen"/>
      </w:pPr>
      <w:r w:rsidRPr="00B06DDE">
        <w:t>Formulieren Sie den Zusammenhang zwischen Atombau und Stellung im Periode</w:t>
      </w:r>
      <w:r w:rsidRPr="00B06DDE">
        <w:t>n</w:t>
      </w:r>
      <w:r w:rsidRPr="00B06DDE">
        <w:t>system.</w:t>
      </w:r>
    </w:p>
    <w:p w:rsidR="003576F1" w:rsidRPr="003576F1" w:rsidRDefault="003576F1" w:rsidP="003576F1">
      <w:pPr>
        <w:pStyle w:val="TextkrpernrauenText"/>
      </w:pPr>
    </w:p>
    <w:p w:rsidR="005E272A" w:rsidRPr="005E272A" w:rsidRDefault="005E272A" w:rsidP="005E272A">
      <w:pPr>
        <w:pStyle w:val="TextkrpernrauenText"/>
      </w:pPr>
    </w:p>
    <w:p w:rsidR="00495C59" w:rsidRDefault="00495C59" w:rsidP="00495C59">
      <w:pPr>
        <w:sectPr w:rsidR="00495C59" w:rsidSect="0039733F">
          <w:headerReference w:type="default" r:id="rId87"/>
          <w:footerReference w:type="default" r:id="rId88"/>
          <w:pgSz w:w="11906" w:h="16838" w:code="9"/>
          <w:pgMar w:top="1418" w:right="3402" w:bottom="1134" w:left="1134" w:header="709" w:footer="709" w:gutter="0"/>
          <w:cols w:space="708"/>
          <w:docGrid w:linePitch="360"/>
        </w:sectPr>
      </w:pPr>
    </w:p>
    <w:p w:rsidR="009B1B25" w:rsidRPr="009B1B25" w:rsidRDefault="009B1B25" w:rsidP="009B1B25">
      <w:pPr>
        <w:pStyle w:val="berschrift3"/>
      </w:pPr>
      <w:r w:rsidRPr="009B1B25">
        <w:lastRenderedPageBreak/>
        <w:t>Periodensystem/Schalenmodell</w:t>
      </w:r>
      <w:r>
        <w:t xml:space="preserve">, </w:t>
      </w:r>
      <w:r w:rsidRPr="009B1B25">
        <w:t>Arbeitsblatt Ch02.03.04.01</w:t>
      </w:r>
    </w:p>
    <w:p w:rsidR="009B1B25" w:rsidRDefault="009B1B25" w:rsidP="00495C59">
      <w:pPr>
        <w:spacing w:line="240" w:lineRule="atLeast"/>
      </w:pPr>
      <w:r>
        <w:rPr>
          <w:noProof/>
          <w:lang w:eastAsia="de-DE"/>
        </w:rPr>
        <w:drawing>
          <wp:inline distT="0" distB="0" distL="0" distR="0">
            <wp:extent cx="8095968" cy="5619750"/>
            <wp:effectExtent l="0" t="0" r="635" b="0"/>
            <wp:docPr id="1876" name="Grafik 1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iondensystem Schalensystem Ch02.03.04.01 LS.png"/>
                    <pic:cNvPicPr/>
                  </pic:nvPicPr>
                  <pic:blipFill>
                    <a:blip r:embed="rId89">
                      <a:extLst>
                        <a:ext uri="{28A0092B-C50C-407E-A947-70E740481C1C}">
                          <a14:useLocalDpi xmlns:a14="http://schemas.microsoft.com/office/drawing/2010/main" val="0"/>
                        </a:ext>
                      </a:extLst>
                    </a:blip>
                    <a:stretch>
                      <a:fillRect/>
                    </a:stretch>
                  </pic:blipFill>
                  <pic:spPr>
                    <a:xfrm>
                      <a:off x="0" y="0"/>
                      <a:ext cx="8108043" cy="5628132"/>
                    </a:xfrm>
                    <a:prstGeom prst="rect">
                      <a:avLst/>
                    </a:prstGeom>
                  </pic:spPr>
                </pic:pic>
              </a:graphicData>
            </a:graphic>
          </wp:inline>
        </w:drawing>
      </w:r>
    </w:p>
    <w:p w:rsidR="00495C59" w:rsidRDefault="00495C59" w:rsidP="00495C59"/>
    <w:p w:rsidR="00495C59" w:rsidRDefault="00495C59" w:rsidP="00495C59">
      <w:pPr>
        <w:sectPr w:rsidR="00495C59" w:rsidSect="0039733F">
          <w:headerReference w:type="default" r:id="rId90"/>
          <w:pgSz w:w="16838" w:h="11906" w:orient="landscape" w:code="9"/>
          <w:pgMar w:top="1134" w:right="1418" w:bottom="567" w:left="1134" w:header="709" w:footer="709" w:gutter="0"/>
          <w:cols w:space="708"/>
          <w:docGrid w:linePitch="360"/>
        </w:sectPr>
      </w:pPr>
    </w:p>
    <w:p w:rsidR="00495C59" w:rsidRPr="00EC22EB" w:rsidRDefault="00EC22EB" w:rsidP="009B1B25">
      <w:pPr>
        <w:pStyle w:val="berschrift3"/>
      </w:pPr>
      <w:r w:rsidRPr="00EC22EB">
        <w:lastRenderedPageBreak/>
        <w:t xml:space="preserve">Arbeitsblatt Ch02.03.04.01 </w:t>
      </w:r>
      <w:r w:rsidR="009B1B25">
        <w:t xml:space="preserve">– </w:t>
      </w:r>
      <w:r w:rsidRPr="00EC22EB">
        <w:t>Lösung</w:t>
      </w:r>
    </w:p>
    <w:p w:rsidR="00495C59" w:rsidRDefault="00EC22EB" w:rsidP="00495C59">
      <w:pPr>
        <w:spacing w:line="240" w:lineRule="atLeast"/>
      </w:pPr>
      <w:r>
        <w:rPr>
          <w:noProof/>
          <w:lang w:eastAsia="de-DE"/>
        </w:rPr>
        <w:drawing>
          <wp:inline distT="0" distB="0" distL="0" distR="0">
            <wp:extent cx="9161432" cy="5476875"/>
            <wp:effectExtent l="0" t="0" r="1905" b="0"/>
            <wp:docPr id="1874" name="Grafik 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beitsbaltt ch 02 03 04 01 Lösung LS.png"/>
                    <pic:cNvPicPr/>
                  </pic:nvPicPr>
                  <pic:blipFill>
                    <a:blip r:embed="rId91">
                      <a:extLst>
                        <a:ext uri="{28A0092B-C50C-407E-A947-70E740481C1C}">
                          <a14:useLocalDpi xmlns:a14="http://schemas.microsoft.com/office/drawing/2010/main" val="0"/>
                        </a:ext>
                      </a:extLst>
                    </a:blip>
                    <a:stretch>
                      <a:fillRect/>
                    </a:stretch>
                  </pic:blipFill>
                  <pic:spPr>
                    <a:xfrm>
                      <a:off x="0" y="0"/>
                      <a:ext cx="9165247" cy="5479156"/>
                    </a:xfrm>
                    <a:prstGeom prst="rect">
                      <a:avLst/>
                    </a:prstGeom>
                  </pic:spPr>
                </pic:pic>
              </a:graphicData>
            </a:graphic>
          </wp:inline>
        </w:drawing>
      </w:r>
    </w:p>
    <w:p w:rsidR="006932F6" w:rsidRDefault="006932F6">
      <w:pPr>
        <w:spacing w:line="240" w:lineRule="exact"/>
        <w:rPr>
          <w:rFonts w:ascii="Arial" w:hAnsi="Arial"/>
          <w:b/>
        </w:rPr>
      </w:pPr>
      <w:r>
        <w:rPr>
          <w:rFonts w:ascii="Arial" w:hAnsi="Arial"/>
          <w:b/>
        </w:rPr>
        <w:br w:type="page"/>
      </w:r>
    </w:p>
    <w:p w:rsidR="00495C59" w:rsidRDefault="00EC22EB" w:rsidP="009B1B25">
      <w:pPr>
        <w:tabs>
          <w:tab w:val="left" w:pos="7371"/>
        </w:tabs>
        <w:rPr>
          <w:rFonts w:ascii="Arial" w:hAnsi="Arial"/>
          <w:b/>
        </w:rPr>
      </w:pPr>
      <w:r w:rsidRPr="009B1B25">
        <w:rPr>
          <w:rStyle w:val="berschrift3Zchn"/>
          <w:rFonts w:eastAsiaTheme="minorHAnsi"/>
        </w:rPr>
        <w:lastRenderedPageBreak/>
        <w:t>Periodensystem/</w:t>
      </w:r>
      <w:r w:rsidR="009B1B25">
        <w:rPr>
          <w:rStyle w:val="berschrift3Zchn"/>
          <w:rFonts w:eastAsiaTheme="minorHAnsi"/>
        </w:rPr>
        <w:t xml:space="preserve">LEWIS-Schreibweise, </w:t>
      </w:r>
      <w:r w:rsidR="00495C59" w:rsidRPr="009B1B25">
        <w:rPr>
          <w:rStyle w:val="berschrift3Zchn"/>
          <w:rFonts w:eastAsiaTheme="minorHAnsi"/>
        </w:rPr>
        <w:t>Arbeitsblatt Ch02.03.04</w:t>
      </w:r>
      <w:r w:rsidR="00495C59" w:rsidRPr="006B3C73">
        <w:rPr>
          <w:rFonts w:ascii="Arial" w:hAnsi="Arial"/>
          <w:b/>
        </w:rPr>
        <w:t>.02</w:t>
      </w:r>
    </w:p>
    <w:p w:rsidR="009B1B25" w:rsidRPr="006B3C73" w:rsidRDefault="009B1B25" w:rsidP="009B1B25">
      <w:pPr>
        <w:tabs>
          <w:tab w:val="left" w:pos="7371"/>
        </w:tabs>
        <w:rPr>
          <w:rFonts w:ascii="Arial" w:hAnsi="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9"/>
        <w:gridCol w:w="1746"/>
        <w:gridCol w:w="1748"/>
        <w:gridCol w:w="1738"/>
        <w:gridCol w:w="1737"/>
        <w:gridCol w:w="579"/>
        <w:gridCol w:w="587"/>
        <w:gridCol w:w="579"/>
        <w:gridCol w:w="1737"/>
        <w:gridCol w:w="1743"/>
        <w:gridCol w:w="1749"/>
      </w:tblGrid>
      <w:tr w:rsidR="009B1B25" w:rsidRPr="00E35E4F" w:rsidTr="009B1B25">
        <w:trPr>
          <w:trHeight w:val="567"/>
        </w:trPr>
        <w:tc>
          <w:tcPr>
            <w:tcW w:w="559" w:type="dxa"/>
            <w:tcBorders>
              <w:top w:val="nil"/>
              <w:left w:val="nil"/>
              <w:bottom w:val="nil"/>
              <w:right w:val="nil"/>
            </w:tcBorders>
            <w:vAlign w:val="center"/>
          </w:tcPr>
          <w:p w:rsidR="009B1B25" w:rsidRDefault="009B1B25" w:rsidP="00BA63E6">
            <w:pPr>
              <w:jc w:val="center"/>
              <w:rPr>
                <w:rFonts w:ascii="Arial" w:hAnsi="Arial"/>
                <w:b/>
                <w:sz w:val="36"/>
                <w:szCs w:val="36"/>
              </w:rPr>
            </w:pPr>
          </w:p>
        </w:tc>
        <w:tc>
          <w:tcPr>
            <w:tcW w:w="1746" w:type="dxa"/>
            <w:tcBorders>
              <w:top w:val="nil"/>
              <w:left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I</w:t>
            </w:r>
          </w:p>
        </w:tc>
        <w:tc>
          <w:tcPr>
            <w:tcW w:w="1748" w:type="dxa"/>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II</w:t>
            </w:r>
          </w:p>
        </w:tc>
        <w:tc>
          <w:tcPr>
            <w:tcW w:w="1738" w:type="dxa"/>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III</w:t>
            </w:r>
          </w:p>
        </w:tc>
        <w:tc>
          <w:tcPr>
            <w:tcW w:w="1737" w:type="dxa"/>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IV</w:t>
            </w:r>
          </w:p>
        </w:tc>
        <w:tc>
          <w:tcPr>
            <w:tcW w:w="1745" w:type="dxa"/>
            <w:gridSpan w:val="3"/>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V</w:t>
            </w:r>
          </w:p>
        </w:tc>
        <w:tc>
          <w:tcPr>
            <w:tcW w:w="1737" w:type="dxa"/>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VI</w:t>
            </w:r>
          </w:p>
        </w:tc>
        <w:tc>
          <w:tcPr>
            <w:tcW w:w="1743" w:type="dxa"/>
            <w:tcBorders>
              <w:top w:val="nil"/>
              <w:left w:val="nil"/>
              <w:bottom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VII</w:t>
            </w:r>
          </w:p>
        </w:tc>
        <w:tc>
          <w:tcPr>
            <w:tcW w:w="1749" w:type="dxa"/>
            <w:tcBorders>
              <w:top w:val="nil"/>
              <w:left w:val="nil"/>
              <w:right w:val="nil"/>
            </w:tcBorders>
            <w:shd w:val="clear" w:color="auto" w:fill="auto"/>
            <w:vAlign w:val="center"/>
          </w:tcPr>
          <w:p w:rsidR="009B1B25" w:rsidRPr="00E35E4F" w:rsidRDefault="009B1B25" w:rsidP="00BA63E6">
            <w:pPr>
              <w:jc w:val="center"/>
              <w:rPr>
                <w:rFonts w:ascii="Arial" w:hAnsi="Arial"/>
                <w:b/>
                <w:sz w:val="36"/>
                <w:szCs w:val="36"/>
              </w:rPr>
            </w:pPr>
            <w:r>
              <w:rPr>
                <w:rFonts w:ascii="Arial" w:hAnsi="Arial"/>
                <w:b/>
                <w:sz w:val="36"/>
                <w:szCs w:val="36"/>
              </w:rPr>
              <w:t>VIII</w:t>
            </w:r>
          </w:p>
        </w:tc>
      </w:tr>
      <w:tr w:rsidR="009B1B25" w:rsidRPr="00E35E4F" w:rsidTr="009B1B25">
        <w:trPr>
          <w:trHeight w:val="1418"/>
        </w:trPr>
        <w:tc>
          <w:tcPr>
            <w:tcW w:w="559" w:type="dxa"/>
            <w:tcBorders>
              <w:top w:val="nil"/>
              <w:left w:val="nil"/>
              <w:bottom w:val="nil"/>
            </w:tcBorders>
            <w:vAlign w:val="center"/>
          </w:tcPr>
          <w:p w:rsidR="009B1B25" w:rsidRPr="00E35E4F" w:rsidRDefault="009B1B25" w:rsidP="00BA63E6">
            <w:pPr>
              <w:jc w:val="center"/>
              <w:rPr>
                <w:rFonts w:ascii="Arial" w:hAnsi="Arial"/>
                <w:b/>
                <w:sz w:val="36"/>
                <w:szCs w:val="36"/>
              </w:rPr>
            </w:pPr>
            <w:r>
              <w:rPr>
                <w:rFonts w:ascii="Arial" w:hAnsi="Arial"/>
                <w:b/>
                <w:sz w:val="36"/>
                <w:szCs w:val="36"/>
              </w:rPr>
              <w:t>1</w:t>
            </w:r>
          </w:p>
        </w:tc>
        <w:tc>
          <w:tcPr>
            <w:tcW w:w="1746"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H</w:t>
            </w:r>
          </w:p>
        </w:tc>
        <w:tc>
          <w:tcPr>
            <w:tcW w:w="10448" w:type="dxa"/>
            <w:gridSpan w:val="8"/>
            <w:tcBorders>
              <w:top w:val="nil"/>
            </w:tcBorders>
            <w:shd w:val="clear" w:color="auto" w:fill="auto"/>
            <w:vAlign w:val="center"/>
          </w:tcPr>
          <w:p w:rsidR="009B1B25" w:rsidRPr="00E35E4F" w:rsidRDefault="009B1B25" w:rsidP="00BA63E6">
            <w:pPr>
              <w:jc w:val="center"/>
              <w:rPr>
                <w:rFonts w:ascii="Arial" w:hAnsi="Arial"/>
                <w:b/>
                <w:sz w:val="36"/>
                <w:szCs w:val="36"/>
              </w:rPr>
            </w:pPr>
          </w:p>
        </w:tc>
        <w:tc>
          <w:tcPr>
            <w:tcW w:w="1749"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He</w:t>
            </w:r>
          </w:p>
        </w:tc>
      </w:tr>
      <w:tr w:rsidR="009B1B25" w:rsidRPr="00E35E4F" w:rsidTr="009B1B25">
        <w:trPr>
          <w:trHeight w:val="475"/>
        </w:trPr>
        <w:tc>
          <w:tcPr>
            <w:tcW w:w="559" w:type="dxa"/>
            <w:vMerge w:val="restart"/>
            <w:tcBorders>
              <w:top w:val="nil"/>
              <w:left w:val="nil"/>
            </w:tcBorders>
            <w:vAlign w:val="center"/>
          </w:tcPr>
          <w:p w:rsidR="009B1B25" w:rsidRPr="00E35E4F" w:rsidRDefault="009B1B25" w:rsidP="00BA63E6">
            <w:pPr>
              <w:jc w:val="center"/>
              <w:rPr>
                <w:rFonts w:ascii="Arial" w:hAnsi="Arial"/>
                <w:b/>
                <w:sz w:val="36"/>
                <w:szCs w:val="36"/>
              </w:rPr>
            </w:pPr>
            <w:r>
              <w:rPr>
                <w:rFonts w:ascii="Arial" w:hAnsi="Arial"/>
                <w:b/>
                <w:sz w:val="36"/>
                <w:szCs w:val="36"/>
              </w:rPr>
              <w:t>2</w:t>
            </w:r>
          </w:p>
        </w:tc>
        <w:tc>
          <w:tcPr>
            <w:tcW w:w="1746"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Li</w:t>
            </w:r>
          </w:p>
        </w:tc>
        <w:tc>
          <w:tcPr>
            <w:tcW w:w="1748"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Be</w:t>
            </w:r>
          </w:p>
        </w:tc>
        <w:tc>
          <w:tcPr>
            <w:tcW w:w="1738"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B</w:t>
            </w:r>
          </w:p>
        </w:tc>
        <w:tc>
          <w:tcPr>
            <w:tcW w:w="1737"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C</w:t>
            </w:r>
          </w:p>
        </w:tc>
        <w:tc>
          <w:tcPr>
            <w:tcW w:w="579" w:type="dxa"/>
            <w:tcBorders>
              <w:bottom w:val="nil"/>
              <w:right w:val="nil"/>
            </w:tcBorders>
            <w:shd w:val="clear" w:color="auto" w:fill="auto"/>
            <w:vAlign w:val="center"/>
          </w:tcPr>
          <w:p w:rsidR="009B1B25" w:rsidRPr="00461FEC" w:rsidRDefault="009B1B25" w:rsidP="00BA63E6">
            <w:pPr>
              <w:jc w:val="center"/>
              <w:rPr>
                <w:rFonts w:ascii="Arial" w:hAnsi="Arial"/>
                <w:b/>
                <w:sz w:val="36"/>
                <w:szCs w:val="36"/>
              </w:rPr>
            </w:pPr>
          </w:p>
        </w:tc>
        <w:tc>
          <w:tcPr>
            <w:tcW w:w="587" w:type="dxa"/>
            <w:tcBorders>
              <w:left w:val="nil"/>
              <w:bottom w:val="nil"/>
              <w:right w:val="nil"/>
            </w:tcBorders>
            <w:shd w:val="clear" w:color="auto" w:fill="auto"/>
            <w:vAlign w:val="bottom"/>
          </w:tcPr>
          <w:p w:rsidR="009B1B25" w:rsidRPr="00461FEC" w:rsidRDefault="009B1B25" w:rsidP="00BA63E6">
            <w:pPr>
              <w:jc w:val="center"/>
              <w:rPr>
                <w:rFonts w:ascii="Arial" w:hAnsi="Arial"/>
                <w:b/>
                <w:sz w:val="36"/>
                <w:szCs w:val="36"/>
              </w:rPr>
            </w:pPr>
          </w:p>
        </w:tc>
        <w:tc>
          <w:tcPr>
            <w:tcW w:w="579" w:type="dxa"/>
            <w:tcBorders>
              <w:left w:val="nil"/>
              <w:bottom w:val="nil"/>
            </w:tcBorders>
            <w:shd w:val="clear" w:color="auto" w:fill="auto"/>
            <w:vAlign w:val="center"/>
          </w:tcPr>
          <w:p w:rsidR="009B1B25" w:rsidRPr="00461FEC" w:rsidRDefault="009B1B25" w:rsidP="00BA63E6">
            <w:pPr>
              <w:jc w:val="center"/>
              <w:rPr>
                <w:rFonts w:ascii="Arial" w:hAnsi="Arial"/>
                <w:b/>
                <w:sz w:val="36"/>
                <w:szCs w:val="36"/>
              </w:rPr>
            </w:pPr>
          </w:p>
        </w:tc>
        <w:tc>
          <w:tcPr>
            <w:tcW w:w="1737"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O</w:t>
            </w:r>
          </w:p>
        </w:tc>
        <w:tc>
          <w:tcPr>
            <w:tcW w:w="1743"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F</w:t>
            </w:r>
          </w:p>
        </w:tc>
        <w:tc>
          <w:tcPr>
            <w:tcW w:w="1749" w:type="dxa"/>
            <w:vMerge w:val="restart"/>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Ne</w:t>
            </w:r>
          </w:p>
        </w:tc>
      </w:tr>
      <w:tr w:rsidR="009B1B25" w:rsidRPr="00E35E4F" w:rsidTr="009B1B25">
        <w:trPr>
          <w:trHeight w:val="475"/>
        </w:trPr>
        <w:tc>
          <w:tcPr>
            <w:tcW w:w="559" w:type="dxa"/>
            <w:vMerge/>
            <w:tcBorders>
              <w:left w:val="nil"/>
            </w:tcBorders>
            <w:vAlign w:val="center"/>
          </w:tcPr>
          <w:p w:rsidR="009B1B25" w:rsidRDefault="009B1B25" w:rsidP="00BA63E6">
            <w:pPr>
              <w:jc w:val="center"/>
              <w:rPr>
                <w:rFonts w:ascii="Arial" w:hAnsi="Arial"/>
                <w:b/>
                <w:sz w:val="36"/>
                <w:szCs w:val="36"/>
              </w:rPr>
            </w:pPr>
          </w:p>
        </w:tc>
        <w:tc>
          <w:tcPr>
            <w:tcW w:w="1746" w:type="dxa"/>
            <w:vMerge/>
            <w:shd w:val="clear" w:color="auto" w:fill="auto"/>
            <w:vAlign w:val="center"/>
          </w:tcPr>
          <w:p w:rsidR="009B1B25" w:rsidRPr="00E35E4F" w:rsidRDefault="009B1B25" w:rsidP="00BA63E6">
            <w:pPr>
              <w:jc w:val="center"/>
              <w:rPr>
                <w:rFonts w:ascii="Arial" w:hAnsi="Arial"/>
                <w:b/>
                <w:sz w:val="36"/>
                <w:szCs w:val="36"/>
              </w:rPr>
            </w:pPr>
          </w:p>
        </w:tc>
        <w:tc>
          <w:tcPr>
            <w:tcW w:w="1748" w:type="dxa"/>
            <w:vMerge/>
            <w:shd w:val="clear" w:color="auto" w:fill="auto"/>
            <w:vAlign w:val="center"/>
          </w:tcPr>
          <w:p w:rsidR="009B1B25" w:rsidRPr="00E35E4F" w:rsidRDefault="009B1B25" w:rsidP="00BA63E6">
            <w:pPr>
              <w:jc w:val="center"/>
              <w:rPr>
                <w:rFonts w:ascii="Arial" w:hAnsi="Arial"/>
                <w:b/>
                <w:sz w:val="36"/>
                <w:szCs w:val="36"/>
              </w:rPr>
            </w:pPr>
          </w:p>
        </w:tc>
        <w:tc>
          <w:tcPr>
            <w:tcW w:w="1738" w:type="dxa"/>
            <w:vMerge/>
            <w:shd w:val="clear" w:color="auto" w:fill="auto"/>
            <w:vAlign w:val="center"/>
          </w:tcPr>
          <w:p w:rsidR="009B1B25" w:rsidRPr="00E35E4F" w:rsidRDefault="009B1B25" w:rsidP="00BA63E6">
            <w:pPr>
              <w:jc w:val="center"/>
              <w:rPr>
                <w:rFonts w:ascii="Arial" w:hAnsi="Arial"/>
                <w:b/>
                <w:sz w:val="36"/>
                <w:szCs w:val="36"/>
              </w:rPr>
            </w:pPr>
          </w:p>
        </w:tc>
        <w:tc>
          <w:tcPr>
            <w:tcW w:w="1737" w:type="dxa"/>
            <w:vMerge/>
            <w:shd w:val="clear" w:color="auto" w:fill="auto"/>
            <w:vAlign w:val="center"/>
          </w:tcPr>
          <w:p w:rsidR="009B1B25" w:rsidRPr="00E35E4F" w:rsidRDefault="009B1B25" w:rsidP="00BA63E6">
            <w:pPr>
              <w:jc w:val="center"/>
              <w:rPr>
                <w:rFonts w:ascii="Arial" w:hAnsi="Arial"/>
                <w:b/>
                <w:sz w:val="36"/>
                <w:szCs w:val="36"/>
              </w:rPr>
            </w:pPr>
          </w:p>
        </w:tc>
        <w:tc>
          <w:tcPr>
            <w:tcW w:w="579" w:type="dxa"/>
            <w:tcBorders>
              <w:top w:val="nil"/>
              <w:bottom w:val="nil"/>
              <w:right w:val="nil"/>
            </w:tcBorders>
            <w:shd w:val="clear" w:color="auto" w:fill="auto"/>
            <w:vAlign w:val="center"/>
          </w:tcPr>
          <w:p w:rsidR="009B1B25" w:rsidRPr="00461FEC" w:rsidRDefault="009B1B25" w:rsidP="00BA63E6">
            <w:pPr>
              <w:jc w:val="right"/>
              <w:rPr>
                <w:rFonts w:ascii="Arial" w:hAnsi="Arial"/>
                <w:b/>
                <w:sz w:val="36"/>
                <w:szCs w:val="36"/>
              </w:rPr>
            </w:pPr>
          </w:p>
        </w:tc>
        <w:tc>
          <w:tcPr>
            <w:tcW w:w="587" w:type="dxa"/>
            <w:tcBorders>
              <w:top w:val="nil"/>
              <w:left w:val="nil"/>
              <w:bottom w:val="nil"/>
              <w:right w:val="nil"/>
            </w:tcBorders>
            <w:shd w:val="clear" w:color="auto" w:fill="auto"/>
            <w:vAlign w:val="center"/>
          </w:tcPr>
          <w:p w:rsidR="009B1B25" w:rsidRPr="00461FEC" w:rsidRDefault="009B1B25" w:rsidP="00BA63E6">
            <w:pPr>
              <w:jc w:val="center"/>
              <w:rPr>
                <w:rFonts w:ascii="Arial" w:hAnsi="Arial"/>
                <w:b/>
                <w:sz w:val="36"/>
                <w:szCs w:val="36"/>
              </w:rPr>
            </w:pPr>
            <w:r w:rsidRPr="00461FEC">
              <w:rPr>
                <w:rFonts w:ascii="Arial" w:hAnsi="Arial"/>
                <w:b/>
                <w:sz w:val="36"/>
                <w:szCs w:val="36"/>
              </w:rPr>
              <w:t>N</w:t>
            </w:r>
          </w:p>
        </w:tc>
        <w:tc>
          <w:tcPr>
            <w:tcW w:w="579" w:type="dxa"/>
            <w:tcBorders>
              <w:top w:val="nil"/>
              <w:left w:val="nil"/>
              <w:bottom w:val="nil"/>
            </w:tcBorders>
            <w:shd w:val="clear" w:color="auto" w:fill="auto"/>
            <w:vAlign w:val="center"/>
          </w:tcPr>
          <w:p w:rsidR="009B1B25" w:rsidRPr="00461FEC" w:rsidRDefault="009B1B25" w:rsidP="00BA63E6">
            <w:pPr>
              <w:rPr>
                <w:rFonts w:ascii="Arial" w:hAnsi="Arial"/>
                <w:b/>
                <w:sz w:val="36"/>
                <w:szCs w:val="36"/>
              </w:rPr>
            </w:pPr>
          </w:p>
        </w:tc>
        <w:tc>
          <w:tcPr>
            <w:tcW w:w="1737" w:type="dxa"/>
            <w:vMerge/>
            <w:shd w:val="clear" w:color="auto" w:fill="auto"/>
            <w:vAlign w:val="center"/>
          </w:tcPr>
          <w:p w:rsidR="009B1B25" w:rsidRPr="00E35E4F" w:rsidRDefault="009B1B25" w:rsidP="00BA63E6">
            <w:pPr>
              <w:jc w:val="center"/>
              <w:rPr>
                <w:rFonts w:ascii="Arial" w:hAnsi="Arial"/>
                <w:b/>
                <w:sz w:val="36"/>
                <w:szCs w:val="36"/>
              </w:rPr>
            </w:pPr>
          </w:p>
        </w:tc>
        <w:tc>
          <w:tcPr>
            <w:tcW w:w="1743" w:type="dxa"/>
            <w:vMerge/>
            <w:shd w:val="clear" w:color="auto" w:fill="auto"/>
            <w:vAlign w:val="center"/>
          </w:tcPr>
          <w:p w:rsidR="009B1B25" w:rsidRPr="00E35E4F" w:rsidRDefault="009B1B25" w:rsidP="00BA63E6">
            <w:pPr>
              <w:jc w:val="center"/>
              <w:rPr>
                <w:rFonts w:ascii="Arial" w:hAnsi="Arial"/>
                <w:b/>
                <w:sz w:val="36"/>
                <w:szCs w:val="36"/>
              </w:rPr>
            </w:pPr>
          </w:p>
        </w:tc>
        <w:tc>
          <w:tcPr>
            <w:tcW w:w="1749" w:type="dxa"/>
            <w:vMerge/>
            <w:shd w:val="clear" w:color="auto" w:fill="auto"/>
            <w:vAlign w:val="center"/>
          </w:tcPr>
          <w:p w:rsidR="009B1B25" w:rsidRPr="00E35E4F" w:rsidRDefault="009B1B25" w:rsidP="00BA63E6">
            <w:pPr>
              <w:jc w:val="center"/>
              <w:rPr>
                <w:rFonts w:ascii="Arial" w:hAnsi="Arial"/>
                <w:b/>
                <w:sz w:val="36"/>
                <w:szCs w:val="36"/>
              </w:rPr>
            </w:pPr>
          </w:p>
        </w:tc>
      </w:tr>
      <w:tr w:rsidR="009B1B25" w:rsidRPr="00E35E4F" w:rsidTr="009B1B25">
        <w:trPr>
          <w:trHeight w:val="475"/>
        </w:trPr>
        <w:tc>
          <w:tcPr>
            <w:tcW w:w="559" w:type="dxa"/>
            <w:vMerge/>
            <w:tcBorders>
              <w:left w:val="nil"/>
              <w:bottom w:val="nil"/>
            </w:tcBorders>
            <w:vAlign w:val="center"/>
          </w:tcPr>
          <w:p w:rsidR="009B1B25" w:rsidRDefault="009B1B25" w:rsidP="00BA63E6">
            <w:pPr>
              <w:jc w:val="center"/>
              <w:rPr>
                <w:rFonts w:ascii="Arial" w:hAnsi="Arial"/>
                <w:b/>
                <w:sz w:val="36"/>
                <w:szCs w:val="36"/>
              </w:rPr>
            </w:pPr>
          </w:p>
        </w:tc>
        <w:tc>
          <w:tcPr>
            <w:tcW w:w="1746" w:type="dxa"/>
            <w:vMerge/>
            <w:shd w:val="clear" w:color="auto" w:fill="auto"/>
            <w:vAlign w:val="center"/>
          </w:tcPr>
          <w:p w:rsidR="009B1B25" w:rsidRPr="00E35E4F" w:rsidRDefault="009B1B25" w:rsidP="00BA63E6">
            <w:pPr>
              <w:jc w:val="center"/>
              <w:rPr>
                <w:rFonts w:ascii="Arial" w:hAnsi="Arial"/>
                <w:b/>
                <w:sz w:val="36"/>
                <w:szCs w:val="36"/>
              </w:rPr>
            </w:pPr>
          </w:p>
        </w:tc>
        <w:tc>
          <w:tcPr>
            <w:tcW w:w="1748" w:type="dxa"/>
            <w:vMerge/>
            <w:shd w:val="clear" w:color="auto" w:fill="auto"/>
            <w:vAlign w:val="center"/>
          </w:tcPr>
          <w:p w:rsidR="009B1B25" w:rsidRPr="00E35E4F" w:rsidRDefault="009B1B25" w:rsidP="00BA63E6">
            <w:pPr>
              <w:jc w:val="center"/>
              <w:rPr>
                <w:rFonts w:ascii="Arial" w:hAnsi="Arial"/>
                <w:b/>
                <w:sz w:val="36"/>
                <w:szCs w:val="36"/>
              </w:rPr>
            </w:pPr>
          </w:p>
        </w:tc>
        <w:tc>
          <w:tcPr>
            <w:tcW w:w="1738" w:type="dxa"/>
            <w:vMerge/>
            <w:shd w:val="clear" w:color="auto" w:fill="auto"/>
            <w:vAlign w:val="center"/>
          </w:tcPr>
          <w:p w:rsidR="009B1B25" w:rsidRPr="00E35E4F" w:rsidRDefault="009B1B25" w:rsidP="00BA63E6">
            <w:pPr>
              <w:jc w:val="center"/>
              <w:rPr>
                <w:rFonts w:ascii="Arial" w:hAnsi="Arial"/>
                <w:b/>
                <w:sz w:val="36"/>
                <w:szCs w:val="36"/>
              </w:rPr>
            </w:pPr>
          </w:p>
        </w:tc>
        <w:tc>
          <w:tcPr>
            <w:tcW w:w="1737" w:type="dxa"/>
            <w:vMerge/>
            <w:shd w:val="clear" w:color="auto" w:fill="auto"/>
            <w:vAlign w:val="center"/>
          </w:tcPr>
          <w:p w:rsidR="009B1B25" w:rsidRPr="00E35E4F" w:rsidRDefault="009B1B25" w:rsidP="00BA63E6">
            <w:pPr>
              <w:jc w:val="center"/>
              <w:rPr>
                <w:rFonts w:ascii="Arial" w:hAnsi="Arial"/>
                <w:b/>
                <w:sz w:val="36"/>
                <w:szCs w:val="36"/>
              </w:rPr>
            </w:pPr>
          </w:p>
        </w:tc>
        <w:tc>
          <w:tcPr>
            <w:tcW w:w="579" w:type="dxa"/>
            <w:tcBorders>
              <w:top w:val="nil"/>
              <w:right w:val="nil"/>
            </w:tcBorders>
            <w:shd w:val="clear" w:color="auto" w:fill="auto"/>
            <w:vAlign w:val="center"/>
          </w:tcPr>
          <w:p w:rsidR="009B1B25" w:rsidRPr="00461FEC" w:rsidRDefault="009B1B25" w:rsidP="00BA63E6">
            <w:pPr>
              <w:jc w:val="center"/>
              <w:rPr>
                <w:rFonts w:ascii="Arial" w:hAnsi="Arial"/>
                <w:b/>
                <w:sz w:val="36"/>
                <w:szCs w:val="36"/>
              </w:rPr>
            </w:pPr>
          </w:p>
        </w:tc>
        <w:tc>
          <w:tcPr>
            <w:tcW w:w="587" w:type="dxa"/>
            <w:tcBorders>
              <w:top w:val="nil"/>
              <w:left w:val="nil"/>
              <w:right w:val="nil"/>
            </w:tcBorders>
            <w:shd w:val="clear" w:color="auto" w:fill="auto"/>
          </w:tcPr>
          <w:p w:rsidR="009B1B25" w:rsidRPr="00461FEC" w:rsidRDefault="009B1B25" w:rsidP="00BA63E6">
            <w:pPr>
              <w:jc w:val="center"/>
              <w:rPr>
                <w:rFonts w:ascii="Arial" w:hAnsi="Arial"/>
                <w:b/>
                <w:sz w:val="36"/>
                <w:szCs w:val="36"/>
              </w:rPr>
            </w:pPr>
          </w:p>
        </w:tc>
        <w:tc>
          <w:tcPr>
            <w:tcW w:w="579" w:type="dxa"/>
            <w:tcBorders>
              <w:top w:val="nil"/>
              <w:left w:val="nil"/>
            </w:tcBorders>
            <w:shd w:val="clear" w:color="auto" w:fill="auto"/>
            <w:vAlign w:val="center"/>
          </w:tcPr>
          <w:p w:rsidR="009B1B25" w:rsidRPr="00461FEC" w:rsidRDefault="009B1B25" w:rsidP="00BA63E6">
            <w:pPr>
              <w:jc w:val="center"/>
              <w:rPr>
                <w:rFonts w:ascii="Arial" w:hAnsi="Arial"/>
                <w:b/>
                <w:sz w:val="36"/>
                <w:szCs w:val="36"/>
              </w:rPr>
            </w:pPr>
          </w:p>
        </w:tc>
        <w:tc>
          <w:tcPr>
            <w:tcW w:w="1737" w:type="dxa"/>
            <w:vMerge/>
            <w:shd w:val="clear" w:color="auto" w:fill="auto"/>
            <w:vAlign w:val="center"/>
          </w:tcPr>
          <w:p w:rsidR="009B1B25" w:rsidRPr="00E35E4F" w:rsidRDefault="009B1B25" w:rsidP="00BA63E6">
            <w:pPr>
              <w:jc w:val="center"/>
              <w:rPr>
                <w:rFonts w:ascii="Arial" w:hAnsi="Arial"/>
                <w:b/>
                <w:sz w:val="36"/>
                <w:szCs w:val="36"/>
              </w:rPr>
            </w:pPr>
          </w:p>
        </w:tc>
        <w:tc>
          <w:tcPr>
            <w:tcW w:w="1743" w:type="dxa"/>
            <w:vMerge/>
            <w:shd w:val="clear" w:color="auto" w:fill="auto"/>
            <w:vAlign w:val="center"/>
          </w:tcPr>
          <w:p w:rsidR="009B1B25" w:rsidRPr="00E35E4F" w:rsidRDefault="009B1B25" w:rsidP="00BA63E6">
            <w:pPr>
              <w:jc w:val="center"/>
              <w:rPr>
                <w:rFonts w:ascii="Arial" w:hAnsi="Arial"/>
                <w:b/>
                <w:sz w:val="36"/>
                <w:szCs w:val="36"/>
              </w:rPr>
            </w:pPr>
          </w:p>
        </w:tc>
        <w:tc>
          <w:tcPr>
            <w:tcW w:w="1749" w:type="dxa"/>
            <w:vMerge/>
            <w:shd w:val="clear" w:color="auto" w:fill="auto"/>
            <w:vAlign w:val="center"/>
          </w:tcPr>
          <w:p w:rsidR="009B1B25" w:rsidRPr="00E35E4F" w:rsidRDefault="009B1B25" w:rsidP="00BA63E6">
            <w:pPr>
              <w:jc w:val="center"/>
              <w:rPr>
                <w:rFonts w:ascii="Arial" w:hAnsi="Arial"/>
                <w:b/>
                <w:sz w:val="36"/>
                <w:szCs w:val="36"/>
              </w:rPr>
            </w:pPr>
          </w:p>
        </w:tc>
      </w:tr>
      <w:tr w:rsidR="009B1B25" w:rsidRPr="00E35E4F" w:rsidTr="009B1B25">
        <w:trPr>
          <w:trHeight w:val="1418"/>
        </w:trPr>
        <w:tc>
          <w:tcPr>
            <w:tcW w:w="559" w:type="dxa"/>
            <w:tcBorders>
              <w:top w:val="nil"/>
              <w:left w:val="nil"/>
              <w:bottom w:val="nil"/>
            </w:tcBorders>
            <w:vAlign w:val="center"/>
          </w:tcPr>
          <w:p w:rsidR="009B1B25" w:rsidRPr="00E35E4F" w:rsidRDefault="009B1B25" w:rsidP="00BA63E6">
            <w:pPr>
              <w:jc w:val="center"/>
              <w:rPr>
                <w:rFonts w:ascii="Arial" w:hAnsi="Arial"/>
                <w:b/>
                <w:sz w:val="36"/>
                <w:szCs w:val="36"/>
              </w:rPr>
            </w:pPr>
            <w:r>
              <w:rPr>
                <w:rFonts w:ascii="Arial" w:hAnsi="Arial"/>
                <w:b/>
                <w:sz w:val="36"/>
                <w:szCs w:val="36"/>
              </w:rPr>
              <w:t>3</w:t>
            </w:r>
          </w:p>
        </w:tc>
        <w:tc>
          <w:tcPr>
            <w:tcW w:w="1746"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Na</w:t>
            </w:r>
          </w:p>
        </w:tc>
        <w:tc>
          <w:tcPr>
            <w:tcW w:w="1748"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Mg</w:t>
            </w:r>
          </w:p>
        </w:tc>
        <w:tc>
          <w:tcPr>
            <w:tcW w:w="1738" w:type="dxa"/>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Al</w:t>
            </w:r>
          </w:p>
        </w:tc>
        <w:tc>
          <w:tcPr>
            <w:tcW w:w="1737" w:type="dxa"/>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Si</w:t>
            </w:r>
          </w:p>
        </w:tc>
        <w:tc>
          <w:tcPr>
            <w:tcW w:w="1745" w:type="dxa"/>
            <w:gridSpan w:val="3"/>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P</w:t>
            </w:r>
          </w:p>
        </w:tc>
        <w:tc>
          <w:tcPr>
            <w:tcW w:w="1737" w:type="dxa"/>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S</w:t>
            </w:r>
          </w:p>
        </w:tc>
        <w:tc>
          <w:tcPr>
            <w:tcW w:w="1743" w:type="dxa"/>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Cl</w:t>
            </w:r>
          </w:p>
        </w:tc>
        <w:tc>
          <w:tcPr>
            <w:tcW w:w="1749" w:type="dxa"/>
            <w:tcBorders>
              <w:bottom w:val="single" w:sz="4" w:space="0" w:color="auto"/>
            </w:tcBorders>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Ar</w:t>
            </w:r>
          </w:p>
        </w:tc>
      </w:tr>
      <w:tr w:rsidR="009B1B25" w:rsidRPr="00E35E4F" w:rsidTr="009B1B25">
        <w:trPr>
          <w:trHeight w:val="1418"/>
        </w:trPr>
        <w:tc>
          <w:tcPr>
            <w:tcW w:w="559" w:type="dxa"/>
            <w:tcBorders>
              <w:top w:val="nil"/>
              <w:left w:val="nil"/>
              <w:bottom w:val="nil"/>
            </w:tcBorders>
            <w:vAlign w:val="center"/>
          </w:tcPr>
          <w:p w:rsidR="009B1B25" w:rsidRPr="00E35E4F" w:rsidRDefault="009B1B25" w:rsidP="00BA63E6">
            <w:pPr>
              <w:jc w:val="center"/>
              <w:rPr>
                <w:rFonts w:ascii="Arial" w:hAnsi="Arial"/>
                <w:b/>
                <w:sz w:val="36"/>
                <w:szCs w:val="36"/>
              </w:rPr>
            </w:pPr>
            <w:r>
              <w:rPr>
                <w:rFonts w:ascii="Arial" w:hAnsi="Arial"/>
                <w:b/>
                <w:sz w:val="36"/>
                <w:szCs w:val="36"/>
              </w:rPr>
              <w:t>4</w:t>
            </w:r>
          </w:p>
        </w:tc>
        <w:tc>
          <w:tcPr>
            <w:tcW w:w="1746"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K</w:t>
            </w:r>
          </w:p>
        </w:tc>
        <w:tc>
          <w:tcPr>
            <w:tcW w:w="1748" w:type="dxa"/>
            <w:shd w:val="clear" w:color="auto" w:fill="auto"/>
            <w:vAlign w:val="center"/>
          </w:tcPr>
          <w:p w:rsidR="009B1B25" w:rsidRPr="00E35E4F" w:rsidRDefault="009B1B25" w:rsidP="00BA63E6">
            <w:pPr>
              <w:jc w:val="center"/>
              <w:rPr>
                <w:rFonts w:ascii="Arial" w:hAnsi="Arial"/>
                <w:b/>
                <w:sz w:val="36"/>
                <w:szCs w:val="36"/>
              </w:rPr>
            </w:pPr>
            <w:r w:rsidRPr="00E35E4F">
              <w:rPr>
                <w:rFonts w:ascii="Arial" w:hAnsi="Arial"/>
                <w:b/>
                <w:sz w:val="36"/>
                <w:szCs w:val="36"/>
              </w:rPr>
              <w:t>Ca</w:t>
            </w:r>
          </w:p>
        </w:tc>
        <w:tc>
          <w:tcPr>
            <w:tcW w:w="10449" w:type="dxa"/>
            <w:gridSpan w:val="8"/>
            <w:shd w:val="clear" w:color="auto" w:fill="C0C0C0"/>
            <w:vAlign w:val="center"/>
          </w:tcPr>
          <w:p w:rsidR="009B1B25" w:rsidRPr="00E35E4F" w:rsidRDefault="009B1B25" w:rsidP="00BA63E6">
            <w:pPr>
              <w:jc w:val="center"/>
              <w:rPr>
                <w:rFonts w:ascii="Arial" w:hAnsi="Arial"/>
                <w:b/>
                <w:sz w:val="36"/>
                <w:szCs w:val="36"/>
              </w:rPr>
            </w:pPr>
          </w:p>
        </w:tc>
      </w:tr>
    </w:tbl>
    <w:p w:rsidR="001C44F1" w:rsidRPr="00E82F2D" w:rsidRDefault="001C44F1" w:rsidP="00495C59">
      <w:pPr>
        <w:rPr>
          <w:rFonts w:ascii="Arial" w:hAnsi="Arial"/>
        </w:rPr>
      </w:pPr>
    </w:p>
    <w:p w:rsidR="00495C59" w:rsidRDefault="00495C59" w:rsidP="009B1B25">
      <w:pPr>
        <w:pStyle w:val="berschrift3"/>
      </w:pPr>
      <w:r>
        <w:br w:type="page"/>
      </w:r>
      <w:r w:rsidR="009B1B25">
        <w:lastRenderedPageBreak/>
        <w:t xml:space="preserve">Periodensystem/LEWIS-Schreibweise , </w:t>
      </w:r>
      <w:r>
        <w:t>Arbeitsblatt</w:t>
      </w:r>
      <w:r w:rsidRPr="006B3C73">
        <w:t xml:space="preserve"> Ch02.03.04.02</w:t>
      </w:r>
      <w:r w:rsidR="009B1B25">
        <w:t xml:space="preserve"> – </w:t>
      </w:r>
      <w:r>
        <w:t>Lösung</w:t>
      </w:r>
    </w:p>
    <w:p w:rsidR="009B1B25" w:rsidRPr="009B1B25" w:rsidRDefault="009B1B25" w:rsidP="009B1B25">
      <w:pPr>
        <w:pStyle w:val="Textkrper"/>
      </w:pPr>
    </w:p>
    <w:p w:rsidR="009B1B25" w:rsidRDefault="009B1B25" w:rsidP="00495C59">
      <w:r>
        <w:rPr>
          <w:noProof/>
          <w:lang w:eastAsia="de-DE"/>
        </w:rPr>
        <w:drawing>
          <wp:inline distT="0" distB="0" distL="0" distR="0">
            <wp:extent cx="9180230" cy="5353050"/>
            <wp:effectExtent l="0" t="0" r="1905" b="0"/>
            <wp:docPr id="1875" name="Grafik 1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beitsblatt ch 2 3 4 2 Lösung LS.png"/>
                    <pic:cNvPicPr/>
                  </pic:nvPicPr>
                  <pic:blipFill>
                    <a:blip r:embed="rId92">
                      <a:extLst>
                        <a:ext uri="{28A0092B-C50C-407E-A947-70E740481C1C}">
                          <a14:useLocalDpi xmlns:a14="http://schemas.microsoft.com/office/drawing/2010/main" val="0"/>
                        </a:ext>
                      </a:extLst>
                    </a:blip>
                    <a:stretch>
                      <a:fillRect/>
                    </a:stretch>
                  </pic:blipFill>
                  <pic:spPr>
                    <a:xfrm>
                      <a:off x="0" y="0"/>
                      <a:ext cx="9184555" cy="5355572"/>
                    </a:xfrm>
                    <a:prstGeom prst="rect">
                      <a:avLst/>
                    </a:prstGeom>
                  </pic:spPr>
                </pic:pic>
              </a:graphicData>
            </a:graphic>
          </wp:inline>
        </w:drawing>
      </w:r>
    </w:p>
    <w:p w:rsidR="00495C59" w:rsidRDefault="00495C59" w:rsidP="00495C59">
      <w:pPr>
        <w:tabs>
          <w:tab w:val="left" w:pos="2006"/>
        </w:tabs>
      </w:pPr>
    </w:p>
    <w:p w:rsidR="00495C59" w:rsidRPr="002B2EB3" w:rsidRDefault="00495C59" w:rsidP="00495C59">
      <w:pPr>
        <w:spacing w:line="240" w:lineRule="atLeast"/>
        <w:sectPr w:rsidR="00495C59" w:rsidRPr="002B2EB3" w:rsidSect="0039733F">
          <w:headerReference w:type="default" r:id="rId93"/>
          <w:footerReference w:type="default" r:id="rId94"/>
          <w:pgSz w:w="16838" w:h="11906" w:orient="landscape" w:code="9"/>
          <w:pgMar w:top="1134" w:right="1418" w:bottom="567" w:left="1134" w:header="709" w:footer="709" w:gutter="0"/>
          <w:cols w:space="708"/>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576F1" w:rsidRPr="00B51DE9" w:rsidTr="00576353">
        <w:trPr>
          <w:trHeight w:val="523"/>
        </w:trPr>
        <w:tc>
          <w:tcPr>
            <w:tcW w:w="2268"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lastRenderedPageBreak/>
              <w:t>Kompetenzbereich</w:t>
            </w:r>
          </w:p>
          <w:p w:rsidR="003576F1" w:rsidRDefault="003576F1" w:rsidP="00576353">
            <w:pPr>
              <w:pStyle w:val="TabelleKopflinks"/>
            </w:pPr>
            <w:r>
              <w:t>02 Erkenntnisse gewi</w:t>
            </w:r>
            <w:r>
              <w:t>n</w:t>
            </w:r>
            <w:r>
              <w:t>nen</w:t>
            </w:r>
          </w:p>
        </w:tc>
        <w:tc>
          <w:tcPr>
            <w:tcW w:w="851"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t>Lernfortschritt</w:t>
            </w:r>
          </w:p>
          <w:p w:rsidR="003576F1" w:rsidRDefault="003576F1" w:rsidP="00576353">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3576F1" w:rsidRDefault="003576F1" w:rsidP="00576353">
            <w:pPr>
              <w:pStyle w:val="Tabelle6pt"/>
              <w:rPr>
                <w:color w:val="000000"/>
              </w:rPr>
            </w:pPr>
            <w:r>
              <w:t>Materialien/Titel</w:t>
            </w:r>
          </w:p>
          <w:p w:rsidR="003576F1" w:rsidRDefault="000E3815" w:rsidP="00576353">
            <w:pPr>
              <w:pStyle w:val="TabelleKopflinks"/>
            </w:pPr>
            <w:r>
              <w:t xml:space="preserve">Atombau – </w:t>
            </w:r>
            <w:r w:rsidR="003576F1">
              <w:t>Übungsaufgaben</w:t>
            </w:r>
          </w:p>
        </w:tc>
        <w:tc>
          <w:tcPr>
            <w:tcW w:w="188" w:type="dxa"/>
            <w:vMerge w:val="restart"/>
            <w:tcBorders>
              <w:top w:val="nil"/>
              <w:left w:val="single" w:sz="4" w:space="0" w:color="auto"/>
              <w:bottom w:val="nil"/>
              <w:right w:val="single" w:sz="4" w:space="0" w:color="auto"/>
            </w:tcBorders>
            <w:shd w:val="clear" w:color="auto" w:fill="FFFFFF"/>
          </w:tcPr>
          <w:p w:rsidR="003576F1" w:rsidRPr="004B658C" w:rsidRDefault="003576F1" w:rsidP="00576353">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576F1" w:rsidRPr="00B51DE9" w:rsidRDefault="003576F1" w:rsidP="00576353">
            <w:pPr>
              <w:pStyle w:val="TabelleKopfmitte"/>
            </w:pPr>
            <w:r>
              <w:t>Chemie</w:t>
            </w:r>
          </w:p>
          <w:p w:rsidR="003576F1" w:rsidRPr="00B51DE9" w:rsidRDefault="003576F1" w:rsidP="00576353">
            <w:pPr>
              <w:pStyle w:val="TabelleKopfmitte"/>
              <w:rPr>
                <w:rFonts w:eastAsia="Calibri"/>
              </w:rPr>
            </w:pPr>
            <w:r>
              <w:t>Ch</w:t>
            </w:r>
            <w:r w:rsidRPr="00B51DE9">
              <w:t>0</w:t>
            </w:r>
            <w:r>
              <w:t>2.03.04</w:t>
            </w:r>
          </w:p>
        </w:tc>
      </w:tr>
      <w:tr w:rsidR="003576F1" w:rsidRPr="00B51DE9" w:rsidTr="00576353">
        <w:tc>
          <w:tcPr>
            <w:tcW w:w="7348" w:type="dxa"/>
            <w:gridSpan w:val="3"/>
            <w:tcBorders>
              <w:left w:val="single" w:sz="4" w:space="0" w:color="auto"/>
              <w:right w:val="single" w:sz="4" w:space="0" w:color="auto"/>
            </w:tcBorders>
            <w:hideMark/>
          </w:tcPr>
          <w:p w:rsidR="003576F1" w:rsidRPr="004B658C" w:rsidRDefault="003576F1" w:rsidP="00576353">
            <w:pPr>
              <w:pStyle w:val="Tabelle6pt"/>
            </w:pPr>
            <w:r w:rsidRPr="004B658C">
              <w:t>Kompetenz:</w:t>
            </w:r>
          </w:p>
          <w:p w:rsidR="003576F1" w:rsidRDefault="003576F1" w:rsidP="00576353">
            <w:pPr>
              <w:pStyle w:val="Kopf8ptafz"/>
            </w:pPr>
            <w:r w:rsidRPr="00B06DDE">
              <w:t>Ich kann anhand von geeigneten Modellen den strukturellen Aufbau vo</w:t>
            </w:r>
            <w:r w:rsidR="00892D44">
              <w:t>n Stoffen beschreiben und erkl</w:t>
            </w:r>
            <w:r w:rsidR="00892D44">
              <w:t>ä</w:t>
            </w:r>
            <w:r w:rsidRPr="00B06DDE">
              <w:t>ren.</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576F1" w:rsidRPr="00B51DE9" w:rsidTr="00576353">
              <w:trPr>
                <w:trHeight w:val="284"/>
              </w:trPr>
              <w:tc>
                <w:tcPr>
                  <w:tcW w:w="2090" w:type="dxa"/>
                  <w:shd w:val="clear" w:color="auto" w:fill="D9D9D9" w:themeFill="background1" w:themeFillShade="D9"/>
                </w:tcPr>
                <w:p w:rsidR="003576F1" w:rsidRPr="00B51DE9" w:rsidRDefault="003576F1" w:rsidP="00576353">
                  <w:pPr>
                    <w:pStyle w:val="TabelleKopfmitte"/>
                  </w:pPr>
                  <w:r>
                    <w:t>Lösung</w:t>
                  </w:r>
                </w:p>
              </w:tc>
            </w:tr>
          </w:tbl>
          <w:p w:rsidR="003576F1" w:rsidRPr="00B51DE9" w:rsidRDefault="003576F1" w:rsidP="00576353">
            <w:pPr>
              <w:pStyle w:val="TabelleKopfmitte"/>
            </w:pPr>
          </w:p>
        </w:tc>
      </w:tr>
      <w:tr w:rsidR="003576F1" w:rsidRPr="00B51DE9" w:rsidTr="00576353">
        <w:tc>
          <w:tcPr>
            <w:tcW w:w="7348" w:type="dxa"/>
            <w:gridSpan w:val="3"/>
            <w:tcBorders>
              <w:left w:val="single" w:sz="4" w:space="0" w:color="auto"/>
              <w:right w:val="single" w:sz="4" w:space="0" w:color="auto"/>
            </w:tcBorders>
            <w:hideMark/>
          </w:tcPr>
          <w:p w:rsidR="003576F1" w:rsidRPr="004B658C" w:rsidRDefault="003576F1" w:rsidP="00576353">
            <w:pPr>
              <w:pStyle w:val="Tabelle6pt"/>
            </w:pPr>
            <w:r w:rsidRPr="004B658C">
              <w:t>Hauptbezug:</w:t>
            </w:r>
          </w:p>
          <w:p w:rsidR="003576F1" w:rsidRDefault="003576F1" w:rsidP="00576353">
            <w:pPr>
              <w:pStyle w:val="Kopf8ptafz"/>
            </w:pPr>
            <w:r>
              <w:t>Ich kann das Kern-Hülle-Modell und das Schalenmodell beschreiben</w:t>
            </w:r>
            <w:r w:rsidR="00892D44">
              <w:t>.</w:t>
            </w:r>
          </w:p>
          <w:p w:rsidR="003576F1" w:rsidRDefault="003576F1" w:rsidP="00576353">
            <w:pPr>
              <w:pStyle w:val="Kopf8ptafz"/>
            </w:pPr>
            <w:r>
              <w:t>Ich kann Atome im Kern-Hülle-Modell und im Schalenmodell darstellen.</w:t>
            </w:r>
          </w:p>
          <w:p w:rsidR="003576F1" w:rsidRDefault="003576F1" w:rsidP="00576353">
            <w:pPr>
              <w:pStyle w:val="Kopf8ptafz"/>
            </w:pPr>
            <w:r>
              <w:t>Ich kann die beiden Atommodelle miteinander vergleichen.</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576F1" w:rsidRPr="00B51DE9" w:rsidRDefault="003576F1" w:rsidP="00576353">
            <w:pPr>
              <w:pStyle w:val="TabelleKopfmitte"/>
            </w:pPr>
          </w:p>
        </w:tc>
      </w:tr>
      <w:tr w:rsidR="003576F1" w:rsidRPr="00B51DE9" w:rsidTr="00576353">
        <w:tc>
          <w:tcPr>
            <w:tcW w:w="7348" w:type="dxa"/>
            <w:gridSpan w:val="3"/>
            <w:tcBorders>
              <w:left w:val="single" w:sz="4" w:space="0" w:color="auto"/>
              <w:right w:val="single" w:sz="4" w:space="0" w:color="auto"/>
            </w:tcBorders>
            <w:tcMar>
              <w:bottom w:w="0" w:type="dxa"/>
            </w:tcMar>
            <w:hideMark/>
          </w:tcPr>
          <w:p w:rsidR="003576F1" w:rsidRDefault="003576F1" w:rsidP="00576353">
            <w:pPr>
              <w:pStyle w:val="Tabelle6pt"/>
            </w:pPr>
            <w:r>
              <w:t>Weitere Bezüge:</w:t>
            </w:r>
          </w:p>
          <w:p w:rsidR="003576F1" w:rsidRDefault="003576F1" w:rsidP="00576353">
            <w:pPr>
              <w:pStyle w:val="Kopf8ptafz"/>
            </w:pPr>
            <w:r w:rsidRPr="00B06DDE">
              <w:t>Ich kann den strukturellen Aufbau von Teilchen mit Fachbegriffen beschreiben und erläutern</w:t>
            </w:r>
            <w:r w:rsidR="00892D44">
              <w:t>.</w:t>
            </w:r>
          </w:p>
        </w:tc>
        <w:tc>
          <w:tcPr>
            <w:tcW w:w="188" w:type="dxa"/>
            <w:vMerge/>
            <w:tcBorders>
              <w:left w:val="single" w:sz="4" w:space="0" w:color="auto"/>
              <w:bottom w:val="nil"/>
              <w:right w:val="nil"/>
            </w:tcBorders>
            <w:vAlign w:val="center"/>
            <w:hideMark/>
          </w:tcPr>
          <w:p w:rsidR="003576F1" w:rsidRDefault="003576F1" w:rsidP="00576353">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3576F1" w:rsidRPr="00B51DE9" w:rsidRDefault="003576F1" w:rsidP="00576353">
            <w:pPr>
              <w:pStyle w:val="TabelleKopfmitte"/>
            </w:pPr>
          </w:p>
        </w:tc>
      </w:tr>
    </w:tbl>
    <w:p w:rsidR="003576F1" w:rsidRDefault="003576F1" w:rsidP="003576F1">
      <w:pPr>
        <w:pStyle w:val="Textkrper"/>
      </w:pPr>
    </w:p>
    <w:p w:rsidR="003576F1" w:rsidRDefault="003576F1" w:rsidP="003576F1">
      <w:pPr>
        <w:pStyle w:val="Textkrpernrauen"/>
        <w:numPr>
          <w:ilvl w:val="0"/>
          <w:numId w:val="18"/>
        </w:numPr>
      </w:pPr>
      <w:r>
        <w:t>Di</w:t>
      </w:r>
      <w:r>
        <w:rPr>
          <w:noProof/>
          <w:sz w:val="24"/>
          <w:lang w:eastAsia="de-DE"/>
        </w:rPr>
        <w:drawing>
          <wp:anchor distT="0" distB="0" distL="114300" distR="114300" simplePos="0" relativeHeight="251764736" behindDoc="0" locked="0" layoutInCell="0" allowOverlap="1" wp14:anchorId="3543F582" wp14:editId="0B2E48CF">
            <wp:simplePos x="0" y="0"/>
            <wp:positionH relativeFrom="rightMargin">
              <wp:posOffset>828040</wp:posOffset>
            </wp:positionH>
            <wp:positionV relativeFrom="paragraph">
              <wp:posOffset>0</wp:posOffset>
            </wp:positionV>
            <wp:extent cx="349200" cy="320400"/>
            <wp:effectExtent l="0" t="0" r="0" b="3810"/>
            <wp:wrapNone/>
            <wp:docPr id="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3712" behindDoc="0" locked="0" layoutInCell="0" allowOverlap="1" wp14:anchorId="09ABD2BE" wp14:editId="1FC07694">
            <wp:simplePos x="0" y="0"/>
            <wp:positionH relativeFrom="rightMargin">
              <wp:posOffset>467995</wp:posOffset>
            </wp:positionH>
            <wp:positionV relativeFrom="paragraph">
              <wp:posOffset>0</wp:posOffset>
            </wp:positionV>
            <wp:extent cx="349885" cy="320675"/>
            <wp:effectExtent l="0" t="0" r="0" b="3175"/>
            <wp:wrapNone/>
            <wp:docPr id="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62688" behindDoc="0" locked="0" layoutInCell="0" allowOverlap="1" wp14:anchorId="3591BE0B" wp14:editId="33348144">
            <wp:simplePos x="0" y="0"/>
            <wp:positionH relativeFrom="rightMargin">
              <wp:posOffset>107950</wp:posOffset>
            </wp:positionH>
            <wp:positionV relativeFrom="paragraph">
              <wp:posOffset>0</wp:posOffset>
            </wp:positionV>
            <wp:extent cx="349885" cy="320675"/>
            <wp:effectExtent l="0" t="0" r="0" b="3175"/>
            <wp:wrapNone/>
            <wp:docPr id="18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e Masse der Atome wird bestimmt durch die Anzahl der Protonen (und Neutronen). Je mehr Protonen der Atomkern enthält, desto schwerer ist ein Atom.</w:t>
      </w:r>
    </w:p>
    <w:p w:rsidR="003576F1" w:rsidRDefault="003576F1" w:rsidP="003576F1">
      <w:pPr>
        <w:pStyle w:val="Textkrper"/>
        <w:ind w:left="284"/>
      </w:pPr>
      <w:r>
        <w:rPr>
          <w:lang w:eastAsia="en-US"/>
        </w:rPr>
        <w:t>Kohlenstoff  &lt;  Sauerstoff  &lt;  Natrium</w:t>
      </w:r>
    </w:p>
    <w:p w:rsidR="003576F1" w:rsidRDefault="003576F1" w:rsidP="003576F1">
      <w:pPr>
        <w:pStyle w:val="Textkrpernrauen"/>
      </w:pPr>
      <w:r w:rsidRPr="00B06DDE">
        <w:t>Atome enthalten genauso viele positive Ladungen im Atomkern wie negative Ladu</w:t>
      </w:r>
      <w:r w:rsidRPr="00B06DDE">
        <w:t>n</w:t>
      </w:r>
      <w:r w:rsidRPr="00B06DDE">
        <w:t>gen in der Elektronenhülle.</w:t>
      </w:r>
    </w:p>
    <w:p w:rsidR="003576F1" w:rsidRDefault="003576F1" w:rsidP="003576F1">
      <w:pPr>
        <w:pStyle w:val="Textkrper"/>
      </w:pPr>
    </w:p>
    <w:p w:rsidR="003576F1" w:rsidRDefault="003576F1" w:rsidP="003576F1">
      <w:pPr>
        <w:pStyle w:val="Textkrpernrauen"/>
      </w:pPr>
      <w:r>
        <w:t>Siehe Arbeitsblatt Ch02.03.04.01 - LÖSUNG</w:t>
      </w:r>
    </w:p>
    <w:p w:rsidR="003576F1" w:rsidRDefault="003576F1" w:rsidP="003576F1">
      <w:pPr>
        <w:pStyle w:val="Textkrper"/>
      </w:pPr>
    </w:p>
    <w:p w:rsidR="003576F1" w:rsidRDefault="003576F1" w:rsidP="003576F1">
      <w:pPr>
        <w:pStyle w:val="Textkrpernrauen"/>
      </w:pPr>
      <w:r>
        <w:t>Siehe Arbeitsblatt Ch02.03.04.02 - LÖSUNG</w:t>
      </w:r>
    </w:p>
    <w:p w:rsidR="003576F1" w:rsidRDefault="003576F1" w:rsidP="003576F1">
      <w:pPr>
        <w:pStyle w:val="Textkrper"/>
        <w:ind w:left="284"/>
      </w:pPr>
    </w:p>
    <w:p w:rsidR="003576F1" w:rsidRDefault="003576F1" w:rsidP="003576F1">
      <w:pPr>
        <w:pStyle w:val="Textkrpernrauen"/>
      </w:pPr>
      <w:r>
        <w:t>Die Ordnungszahl entspricht der Anzahl der Protonen und Elektronen.</w:t>
      </w:r>
    </w:p>
    <w:p w:rsidR="003576F1" w:rsidRDefault="003576F1" w:rsidP="003576F1">
      <w:pPr>
        <w:pStyle w:val="Textkrper"/>
        <w:ind w:left="284"/>
      </w:pPr>
      <w:r>
        <w:t>Die Hauptgruppennummer entspricht der Anzahl der Außenelektronen.</w:t>
      </w:r>
    </w:p>
    <w:p w:rsidR="003576F1" w:rsidRDefault="003576F1" w:rsidP="003576F1">
      <w:pPr>
        <w:pStyle w:val="Textkrper"/>
        <w:ind w:left="284"/>
      </w:pPr>
      <w:r>
        <w:t>Die Periodennummer entspricht der Anzahl der besetzten Elektronenschalen.</w:t>
      </w:r>
    </w:p>
    <w:p w:rsidR="00495C59" w:rsidRDefault="00495C59" w:rsidP="00495C59">
      <w:pPr>
        <w:spacing w:line="240" w:lineRule="exact"/>
      </w:pPr>
    </w:p>
    <w:p w:rsidR="00495C59" w:rsidRPr="001A4376" w:rsidRDefault="00495C59" w:rsidP="00495C59">
      <w:pPr>
        <w:pStyle w:val="Textkrper"/>
      </w:pPr>
    </w:p>
    <w:p w:rsidR="00495C59" w:rsidRDefault="00BA5F32" w:rsidP="00BA5F32">
      <w:pPr>
        <w:spacing w:line="240" w:lineRule="exact"/>
        <w:rPr>
          <w:lang w:eastAsia="de-DE"/>
        </w:rPr>
        <w:sectPr w:rsidR="00495C59" w:rsidSect="0039733F">
          <w:headerReference w:type="default" r:id="rId95"/>
          <w:pgSz w:w="11906" w:h="16838" w:code="9"/>
          <w:pgMar w:top="1418" w:right="3402" w:bottom="1134" w:left="1134" w:header="709" w:footer="709" w:gutter="0"/>
          <w:cols w:space="708"/>
          <w:docGrid w:linePitch="360"/>
        </w:sectPr>
      </w:pPr>
      <w:r>
        <w:rPr>
          <w:lang w:eastAsia="de-DE"/>
        </w:rPr>
        <w:br w:type="page"/>
      </w:r>
    </w:p>
    <w:p w:rsidR="0039733F" w:rsidRDefault="0039733F">
      <w:pPr>
        <w:spacing w:line="240" w:lineRule="exact"/>
        <w:rPr>
          <w:rFonts w:ascii="Arial" w:hAnsi="Arial"/>
          <w:b/>
        </w:rPr>
      </w:pPr>
    </w:p>
    <w:p w:rsidR="0039733F" w:rsidRDefault="00AB66E9" w:rsidP="0064326C">
      <w:pPr>
        <w:pStyle w:val="berschrift3"/>
      </w:pPr>
      <w:r>
        <w:rPr>
          <w:noProof/>
        </w:rPr>
        <w:drawing>
          <wp:anchor distT="0" distB="0" distL="114300" distR="114300" simplePos="0" relativeHeight="251765760" behindDoc="0" locked="0" layoutInCell="1" allowOverlap="1" wp14:anchorId="32168C42" wp14:editId="260F8B5B">
            <wp:simplePos x="0" y="0"/>
            <wp:positionH relativeFrom="column">
              <wp:posOffset>1089660</wp:posOffset>
            </wp:positionH>
            <wp:positionV relativeFrom="paragraph">
              <wp:posOffset>317278</wp:posOffset>
            </wp:positionV>
            <wp:extent cx="6600825" cy="5330371"/>
            <wp:effectExtent l="0" t="0" r="0" b="3810"/>
            <wp:wrapNone/>
            <wp:docPr id="560" name="Grafik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600825" cy="5330371"/>
                    </a:xfrm>
                    <a:prstGeom prst="rect">
                      <a:avLst/>
                    </a:prstGeom>
                    <a:noFill/>
                  </pic:spPr>
                </pic:pic>
              </a:graphicData>
            </a:graphic>
            <wp14:sizeRelH relativeFrom="page">
              <wp14:pctWidth>0</wp14:pctWidth>
            </wp14:sizeRelH>
            <wp14:sizeRelV relativeFrom="page">
              <wp14:pctHeight>0</wp14:pctHeight>
            </wp14:sizeRelV>
          </wp:anchor>
        </w:drawing>
      </w:r>
      <w:r w:rsidR="0039733F">
        <w:t>Anhang</w:t>
      </w:r>
      <w:r w:rsidR="0064326C">
        <w:t xml:space="preserve">: Arbeitsblatt </w:t>
      </w:r>
      <w:r w:rsidR="0039733F">
        <w:t>Ch02.03.05</w:t>
      </w:r>
    </w:p>
    <w:p w:rsidR="0039733F" w:rsidRDefault="0039733F" w:rsidP="0039733F">
      <w:pPr>
        <w:rPr>
          <w:b/>
        </w:rPr>
      </w:pPr>
    </w:p>
    <w:p w:rsidR="0039733F" w:rsidRDefault="0039733F" w:rsidP="00821C21"/>
    <w:p w:rsidR="0039733F" w:rsidRDefault="0039733F" w:rsidP="0039733F">
      <w:pPr>
        <w:pStyle w:val="Textkrper"/>
        <w:rPr>
          <w:rFonts w:ascii="Arial" w:hAnsi="Arial"/>
          <w:b/>
        </w:rPr>
      </w:pPr>
    </w:p>
    <w:p w:rsidR="00821C21" w:rsidRDefault="00821C21" w:rsidP="0039733F">
      <w:pPr>
        <w:pStyle w:val="Textkrper"/>
        <w:rPr>
          <w:rFonts w:ascii="Arial" w:hAnsi="Arial"/>
          <w:b/>
        </w:rPr>
        <w:sectPr w:rsidR="00821C21" w:rsidSect="0039733F">
          <w:headerReference w:type="default" r:id="rId97"/>
          <w:footerReference w:type="default" r:id="rId98"/>
          <w:type w:val="continuous"/>
          <w:pgSz w:w="16838" w:h="11906" w:orient="landscape" w:code="9"/>
          <w:pgMar w:top="1134" w:right="1418" w:bottom="3402" w:left="1134" w:header="709" w:footer="709" w:gutter="0"/>
          <w:cols w:space="708"/>
          <w:docGrid w:linePitch="360"/>
        </w:sectPr>
      </w:pPr>
    </w:p>
    <w:p w:rsidR="0039733F" w:rsidRPr="00C6374F" w:rsidRDefault="0039733F" w:rsidP="0039733F">
      <w:pPr>
        <w:pStyle w:val="Textkrper"/>
        <w:rPr>
          <w:b/>
        </w:rPr>
      </w:pPr>
      <w:r w:rsidRPr="00C6374F">
        <w:rPr>
          <w:b/>
        </w:rPr>
        <w:lastRenderedPageBreak/>
        <w:t>Lite</w:t>
      </w:r>
      <w:r w:rsidR="00EC0838" w:rsidRPr="00C6374F">
        <w:rPr>
          <w:b/>
        </w:rPr>
        <w:t>raturverzeichnis</w:t>
      </w:r>
      <w:r w:rsidRPr="00C6374F">
        <w:rPr>
          <w:b/>
        </w:rPr>
        <w:t xml:space="preserve"> </w:t>
      </w:r>
    </w:p>
    <w:p w:rsidR="00C6374F" w:rsidRPr="00C6374F" w:rsidRDefault="00C6374F" w:rsidP="0039733F">
      <w:pPr>
        <w:pStyle w:val="Textkrper"/>
      </w:pPr>
    </w:p>
    <w:p w:rsidR="0039733F" w:rsidRPr="00C6374F" w:rsidRDefault="0039733F" w:rsidP="00C6374F">
      <w:pPr>
        <w:pStyle w:val="Textkrper"/>
        <w:numPr>
          <w:ilvl w:val="3"/>
          <w:numId w:val="14"/>
        </w:numPr>
        <w:ind w:left="170" w:hanging="170"/>
      </w:pPr>
      <w:r w:rsidRPr="00C6374F">
        <w:t>Asselborn, Wolfgang; Jäckel, Manfred; Risch, Karl (Hrsg.): Chemie heute S1. Allgeme</w:t>
      </w:r>
      <w:r w:rsidRPr="00C6374F">
        <w:t>i</w:t>
      </w:r>
      <w:r w:rsidRPr="00C6374F">
        <w:t>ne Ausgabe, Gesamtband, (Schroedel Verlag), 2001.</w:t>
      </w:r>
    </w:p>
    <w:p w:rsidR="0039733F" w:rsidRPr="00C6374F" w:rsidRDefault="0039733F" w:rsidP="00C6374F">
      <w:pPr>
        <w:pStyle w:val="Textkrper"/>
        <w:ind w:left="170" w:hanging="170"/>
      </w:pPr>
    </w:p>
    <w:p w:rsidR="0039733F" w:rsidRPr="00C6374F" w:rsidRDefault="0039733F" w:rsidP="00C6374F">
      <w:pPr>
        <w:pStyle w:val="Textkrper"/>
        <w:numPr>
          <w:ilvl w:val="3"/>
          <w:numId w:val="14"/>
        </w:numPr>
        <w:ind w:left="170" w:hanging="170"/>
      </w:pPr>
      <w:r w:rsidRPr="00C6374F">
        <w:t>Frühauf, Dieter; Tegen, Hans (Hrsg.): BlickPunkt Chemie. (Schroedel Verlag), 1996.</w:t>
      </w:r>
    </w:p>
    <w:p w:rsidR="0039733F" w:rsidRPr="00C6374F" w:rsidRDefault="0039733F" w:rsidP="00C6374F">
      <w:pPr>
        <w:pStyle w:val="Textkrper"/>
        <w:ind w:left="170" w:hanging="170"/>
      </w:pPr>
    </w:p>
    <w:p w:rsidR="0039733F" w:rsidRPr="00C6374F" w:rsidRDefault="0039733F" w:rsidP="00C6374F">
      <w:pPr>
        <w:pStyle w:val="Textkrper"/>
        <w:numPr>
          <w:ilvl w:val="3"/>
          <w:numId w:val="14"/>
        </w:numPr>
        <w:ind w:left="170" w:hanging="170"/>
      </w:pPr>
      <w:r w:rsidRPr="00C6374F">
        <w:t>Prisma Chemie für Berufsfachschulen. Schülerbuch (Klett Schulbuchverlag), 2008.</w:t>
      </w:r>
    </w:p>
    <w:p w:rsidR="0039733F" w:rsidRPr="00C6374F" w:rsidRDefault="0039733F" w:rsidP="00C6374F">
      <w:pPr>
        <w:pStyle w:val="Textkrper"/>
        <w:ind w:left="170" w:hanging="170"/>
      </w:pPr>
    </w:p>
    <w:p w:rsidR="0039733F" w:rsidRPr="00C6374F" w:rsidRDefault="0039733F" w:rsidP="00C6374F">
      <w:pPr>
        <w:pStyle w:val="Textkrper"/>
        <w:numPr>
          <w:ilvl w:val="3"/>
          <w:numId w:val="14"/>
        </w:numPr>
        <w:ind w:left="170" w:hanging="170"/>
      </w:pPr>
      <w:r w:rsidRPr="00C6374F">
        <w:t>Arndt, Barbara; Arnold, Karin u. a. (Hrsg.): Fokus Chemie Band 2. (Cornelsen Verlag), 2007.</w:t>
      </w:r>
    </w:p>
    <w:p w:rsidR="0039733F" w:rsidRPr="00C6374F" w:rsidRDefault="0039733F" w:rsidP="00C6374F">
      <w:pPr>
        <w:pStyle w:val="Textkrper-Erstzeileneinzug"/>
        <w:ind w:left="170" w:hanging="170"/>
      </w:pPr>
    </w:p>
    <w:p w:rsidR="0039733F" w:rsidRPr="00C6374F" w:rsidRDefault="0039733F" w:rsidP="00C6374F">
      <w:pPr>
        <w:pStyle w:val="Textkrpernrauen"/>
        <w:numPr>
          <w:ilvl w:val="0"/>
          <w:numId w:val="28"/>
        </w:numPr>
        <w:ind w:left="170" w:hanging="170"/>
      </w:pPr>
      <w:r w:rsidRPr="00C6374F">
        <w:t>Freytag, Kurt; Glaum, Erwin; Thomas, Eberhard: Grundzüge der Chemie. (Diesterweg Verlag), 1996.</w:t>
      </w:r>
    </w:p>
    <w:p w:rsidR="00E4202E" w:rsidRPr="00185446" w:rsidRDefault="00E4202E" w:rsidP="00080AC2">
      <w:pPr>
        <w:pStyle w:val="Textkrper"/>
      </w:pPr>
    </w:p>
    <w:sectPr w:rsidR="00E4202E" w:rsidRPr="00185446" w:rsidSect="0039733F">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32F6" w:rsidRDefault="006932F6" w:rsidP="001E03DE">
      <w:r>
        <w:separator/>
      </w:r>
    </w:p>
  </w:endnote>
  <w:endnote w:type="continuationSeparator" w:id="0">
    <w:p w:rsidR="006932F6" w:rsidRDefault="006932F6"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B0180B" w:rsidRDefault="006932F6" w:rsidP="00943640">
    <w:pPr>
      <w:pStyle w:val="Fuzeile"/>
    </w:pPr>
    <w:r w:rsidRPr="004E7DBA">
      <w:rPr>
        <w:noProof/>
        <w:sz w:val="24"/>
      </w:rPr>
      <mc:AlternateContent>
        <mc:Choice Requires="wps">
          <w:drawing>
            <wp:anchor distT="0" distB="0" distL="114300" distR="114300" simplePos="0" relativeHeight="251644928" behindDoc="0" locked="0" layoutInCell="1" allowOverlap="1" wp14:anchorId="40AA36F5" wp14:editId="5D0B36A2">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6932F6" w:rsidRPr="00E20335" w:rsidRDefault="006932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96" type="#_x0000_t202" style="position:absolute;margin-left:49.35pt;margin-top:792.95pt;width:56.4pt;height:27.8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6932F6" w:rsidRPr="00E20335" w:rsidRDefault="006932F6"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CD1CB7" w:rsidRDefault="006932F6" w:rsidP="00CD1CB7">
    <w:pPr>
      <w:pStyle w:val="Fuzeile"/>
    </w:pPr>
    <w:r w:rsidRPr="004E7DBA">
      <w:rPr>
        <w:noProof/>
        <w:sz w:val="24"/>
      </w:rPr>
      <mc:AlternateContent>
        <mc:Choice Requires="wps">
          <w:drawing>
            <wp:anchor distT="0" distB="0" distL="114300" distR="114300" simplePos="0" relativeHeight="251657216" behindDoc="0" locked="0" layoutInCell="1" allowOverlap="1" wp14:anchorId="5E27F535" wp14:editId="3DF6CFC4">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6932F6" w:rsidRPr="00E20335" w:rsidRDefault="006932F6"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108" type="#_x0000_t202" style="position:absolute;margin-left:5.65pt;margin-top:63.8pt;width:56.4pt;height:27.8pt;rotation:9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6932F6" w:rsidRPr="00E20335" w:rsidRDefault="006932F6"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Default="006932F6">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CD1CB7" w:rsidRDefault="006932F6"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2015</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2015</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2015</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2E2050" w:rsidRDefault="006932F6"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32F6" w:rsidRDefault="006932F6" w:rsidP="001E03DE">
      <w:r>
        <w:separator/>
      </w:r>
    </w:p>
  </w:footnote>
  <w:footnote w:type="continuationSeparator" w:id="0">
    <w:p w:rsidR="006932F6" w:rsidRDefault="006932F6"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943640">
    <w:pPr>
      <w:pStyle w:val="Kopfzeile"/>
    </w:pPr>
    <w:r>
      <w:rPr>
        <w:noProof/>
      </w:rPr>
      <mc:AlternateContent>
        <mc:Choice Requires="wps">
          <w:drawing>
            <wp:anchor distT="0" distB="0" distL="114300" distR="114300" simplePos="0" relativeHeight="251641856" behindDoc="0" locked="0" layoutInCell="1" allowOverlap="1" wp14:anchorId="7CC34BF2" wp14:editId="6B457B52">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6932F6" w:rsidRPr="00E20335" w:rsidRDefault="006932F6"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81" type="#_x0000_t202" style="position:absolute;margin-left:210.9pt;margin-top:46.8pt;width:336.2pt;height:27.8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6932F6" w:rsidRPr="00E20335" w:rsidRDefault="006932F6"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2880" behindDoc="0" locked="0" layoutInCell="1" allowOverlap="1" wp14:anchorId="6398F518" wp14:editId="7DFF80BE">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3904" behindDoc="0" locked="0" layoutInCell="1" allowOverlap="1" wp14:anchorId="4DFAEFDC" wp14:editId="2ED0A7E9">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272CA8C4" id="Gerade Verbindung 2" o:spid="_x0000_s1026" style="position:absolute;flip:x;z-index:2516439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943640">
    <w:pPr>
      <w:pStyle w:val="Kopfzeile"/>
    </w:pPr>
    <w:r w:rsidRPr="008B7133">
      <w:rPr>
        <w:noProof/>
      </w:rPr>
      <w:drawing>
        <wp:anchor distT="0" distB="0" distL="114300" distR="114300" simplePos="0" relativeHeight="251648000" behindDoc="1" locked="0" layoutInCell="1" allowOverlap="1" wp14:anchorId="79ECC08D" wp14:editId="0AA3E4A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5952" behindDoc="1" locked="0" layoutInCell="1" allowOverlap="1" wp14:anchorId="4C877EB5" wp14:editId="0514CDC2">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4118488E" id="Gruppieren 1021" o:spid="_x0000_s1026" style="position:absolute;margin-left:65.2pt;margin-top:310.2pt;width:411pt;height:470pt;z-index:-25167052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49024" behindDoc="0" locked="0" layoutInCell="1" allowOverlap="1" wp14:anchorId="0A264374" wp14:editId="78F6608D">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6976" behindDoc="1" locked="0" layoutInCell="1" allowOverlap="1" wp14:anchorId="1EE2EFE5" wp14:editId="0319E29C">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6932F6" w:rsidRPr="008B7133" w:rsidRDefault="006932F6"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6932F6" w:rsidRPr="0098402B" w:rsidRDefault="006932F6"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6932F6" w:rsidRDefault="006932F6" w:rsidP="00943640">
                              <w:pPr>
                                <w:pStyle w:val="LS-DeckblattQuatrate"/>
                              </w:pPr>
                              <w:r>
                                <w:t>Qualitätsentwicklung</w:t>
                              </w:r>
                            </w:p>
                            <w:p w:rsidR="006932F6" w:rsidRPr="008B7133" w:rsidRDefault="006932F6"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6932F6" w:rsidRPr="0098402B" w:rsidRDefault="006932F6"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82" style="position:absolute;margin-left:490.45pt;margin-top:447.45pt;width:68.05pt;height:337.05pt;z-index:-25166950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8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8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8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6932F6" w:rsidRPr="008B7133" w:rsidRDefault="006932F6" w:rsidP="00943640">
                        <w:pPr>
                          <w:pStyle w:val="LS-DeckblattQuatrate"/>
                        </w:pPr>
                        <w:r w:rsidRPr="008B7133">
                          <w:t>Landesinstitut</w:t>
                        </w:r>
                        <w:r>
                          <w:t xml:space="preserve"> </w:t>
                        </w:r>
                        <w:r w:rsidRPr="008B7133">
                          <w:t>für Schulentwicklung</w:t>
                        </w:r>
                      </w:p>
                    </w:txbxContent>
                  </v:textbox>
                </v:shape>
              </v:group>
              <v:group id="Gruppieren 482" o:spid="_x0000_s108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8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8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6932F6" w:rsidRPr="0098402B" w:rsidRDefault="006932F6" w:rsidP="00943640">
                        <w:pPr>
                          <w:pStyle w:val="LS-DeckblattQuatrate"/>
                        </w:pPr>
                        <w:r>
                          <w:t>Schulentwicklung</w:t>
                        </w:r>
                        <w:r>
                          <w:br/>
                          <w:t>und empirische Bildungsforschung</w:t>
                        </w:r>
                      </w:p>
                    </w:txbxContent>
                  </v:textbox>
                </v:shape>
              </v:group>
              <v:group id="Gruppieren 505" o:spid="_x0000_s108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9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9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6932F6" w:rsidRDefault="006932F6" w:rsidP="00943640">
                        <w:pPr>
                          <w:pStyle w:val="LS-DeckblattQuatrate"/>
                        </w:pPr>
                        <w:r>
                          <w:t>Qualitätsentwicklung</w:t>
                        </w:r>
                      </w:p>
                      <w:p w:rsidR="006932F6" w:rsidRPr="008B7133" w:rsidRDefault="006932F6" w:rsidP="00943640">
                        <w:pPr>
                          <w:pStyle w:val="LS-DeckblattQuatrate"/>
                        </w:pPr>
                        <w:r>
                          <w:t>und Evaluation</w:t>
                        </w:r>
                      </w:p>
                    </w:txbxContent>
                  </v:textbox>
                </v:shape>
              </v:group>
              <v:group id="Gruppieren 623" o:spid="_x0000_s109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9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9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6932F6" w:rsidRPr="0098402B" w:rsidRDefault="006932F6" w:rsidP="00943640">
                        <w:pPr>
                          <w:pStyle w:val="LS-DeckblattQuatrate"/>
                        </w:pPr>
                        <w:r>
                          <w:t>Bildungspläne</w:t>
                        </w:r>
                      </w:p>
                    </w:txbxContent>
                  </v:textbox>
                </v:shape>
              </v:group>
              <v:shape id="Grafik 626" o:spid="_x0000_s109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C62390">
    <w:pPr>
      <w:pStyle w:val="Kopfzeile"/>
    </w:pPr>
    <w:r>
      <w:rPr>
        <w:noProof/>
      </w:rPr>
      <mc:AlternateContent>
        <mc:Choice Requires="wpg">
          <w:drawing>
            <wp:anchor distT="0" distB="0" distL="114300" distR="114300" simplePos="0" relativeHeight="251656192" behindDoc="0" locked="0" layoutInCell="1" allowOverlap="1" wp14:anchorId="43A40C3F" wp14:editId="0776B5F1">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6932F6" w:rsidRPr="00E20335" w:rsidRDefault="006932F6"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97" style="position:absolute;margin-left:786.15pt;margin-top:31.8pt;width:27.8pt;height:493.1pt;z-index:251656192;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9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6932F6" w:rsidRPr="00E20335" w:rsidRDefault="006932F6" w:rsidP="004F754E">
                          <w:pPr>
                            <w:pStyle w:val="NL-Kopfzeilen-Titel"/>
                          </w:pPr>
                          <w:r>
                            <w:t xml:space="preserve">     </w:t>
                          </w:r>
                        </w:p>
                      </w:sdtContent>
                    </w:sdt>
                  </w:txbxContent>
                </v:textbox>
              </v:shape>
              <v:line id="Gerade Verbindung 487" o:spid="_x0000_s109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53120" behindDoc="0" locked="0" layoutInCell="1" allowOverlap="1" wp14:anchorId="702E84FD" wp14:editId="43B0BEB8">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100" style="position:absolute;margin-left:48.75pt;margin-top:23.55pt;width:489.85pt;height:34.3pt;z-index:2516531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0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0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10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0048" behindDoc="0" locked="0" layoutInCell="1" allowOverlap="1" wp14:anchorId="6E916664" wp14:editId="5B120A74">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104" style="position:absolute;margin-left:784.5pt;margin-top:49.55pt;width:34.3pt;height:488.25pt;z-index:2516500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10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6932F6" w:rsidRPr="00E20335" w:rsidRDefault="006932F6" w:rsidP="00943640">
                      <w:pPr>
                        <w:pStyle w:val="NL-Kopfzeilen-Titel"/>
                      </w:pPr>
                      <w:r>
                        <w:t>Landesinstitut für Schulentwicklung</w:t>
                      </w:r>
                    </w:p>
                  </w:txbxContent>
                </v:textbox>
              </v:shape>
              <v:shape id="Grafik 449" o:spid="_x0000_s110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10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Default="006932F6"/>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52096" behindDoc="0" locked="0" layoutInCell="1" allowOverlap="1" wp14:anchorId="7FD9F25E" wp14:editId="6733FBB4">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109" style="position:absolute;margin-left:784.5pt;margin-top:49.55pt;width:34.3pt;height:488.25pt;z-index:2516520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11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11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11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64384" behindDoc="0" locked="0" layoutInCell="1" allowOverlap="1" wp14:anchorId="3BA8ECC4" wp14:editId="5A8FF50A">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6932F6" w:rsidRPr="00E20335" w:rsidRDefault="006932F6"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13" style="position:absolute;margin-left:48.75pt;margin-top:23.55pt;width:489.85pt;height:34.3pt;z-index:25166438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1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6932F6" w:rsidRPr="00E20335" w:rsidRDefault="006932F6"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11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4144" behindDoc="0" locked="0" layoutInCell="1" allowOverlap="1" wp14:anchorId="5FB878AB" wp14:editId="42FA1183">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117" style="position:absolute;margin-left:784.5pt;margin-top:49.55pt;width:34.3pt;height:488.25pt;z-index:2516541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11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6932F6" w:rsidRPr="00E20335" w:rsidRDefault="006932F6" w:rsidP="004F754E">
                      <w:pPr>
                        <w:pStyle w:val="NL-Kopfzeilen-Titel"/>
                      </w:pPr>
                      <w:r>
                        <w:t>Landesinstitut für Schulentwicklung</w:t>
                      </w:r>
                    </w:p>
                  </w:txbxContent>
                </v:textbox>
              </v:shape>
              <v:shape id="Grafik 483" o:spid="_x0000_s111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12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Default="006932F6"/>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sidRPr="0083270B">
      <w:rPr>
        <w:rFonts w:eastAsiaTheme="minorHAnsi" w:cs="Arial"/>
        <w:noProof/>
        <w:sz w:val="24"/>
        <w:szCs w:val="24"/>
      </w:rPr>
      <mc:AlternateContent>
        <mc:Choice Requires="wps">
          <w:drawing>
            <wp:anchor distT="0" distB="0" distL="114300" distR="114300" simplePos="0" relativeHeight="251663360" behindDoc="0" locked="0" layoutInCell="1" allowOverlap="1" wp14:anchorId="256A97E6" wp14:editId="0552291A">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6932F6" w:rsidRPr="00E20335" w:rsidRDefault="006932F6"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21" type="#_x0000_t202" style="position:absolute;margin-left:-130.25pt;margin-top:201.55pt;width:330pt;height:27.75pt;rotation:90;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kOoq/KwIAADMEAAAOAAAAAAAAAAAAAAAAAC4CAABkcnMv&#10;ZTJvRG9jLnhtbFBLAQItABQABgAIAAAAIQDcdYYc3gAAAAkBAAAPAAAAAAAAAAAAAAAAAIUEAABk&#10;cnMvZG93bnJldi54bWxQSwUGAAAAAAQABADzAAAAkAUAAAAA&#10;" stroked="f">
              <v:textbox>
                <w:txbxContent>
                  <w:p w:rsidR="006932F6" w:rsidRPr="00E20335" w:rsidRDefault="006932F6"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60288" behindDoc="0" locked="0" layoutInCell="1" allowOverlap="1" wp14:anchorId="3BFF760E" wp14:editId="5260C5FC">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22" style="position:absolute;margin-left:784.5pt;margin-top:49.55pt;width:34.3pt;height:488.25pt;z-index:2516602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QZe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4QZe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2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6932F6" w:rsidRPr="00E20335" w:rsidRDefault="006932F6"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2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2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1792" behindDoc="0" locked="0" layoutInCell="1" allowOverlap="1" wp14:anchorId="6940CA83" wp14:editId="75A5E272">
              <wp:simplePos x="0" y="0"/>
              <wp:positionH relativeFrom="page">
                <wp:posOffset>619125</wp:posOffset>
              </wp:positionH>
              <wp:positionV relativeFrom="page">
                <wp:posOffset>295275</wp:posOffset>
              </wp:positionV>
              <wp:extent cx="6220800" cy="435600"/>
              <wp:effectExtent l="0" t="0" r="8890" b="3175"/>
              <wp:wrapNone/>
              <wp:docPr id="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6"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26" style="position:absolute;margin-left:48.75pt;margin-top:23.25pt;width:489.85pt;height:34.3pt;z-index:25168179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FNo4b5cEAACx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12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2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9csW/AAAA2gAAAA8AAABkcnMvZG93bnJldi54bWxET02LwjAQvQv+hzCCN5vsHkS6RtFFQRBd&#10;rHvxNjRjU2wmpclq/ffmIOzx8b7ny9414k5dqD1r+MgUCOLSm5orDb/n7WQGIkRkg41n0vCkAMvF&#10;cDDH3PgHn+hexEqkEA45arAxtrmUobTkMGS+JU7c1XcOY4JdJU2HjxTuGvmp1FQ6rDk1WGzp21J5&#10;K/6chro4HGfPzba065P6KTZR4f5y03o86ldfICL18V/8du+MhrQ1XUk3QC5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V/XLFvwAAANoAAAAPAAAAAAAAAAAAAAAAAJ8CAABk&#10;cnMvZG93bnJldi54bWxQSwUGAAAAAAQABAD3AAAAiwMAAAAA&#10;">
                <v:imagedata r:id="rId2" o:title=""/>
                <v:path arrowok="t"/>
              </v:shape>
              <v:line id="Gerade Verbindung 657" o:spid="_x0000_s112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GfucAAAADaAAAADwAAAGRycy9kb3ducmV2LnhtbERPy2rCQBTdF/oPwy10Vye6KDF1lFZq&#10;6Kqgxrq9ZK5JaOZOmJnm8fcdQXB5OO/VZjSt6Mn5xrKC+SwBQVxa3XCloDjuXlIQPiBrbC2Tgok8&#10;bNaPDyvMtB14T/0hVCKGsM9QQR1Cl0npy5oM+pntiCN3sc5giNBVUjscYrhp5SJJXqXBhmNDjR1t&#10;ayp/D38mzvj+yIttzwanvTsXaTn/+cxPSj0/je9vIAKN4S6+ub+0giVcr0Q/yPU/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9xn7nAAAAA2gAAAA8AAAAAAAAAAAAAAAAA&#10;oQIAAGRycy9kb3ducmV2LnhtbFBLBQYAAAAABAAEAPkAAACOAwAAAAA=&#10;" strokecolor="#a6a6a6" strokeweight=".5pt"/>
              <w10:wrap anchorx="page" anchory="page"/>
            </v:group>
          </w:pict>
        </mc:Fallback>
      </mc:AlternateContent>
    </w:r>
    <w:r>
      <w:rPr>
        <w:noProof/>
      </w:rPr>
      <mc:AlternateContent>
        <mc:Choice Requires="wpg">
          <w:drawing>
            <wp:anchor distT="0" distB="0" distL="114300" distR="114300" simplePos="0" relativeHeight="251680768" behindDoc="0" locked="0" layoutInCell="1" allowOverlap="1" wp14:anchorId="77ED2DF7" wp14:editId="610954FD">
              <wp:simplePos x="0" y="0"/>
              <wp:positionH relativeFrom="page">
                <wp:posOffset>9963302</wp:posOffset>
              </wp:positionH>
              <wp:positionV relativeFrom="page">
                <wp:posOffset>629107</wp:posOffset>
              </wp:positionV>
              <wp:extent cx="435600" cy="6200740"/>
              <wp:effectExtent l="0" t="0" r="3175" b="0"/>
              <wp:wrapNone/>
              <wp:docPr id="10" name="Gruppieren 1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 name="Grafik 1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 o:spid="_x0000_s1130" style="position:absolute;margin-left:784.5pt;margin-top:49.55pt;width:34.3pt;height:488.25pt;z-index:2516807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J0wM0quBAAAw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3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63cEA&#10;AADbAAAADwAAAGRycy9kb3ducmV2LnhtbERPS2sCMRC+C/0PYQq9adZSxK5GEUFoC0LdevA4bMbd&#10;1c1kSeI+/r0RCt7m43vOct2bWrTkfGVZwXSSgCDOra64UHD8243nIHxA1lhbJgUDeVivXkZLTLXt&#10;+EBtFgoRQ9inqKAMoUml9HlJBv3ENsSRO1tnMEToCqkddjHc1PI9SWbSYMWxocSGtiXl1+xmFKDT&#10;+59L64a5OX2ffm8fVfdpBqXeXvvNAkSgPjzF/+4vHedP4fFLPECu7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kOt3BAAAA2wAAAA8AAAAAAAAAAAAAAAAAmAIAAGRycy9kb3du&#10;cmV2LnhtbFBLBQYAAAAABAAEAPUAAACGAwAAAAA=&#10;" stroked="f">
                <v:textbox>
                  <w:txbxContent>
                    <w:p w:rsidR="006932F6" w:rsidRPr="00E20335" w:rsidRDefault="006932F6" w:rsidP="00943640">
                      <w:pPr>
                        <w:pStyle w:val="NL-Kopfzeilen-Titel"/>
                      </w:pPr>
                      <w:r>
                        <w:t>Landesinstitut für Schulentwicklung</w:t>
                      </w:r>
                    </w:p>
                  </w:txbxContent>
                </v:textbox>
              </v:shape>
              <v:shape id="Grafik 12" o:spid="_x0000_s113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OYDjDAAAA2wAAAA8AAABkcnMvZG93bnJldi54bWxET0trAjEQvgv+hzBCL1KzCq1laxRZaGkv&#10;go9Lb7ObcbO4mYRN6m776xuh4G0+vuesNoNtxZW60DhWMJ9lIIgrpxuuFZyOb48vIEJE1tg6JgU/&#10;FGCzHo9WmGvX856uh1iLFMIhRwUmRp9LGSpDFsPMeeLEnV1nMSbY1VJ32Kdw28pFlj1Liw2nBoOe&#10;CkPV5fBtFbz/xpK/Pnf9kzkWxbLc+zJMvVIPk2H7CiLSEO/if/eHTvMXcPslHSDX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o5gOMMAAADbAAAADwAAAAAAAAAAAAAAAACf&#10;AgAAZHJzL2Rvd25yZXYueG1sUEsFBgAAAAAEAAQA9wAAAI8DAAAAAA==&#10;">
                <v:imagedata r:id="rId2" o:title=""/>
                <v:path arrowok="t"/>
                <o:lock v:ext="edit" aspectratio="f"/>
              </v:shape>
              <v:line id="Gerade Verbindung 475" o:spid="_x0000_s113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nEpMIAAADbAAAADwAAAGRycy9kb3ducmV2LnhtbESPQYvCMBCF7wv+hzCCtzV1BZFqFBVX&#10;PC3odvU6NGNbbCYlibX++40geJvhve/Nm/myM7VoyfnKsoLRMAFBnFtdcaEg+/3+nILwAVljbZkU&#10;PMjDctH7mGOq7Z0P1B5DIWII+xQVlCE0qZQ+L8mgH9qGOGoX6wyGuLpCaof3GG5q+ZUkE2mw4nih&#10;xIY2JeXX483EGj/rXbZp2eDj4M7ZNB+dtrs/pQb9bjUDEagLb/OL3uvIjeH5SxxAL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tnEpMIAAADbAAAADwAAAAAAAAAAAAAA&#10;AAChAgAAZHJzL2Rvd25yZXYueG1sUEsFBgAAAAAEAAQA+QAAAJADA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2816" behindDoc="0" locked="0" layoutInCell="1" allowOverlap="1" wp14:anchorId="3F334BED" wp14:editId="2DF4A914">
              <wp:simplePos x="0" y="0"/>
              <wp:positionH relativeFrom="page">
                <wp:posOffset>9963302</wp:posOffset>
              </wp:positionH>
              <wp:positionV relativeFrom="page">
                <wp:posOffset>629107</wp:posOffset>
              </wp:positionV>
              <wp:extent cx="435600" cy="6200740"/>
              <wp:effectExtent l="0" t="0" r="3175" b="0"/>
              <wp:wrapNone/>
              <wp:docPr id="19" name="Gruppieren 1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1" name="Grafik 2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2"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9" o:spid="_x0000_s1134" style="position:absolute;margin-left:784.5pt;margin-top:49.55pt;width:34.3pt;height:488.25pt;z-index:25168281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HUqPuSuBAAAw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13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RV+78A&#10;AADbAAAADwAAAGRycy9kb3ducmV2LnhtbERPy4rCMBTdD/gP4QruxlSRQatRRBBmBgZ8LVxemmtb&#10;bW5KEvv4+8lCcHk479WmM5VoyPnSsoLJOAFBnFldcq7gct5/zkH4gKyxskwKevKwWQ8+Vphq2/KR&#10;mlPIRQxhn6KCIoQ6ldJnBRn0Y1sTR+5mncEQoculdtjGcFPJaZJ8SYMlx4YCa9oVlD1OT6MAnf77&#10;vTeun5vrz/XwnJXtwvRKjYbddgkiUBfe4pf7WyuYxvXxS/wBc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BFX7vwAAANsAAAAPAAAAAAAAAAAAAAAAAJgCAABkcnMvZG93bnJl&#10;di54bWxQSwUGAAAAAAQABAD1AAAAhAM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1" o:spid="_x0000_s113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wNPLFAAAA2wAAAA8AAABkcnMvZG93bnJldi54bWxEj0FrAjEUhO+C/yG8ghepWYXasjWKLFTq&#10;RVB76e3t5nWzdPMSNqm79dc3gtDjMDPfMKvNYFtxoS40jhXMZxkI4srphmsFH+e3xxcQISJrbB2T&#10;gl8KsFmPRyvMtev5SJdTrEWCcMhRgYnR51KGypDFMHOeOHlfrrMYk+xqqTvsE9y2cpFlS2mx4bRg&#10;0FNhqPo+/VgFu2ss+XN/6J/MuSiey6Mvw9QrNXkYtq8gIg3xP3xvv2sFizncvqQfIN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MDTyxQAAANsAAAAPAAAAAAAAAAAAAAAA&#10;AJ8CAABkcnMvZG93bnJldi54bWxQSwUGAAAAAAQABAD3AAAAkQMAAAAA&#10;">
                <v:imagedata r:id="rId2" o:title=""/>
                <v:path arrowok="t"/>
                <o:lock v:ext="edit" aspectratio="f"/>
              </v:shape>
              <v:line id="Gerade Verbindung 475" o:spid="_x0000_s113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rgsIAAADbAAAADwAAAGRycy9kb3ducmV2LnhtbESPQYvCMBCF74L/IYzgTVN7EOkaZRWV&#10;PS2oXb0OzWxbbCYlydb67zeC4PHx5n1v3nLdm0Z05HxtWcFsmoAgLqyuuVSQn/eTBQgfkDU2lknB&#10;gzysV8PBEjNt73yk7hRKESHsM1RQhdBmUvqiIoN+alvi6P1aZzBE6UqpHd4j3DQyTZK5NFhzbKiw&#10;pW1Fxe30Z+Ib35tDvu3Y4OPorvmimF12hx+lxqP+8wNEoD68j1/pL60gTeG5JQJArv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mrgsIAAADbAAAADwAAAAAAAAAAAAAA&#10;AAChAgAAZHJzL2Rvd25yZXYueG1sUEsFBgAAAAAEAAQA+QAAAJADA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4864" behindDoc="0" locked="0" layoutInCell="1" allowOverlap="1" wp14:anchorId="06BFEFBF" wp14:editId="0C5D232B">
              <wp:simplePos x="0" y="0"/>
              <wp:positionH relativeFrom="page">
                <wp:posOffset>619125</wp:posOffset>
              </wp:positionH>
              <wp:positionV relativeFrom="page">
                <wp:posOffset>295275</wp:posOffset>
              </wp:positionV>
              <wp:extent cx="6220800" cy="435600"/>
              <wp:effectExtent l="0" t="0" r="8890" b="3175"/>
              <wp:wrapNone/>
              <wp:docPr id="27"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28"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9"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0"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38" style="position:absolute;margin-left:48.75pt;margin-top:23.25pt;width:489.85pt;height:34.3pt;z-index:25168486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C5ZoDEmQQAALU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3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4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RbaXDAAAA2wAAAA8AAABkcnMvZG93bnJldi54bWxEj0FrAjEUhO+C/yE8oTdN6qHY1ShWFApF&#10;y2578fbYPDeLm5dlE3X990Yo9DjMzDfMYtW7RlypC7VnDa8TBYK49KbmSsPvz248AxEissHGM2m4&#10;U4DVcjhYYGb8jXO6FrESCcIhQw02xjaTMpSWHIaJb4mTd/Kdw5hkV0nT4S3BXSOnSr1JhzWnBYst&#10;bSyV5+LiNNTF/jC7b3el/cjVd7GNCr+OZ61fRv16DiJSH//Df+1Po2H6Ds8v6QfI5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tFtpcMAAADbAAAADwAAAAAAAAAAAAAAAACf&#10;AgAAZHJzL2Rvd25yZXYueG1sUEsFBgAAAAAEAAQA9wAAAI8DAAAAAA==&#10;">
                <v:imagedata r:id="rId2" o:title=""/>
                <v:path arrowok="t"/>
              </v:shape>
              <v:line id="Gerade Verbindung 657" o:spid="_x0000_s114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4Gs8MAAADbAAAADwAAAGRycy9kb3ducmV2LnhtbESPwWrCQBCG7wXfYRnBW92oUCR1FRUr&#10;PRXUtL0O2TEJZmfD7jbGt+8cCj0O//zffLPaDK5VPYXYeDYwm2agiEtvG64MFJe35yWomJAttp7J&#10;wIMibNajpxXm1t/5RP05VUogHHM0UKfU5VrHsiaHceo7YsmuPjhMMoZK24B3gbtWz7PsRTtsWC7U&#10;2NG+pvJ2/nGi8bE7FvueHT5O4btYlrOvw/HTmMl42L6CSjSk/+W/9rs1sBB7+UUAoN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W+BrPDAAAA2wAAAA8AAAAAAAAAAAAA&#10;AAAAoQIAAGRycy9kb3ducmV2LnhtbFBLBQYAAAAABAAEAPkAAACRAwAAAAA=&#10;" strokecolor="#a6a6a6" strokeweight=".5pt"/>
              <w10:wrap anchorx="page" anchory="page"/>
            </v:group>
          </w:pict>
        </mc:Fallback>
      </mc:AlternateContent>
    </w:r>
    <w:r>
      <w:rPr>
        <w:noProof/>
      </w:rPr>
      <mc:AlternateContent>
        <mc:Choice Requires="wpg">
          <w:drawing>
            <wp:anchor distT="0" distB="0" distL="114300" distR="114300" simplePos="0" relativeHeight="251683840" behindDoc="0" locked="0" layoutInCell="1" allowOverlap="1" wp14:anchorId="6C1AE59C" wp14:editId="5EE78C54">
              <wp:simplePos x="0" y="0"/>
              <wp:positionH relativeFrom="page">
                <wp:posOffset>9963302</wp:posOffset>
              </wp:positionH>
              <wp:positionV relativeFrom="page">
                <wp:posOffset>629107</wp:posOffset>
              </wp:positionV>
              <wp:extent cx="435600" cy="6200740"/>
              <wp:effectExtent l="0" t="0" r="3175" b="0"/>
              <wp:wrapNone/>
              <wp:docPr id="14" name="Gruppieren 1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 name="Grafik 1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4" o:spid="_x0000_s1142" style="position:absolute;margin-left:784.5pt;margin-top:49.55pt;width:34.3pt;height:488.25pt;z-index:2516838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">
              <v:shape id="_x0000_s114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883sEA&#10;AADbAAAADwAAAGRycy9kb3ducmV2LnhtbERPS2sCMRC+F/ofwhR6q1mlFl2NUgpCKwj1cfA4bMbd&#10;1c1kSeI+/r0RBG/z8T1nvuxMJRpyvrSsYDhIQBBnVpecKzjsVx8TED4ga6wsk4KePCwXry9zTLVt&#10;eUvNLuQihrBPUUERQp1K6bOCDPqBrYkjd7LOYIjQ5VI7bGO4qeQoSb6kwZJjQ4E1/RSUXXZXowCd&#10;3qzPjesn5vh3/L9+lu3U9Eq9v3XfMxCBuvAUP9y/Os4fw/2XeIBc3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0fPN7BAAAA2wAAAA8AAAAAAAAAAAAAAAAAmAIAAGRycy9kb3du&#10;cmV2LnhtbFBLBQYAAAAABAAEAPUAAACGAwAAAAA=&#10;" stroked="f">
                <v:textbox>
                  <w:txbxContent>
                    <w:p w:rsidR="006932F6" w:rsidRPr="00E20335" w:rsidRDefault="006932F6" w:rsidP="00943640">
                      <w:pPr>
                        <w:pStyle w:val="NL-Kopfzeilen-Titel"/>
                      </w:pPr>
                      <w:r>
                        <w:t>Landesinstitut für Schulentwicklung</w:t>
                      </w:r>
                    </w:p>
                  </w:txbxContent>
                </v:textbox>
              </v:shape>
              <v:shape id="Grafik 16" o:spid="_x0000_s114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W1ZjvDAAAA2wAAAA8AAABkcnMvZG93bnJldi54bWxET01rAjEQvQv+hzCCF6lZC9qyNYostOil&#10;oPbS2+xmulm6mYRN6m776xtB8DaP9znr7WBbcaEuNI4VLOYZCOLK6YZrBR/n14dnECEia2wdk4Jf&#10;CrDdjEdrzLXr+UiXU6xFCuGQowITo8+lDJUhi2HuPHHivlxnMSbY1VJ32Kdw28rHLFtJiw2nBoOe&#10;CkPV9+nHKnj7iyV/Ht77pTkXxVN59GWYeaWmk2H3AiLSEO/im3uv0/wVXH9JB8jN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bVmO8MAAADbAAAADwAAAAAAAAAAAAAAAACf&#10;AgAAZHJzL2Rvd25yZXYueG1sUEsFBgAAAAAEAAQA9wAAAI8DAAAAAA==&#10;">
                <v:imagedata r:id="rId2" o:title=""/>
                <v:path arrowok="t"/>
                <o:lock v:ext="edit" aspectratio="f"/>
              </v:shape>
              <v:line id="Gerade Verbindung 475" o:spid="_x0000_s114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LCp8IAAADbAAAADwAAAGRycy9kb3ducmV2LnhtbESPQYvCMBCF7wv+hzCCtzV1DyrVKCqu&#10;eFrQ7ep1aMa22ExKEmv99xtB8DbDe9+bN/NlZ2rRkvOVZQWjYQKCOLe64kJB9vv9OQXhA7LG2jIp&#10;eJCH5aL3McdU2zsfqD2GQsQQ9ikqKENoUil9XpJBP7QNcdQu1hkMcXWF1A7vMdzU8itJxtJgxfFC&#10;iQ1tSsqvx5uJNX7Wu2zTssHHwZ2zaT46bXd/Sg363WoGIlAX3uYXvdeRm8Dzlzi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eLCp8IAAADbAAAADwAAAAAAAAAAAAAA&#10;AAChAgAAZHJzL2Rvd25yZXYueG1sUEsFBgAAAAAEAAQA+QAAAJADA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5888" behindDoc="0" locked="0" layoutInCell="1" allowOverlap="1" wp14:anchorId="73FF59B0" wp14:editId="2620B9B6">
              <wp:simplePos x="0" y="0"/>
              <wp:positionH relativeFrom="page">
                <wp:posOffset>9963302</wp:posOffset>
              </wp:positionH>
              <wp:positionV relativeFrom="page">
                <wp:posOffset>629107</wp:posOffset>
              </wp:positionV>
              <wp:extent cx="435600" cy="6200740"/>
              <wp:effectExtent l="0" t="0" r="3175" b="0"/>
              <wp:wrapNone/>
              <wp:docPr id="472" name="Gruppieren 47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74" name="Grafik 47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7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2" o:spid="_x0000_s1146" style="position:absolute;margin-left:784.5pt;margin-top:49.55pt;width:34.3pt;height:488.25pt;z-index:25168588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7HRl+b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14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KNgsUA&#10;AADcAAAADwAAAGRycy9kb3ducmV2LnhtbESPT2sCMRTE7wW/Q3hCbzVrK1VXo0ih0BYKunrw+Ng8&#10;d1c3L0sS98+3bwqFHoeZ+Q2z3vamFi05X1lWMJ0kIIhzqysuFJyO708LED4ga6wtk4KBPGw3o4c1&#10;ptp2fKA2C4WIEPYpKihDaFIpfV6SQT+xDXH0LtYZDFG6QmqHXYSbWj4nyas0WHFcKLGht5LyW3Y3&#10;CtDp769r64aFOX+e9/dZ1S3NoNTjuN+tQATqw3/4r/2hFczmL/B7Jh4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Uo2CxQAAANwAAAAPAAAAAAAAAAAAAAAAAJgCAABkcnMv&#10;ZG93bnJldi54bWxQSwUGAAAAAAQABAD1AAAAigM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74" o:spid="_x0000_s114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qW7rXGAAAA3AAAAA8AAABkcnMvZG93bnJldi54bWxEj0FrAjEUhO+F/ofwCl5KzSq2ymoUWajU&#10;S0Htpbe3m9fN0s1L2KTu2l9vCgWPw8x8w6w2g23FmbrQOFYwGWcgiCunG64VfJxenxYgQkTW2Dom&#10;BRcKsFnf360w167nA52PsRYJwiFHBSZGn0sZKkMWw9h54uR9uc5iTLKrpe6wT3DbymmWvUiLDacF&#10;g54KQ9X38ccq2P3Gkj/37/2zORXFvDz4Mjx6pUYPw3YJItIQb+H/9ptWMJvP4O9MOgJyf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pbutcYAAADcAAAADwAAAAAAAAAAAAAA&#10;AACfAgAAZHJzL2Rvd25yZXYueG1sUEsFBgAAAAAEAAQA9wAAAJIDAAAAAA==&#10;">
                <v:imagedata r:id="rId2" o:title=""/>
                <v:path arrowok="t"/>
                <o:lock v:ext="edit" aspectratio="f"/>
              </v:shape>
              <v:line id="Gerade Verbindung 475" o:spid="_x0000_s114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Ob6cQAAADcAAAADwAAAGRycy9kb3ducmV2LnhtbESPQWvCQBCF7wX/wzKCt7qxtFWiq1hp&#10;pSdBjXodsmMSzM6G3TXGf98VCh4fb9735s0WnalFS85XlhWMhgkI4tzqigsF2f7ndQLCB2SNtWVS&#10;cCcPi3nvZYaptjfeUrsLhYgQ9ikqKENoUil9XpJBP7QNcfTO1hkMUbpCaoe3CDe1fEuST2mw4thQ&#10;YkOrkvLL7mriG5uvdbZq2eB9607ZJB8dv9cHpQb9bjkFEagLz+P/9K9W8D7+gMeYSA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c5vpxAAAANwAAAAPAAAAAAAAAAAA&#10;AAAAAKECAABkcnMvZG93bnJldi54bWxQSwUGAAAAAAQABAD5AAAAkgM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8960" behindDoc="0" locked="0" layoutInCell="1" allowOverlap="1" wp14:anchorId="33307BED" wp14:editId="660EF196">
              <wp:simplePos x="0" y="0"/>
              <wp:positionH relativeFrom="page">
                <wp:posOffset>619125</wp:posOffset>
              </wp:positionH>
              <wp:positionV relativeFrom="page">
                <wp:posOffset>295275</wp:posOffset>
              </wp:positionV>
              <wp:extent cx="6220800" cy="435600"/>
              <wp:effectExtent l="0" t="0" r="8890" b="3175"/>
              <wp:wrapNone/>
              <wp:docPr id="181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13"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15"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50" style="position:absolute;margin-left:48.75pt;margin-top:23.25pt;width:489.85pt;height:34.3pt;z-index:25168896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gMv4KmQQAAL0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5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4Y/cIA&#10;AADdAAAADwAAAGRycy9kb3ducmV2LnhtbERP24rCMBB9X/Afwgi+LJqqu1arUVTYxVcvHzBtxrbY&#10;TEoTbf37jSDs2xzOdVabzlTiQY0rLSsYjyIQxJnVJecKLuef4RyE88gaK8uk4EkONuvexwoTbVs+&#10;0uPkcxFC2CWooPC+TqR0WUEG3cjWxIG72sagD7DJpW6wDeGmkpMomkmDJYeGAmvaF5TdTnej4Hpo&#10;P78XbfrrL/Hxa7bDMk7tU6lBv9suQXjq/L/47T7oMH8+nsLrm3CC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nhj9wgAAAN0AAAAPAAAAAAAAAAAAAAAAAJgCAABkcnMvZG93&#10;bnJldi54bWxQSwUGAAAAAAQABAD1AAAAhwM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5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7l57DAAAA3QAAAA8AAABkcnMvZG93bnJldi54bWxET01rAjEQvQv9D2GE3jRRSlm2RtGiUChV&#10;XL30NmzGzeJmsmyirv++KQje5vE+Z7boXSOu1IXas4bJWIEgLr2pudJwPGxGGYgQkQ02nknDnQIs&#10;5i+DGebG33hP1yJWIoVwyFGDjbHNpQylJYdh7FvixJ185zAm2FXSdHhL4a6RU6XepcOaU4PFlj4t&#10;lefi4jTUxc82u683pV3t1a5YR4Xfv2etX4f98gNEpD4+xQ/3l0nzs8kb/H+TTpDz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juXnsMAAADdAAAADwAAAAAAAAAAAAAAAACf&#10;AgAAZHJzL2Rvd25yZXYueG1sUEsFBgAAAAAEAAQA9wAAAI8DAAAAAA==&#10;">
                <v:imagedata r:id="rId2" o:title=""/>
                <v:path arrowok="t"/>
              </v:shape>
              <v:line id="Gerade Verbindung 657" o:spid="_x0000_s115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5vlMQAAADdAAAADwAAAGRycy9kb3ducmV2LnhtbESPQWvCQBCF7wX/wzJCb3WTgiVEV1Gx&#10;0lNBm+p1yI5JMDsbdtcY/323IHib4b3vzZv5cjCt6Mn5xrKCdJKAIC6tbrhSUPx8vmUgfEDW2Fom&#10;BXfysFyMXuaYa3vjPfWHUIkYwj5HBXUIXS6lL2sy6Ce2I47a2TqDIa6uktrhLYabVr4nyYc02HC8&#10;UGNHm5rKy+FqYo3v9a7Y9GzwvnenIivT43b3q9TreFjNQAQawtP8oL905LJ0Cv/fxBH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Tm+U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87936" behindDoc="0" locked="0" layoutInCell="1" allowOverlap="1" wp14:anchorId="6656F410" wp14:editId="30DDEB38">
              <wp:simplePos x="0" y="0"/>
              <wp:positionH relativeFrom="page">
                <wp:posOffset>9963302</wp:posOffset>
              </wp:positionH>
              <wp:positionV relativeFrom="page">
                <wp:posOffset>629107</wp:posOffset>
              </wp:positionV>
              <wp:extent cx="435600" cy="6200740"/>
              <wp:effectExtent l="0" t="0" r="3175" b="0"/>
              <wp:wrapNone/>
              <wp:docPr id="1816" name="Gruppieren 181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1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18" name="Grafik 181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19"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16" o:spid="_x0000_s1154" style="position:absolute;margin-left:784.5pt;margin-top:49.55pt;width:34.3pt;height:488.25pt;z-index:25168793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1EkpML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AzcMA&#10;AADdAAAADwAAAGRycy9kb3ducmV2LnhtbERPS2sCMRC+F/wPYYTeatYi7boaRYSCLRTq4+Bx2Iy7&#10;q5vJksR9/PumUPA2H99zluve1KIl5yvLCqaTBARxbnXFhYLT8eMlBeEDssbaMikYyMN6NXpaYqZt&#10;x3tqD6EQMYR9hgrKEJpMSp+XZNBPbEMcuYt1BkOErpDaYRfDTS1fk+RNGqw4NpTY0Lak/Ha4GwXo&#10;9PfXtXVDas6f55/7rOrmZlDqedxvFiAC9eEh/nfvdJyfTt/h75t4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QAzcMAAADdAAAADwAAAAAAAAAAAAAAAACYAgAAZHJzL2Rv&#10;d25yZXYueG1sUEsFBgAAAAAEAAQA9QAAAIgDAAAAAA==&#10;" stroked="f">
                <v:textbox>
                  <w:txbxContent>
                    <w:p w:rsidR="006932F6" w:rsidRPr="00E20335" w:rsidRDefault="006932F6" w:rsidP="00943640">
                      <w:pPr>
                        <w:pStyle w:val="NL-Kopfzeilen-Titel"/>
                      </w:pPr>
                      <w:r>
                        <w:t>Landesinstitut für Schulentwicklung</w:t>
                      </w:r>
                    </w:p>
                  </w:txbxContent>
                </v:textbox>
              </v:shape>
              <v:shape id="Grafik 1818" o:spid="_x0000_s11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hbkzHAAAA3QAAAA8AAABkcnMvZG93bnJldi54bWxEj09Lw0AQxe+C32EZoRexmxa0JXZbJKDo&#10;ReifS2+T7JgNZmeX7NpEP71zELzN8N6895vNbvK9utCQusAGFvMCFHETbMetgdPx+W4NKmVki31g&#10;MvBNCXbb66sNljaMvKfLIbdKQjiVaMDlHEutU+PIY5qHSCzaRxg8ZlmHVtsBRwn3vV4WxYP22LE0&#10;OIxUOWo+D1/ewMtPrvn89j7eu2NVrep9rNNtNGZ2Mz09gso05X/z3/WrFfz1QnDlGxlBb3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chbkzHAAAA3QAAAA8AAAAAAAAAAAAA&#10;AAAAnwIAAGRycy9kb3ducmV2LnhtbFBLBQYAAAAABAAEAPcAAACTAwAAAAA=&#10;">
                <v:imagedata r:id="rId2" o:title=""/>
                <v:path arrowok="t"/>
                <o:lock v:ext="edit" aspectratio="f"/>
              </v:shape>
              <v:line id="Gerade Verbindung 475" o:spid="_x0000_s11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NlkcUAAADdAAAADwAAAGRycy9kb3ducmV2LnhtbESPQWvCQBCF70L/wzKCN93EQ0lTV6lS&#10;xVNBjfU6ZMckNDsbdrcx/vuuIPQ2w3vfmzeL1WBa0ZPzjWUF6SwBQVxa3XCloDhtpxkIH5A1tpZJ&#10;wZ08rJYvowXm2t74QP0xVCKGsM9RQR1Cl0vpy5oM+pntiKN2tc5giKurpHZ4i+GmlfMkeZUGG44X&#10;auxoU1P5c/w1scbXeldsejZ4P7hLkZXp9+furNRkPHy8gwg0hH/zk97ryGXpGzy+iSPI5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NlkcUAAADdAAAADwAAAAAAAAAA&#10;AAAAAAChAgAAZHJzL2Rvd25yZXYueG1sUEsFBgAAAAAEAAQA+QAAAJMDA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89984" behindDoc="0" locked="0" layoutInCell="1" allowOverlap="1" wp14:anchorId="75C83165" wp14:editId="1C1BE51B">
              <wp:simplePos x="0" y="0"/>
              <wp:positionH relativeFrom="page">
                <wp:posOffset>9963302</wp:posOffset>
              </wp:positionH>
              <wp:positionV relativeFrom="page">
                <wp:posOffset>629107</wp:posOffset>
              </wp:positionV>
              <wp:extent cx="435600" cy="6200740"/>
              <wp:effectExtent l="0" t="0" r="3175" b="0"/>
              <wp:wrapNone/>
              <wp:docPr id="1004" name="Gruppieren 100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0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06" name="Grafik 100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00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04" o:spid="_x0000_s1158"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DTK2xGuBAAAz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15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30z8MA&#10;AADdAAAADwAAAGRycy9kb3ducmV2LnhtbERPS2sCMRC+C/0PYQq9aaJU0dUopSC0QkFtDx6HzXR3&#10;62ayJHEf/74pFLzNx/ecza63tWjJh8qxhulEgSDOnam40PD1uR8vQYSIbLB2TBoGCrDbPow2mBnX&#10;8YnacyxECuGQoYYyxiaTMuQlWQwT1xAn7tt5izFBX0jjsUvhtpYzpRbSYsWpocSGXkvKr+eb1YDe&#10;fBx+Wj8s7eX9crw9V93KDlo/PfYvaxCR+ngX/7vfTJqv1Bz+vkkn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230z8MAAADdAAAADwAAAAAAAAAAAAAAAACYAgAAZHJzL2Rv&#10;d25yZXYueG1sUEsFBgAAAAAEAAQA9QAAAIgDA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06" o:spid="_x0000_s116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1kEvGAAAA3QAAAA8AAABkcnMvZG93bnJldi54bWxEj81qwzAQhO+BvIPYQi4hkRtIG9woIRha&#10;2ksgP5fc1tbWMrVWwlJjt08fBQq97TIz386ut4NtxZW60DhW8DjPQBBXTjdcKzifXmcrECEia2wd&#10;k4IfCrDdjEdrzLXr+UDXY6xFgnDIUYGJ0edShsqQxTB3njhpn66zGNPa1VJ32Ce4beUiy56kxYbT&#10;BYOeCkPV1/HbKnj7jSVfPvb90pyK4rk8+DJMvVKTh2H3AiLSEP/Nf+l3neonIty/SSPIz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jWQS8YAAADdAAAADwAAAAAAAAAAAAAA&#10;AACfAgAAZHJzL2Rvd25yZXYueG1sUEsFBgAAAAAEAAQA9wAAAJIDAAAAAA==&#10;">
                <v:imagedata r:id="rId2" o:title=""/>
                <v:path arrowok="t"/>
                <o:lock v:ext="edit" aspectratio="f"/>
              </v:shape>
              <v:line id="Gerade Verbindung 475" o:spid="_x0000_s116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eblsUAAADdAAAADwAAAGRycy9kb3ducmV2LnhtbESPQW/CMAyF75P4D5GRdhtJOWyoI6BR&#10;AdppElDG1WpMW61xqiQr5d8vkybtZuu97/l5uR5tJwbyoXWsIZspEMSVMy3XGsrT7mkBIkRkg51j&#10;0nCnAOvV5GGJuXE3PtBwjLVIIRxy1NDE2OdShqohi2HmeuKkXZ23GNPqa2k83lK47eRcqWdpseV0&#10;ocGeioaqr+O3TTU+NvuyGNji/eAv5aLKPrf7s9aP0/HtFUSkMf6b/+h3kzilXuD3mzSCXP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ReblsUAAADdAAAADwAAAAAAAAAA&#10;AAAAAAChAgAAZHJzL2Rvd25yZXYueG1sUEsFBgAAAAAEAAQA+QAAAJMDA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92032" behindDoc="0" locked="0" layoutInCell="1" allowOverlap="1" wp14:anchorId="62BF9F4B" wp14:editId="6C4EF402">
              <wp:simplePos x="0" y="0"/>
              <wp:positionH relativeFrom="page">
                <wp:posOffset>619125</wp:posOffset>
              </wp:positionH>
              <wp:positionV relativeFrom="page">
                <wp:posOffset>295275</wp:posOffset>
              </wp:positionV>
              <wp:extent cx="6220800" cy="435600"/>
              <wp:effectExtent l="0" t="0" r="8890" b="3175"/>
              <wp:wrapNone/>
              <wp:docPr id="1008"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09"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62" style="position:absolute;margin-left:48.75pt;margin-top:23.25pt;width:489.85pt;height:34.3pt;z-index:25169203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F7Z6Qq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163"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Hg+cAA&#10;AADdAAAADwAAAGRycy9kb3ducmV2LnhtbERP24rCMBB9F/yHMIIvsibKeqtGWQXFV10/YGzGtthM&#10;SpO19e/NguDbHM51VpvWluJBtS8caxgNFQji1JmCMw2X3/3XHIQPyAZLx6ThSR42625nhYlxDZ/o&#10;cQ6ZiCHsE9SQh1AlUvo0J4t+6CriyN1cbTFEWGfS1NjEcFvKsVJTabHg2JBjRbuc0vv5z2q4HZvB&#10;ZNFcD+EyO31Pt1jMru6pdb/X/ixBBGrDR/x2H02cr9QC/r+JJ8j1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7Hg+cAAAADdAAAADwAAAAAAAAAAAAAAAACYAgAAZHJzL2Rvd25y&#10;ZXYueG1sUEsFBgAAAAAEAAQA9QAAAIUDA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6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eyK7FAAAA3QAAAA8AAABkcnMvZG93bnJldi54bWxEj0FrAjEQhe+F/ocwBW81sQeRrVFUFARp&#10;xW0vvQ2bcbO4mSybVNd/3zkUvM3w3rz3zXw5hFZdqU9NZAuTsQFFXEXXcG3h+2v3OgOVMrLDNjJZ&#10;uFOC5eL5aY6Fizc+0bXMtZIQTgVa8Dl3hdap8hQwjWNHLNo59gGzrH2tXY83CQ+tfjNmqgM2LA0e&#10;O9p4qi7lb7DQlB+fs/t2V/n1yRzLbTZ4+LlYO3oZVu+gMg35Yf6/3jvBNxPhl29kBL3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siuxQAAAN0AAAAPAAAAAAAAAAAAAAAA&#10;AJ8CAABkcnMvZG93bnJldi54bWxQSwUGAAAAAAQABAD3AAAAkQMAAAAA&#10;">
                <v:imagedata r:id="rId2" o:title=""/>
                <v:path arrowok="t"/>
              </v:shape>
              <v:line id="Gerade Verbindung 657" o:spid="_x0000_s116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swpMUAAADdAAAADwAAAGRycy9kb3ducmV2LnhtbESPQWvDMAyF74P+B6PCbouTHUZI45a1&#10;dGWnQdq0u4pYS8JiOdhemv77eTDoTeK97+mp3MxmEBM531tWkCUpCOLG6p5bBfXp7SkH4QOyxsEy&#10;KbiRh8168VBioe2VK5qOoRUxhH2BCroQxkJK33Rk0Cd2JI7al3UGQ1xdK7XDaww3g3xO0xdpsOd4&#10;ocORdh0138cfE2t8bA/1bmKDt8p91nmTXfaHs1KPy/l1BSLQHO7mf/pdRy7NMvj7Jo4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GswpM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1008" behindDoc="0" locked="0" layoutInCell="1" allowOverlap="1" wp14:anchorId="2BF3E2EB" wp14:editId="46552451">
              <wp:simplePos x="0" y="0"/>
              <wp:positionH relativeFrom="page">
                <wp:posOffset>9963302</wp:posOffset>
              </wp:positionH>
              <wp:positionV relativeFrom="page">
                <wp:posOffset>629107</wp:posOffset>
              </wp:positionV>
              <wp:extent cx="435600" cy="6200740"/>
              <wp:effectExtent l="0" t="0" r="3175" b="0"/>
              <wp:wrapNone/>
              <wp:docPr id="1012" name="Gruppieren 101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1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101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01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12" o:spid="_x0000_s1166" style="position:absolute;margin-left:784.5pt;margin-top:49.55pt;width:34.3pt;height:488.25pt;z-index:2516910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sN01krwQAAMw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6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Ff/cMA&#10;AADdAAAADwAAAGRycy9kb3ducmV2LnhtbERPS2sCMRC+C/0PYQreNOsDsVujlIKggmBtDx6HzXR3&#10;281kSeI+/r0RBG/z8T1ntelMJRpyvrSsYDJOQBBnVpecK/j53o6WIHxA1lhZJgU9edisXwYrTLVt&#10;+Yuac8hFDGGfooIihDqV0mcFGfRjWxNH7tc6gyFCl0vtsI3hppLTJFlIgyXHhgJr+iwo+z9fjQJ0&#10;+nj4a1y/NJf95XSdl+2b6ZUavnYf7yACdeEpfrh3Os5PJjO4fxNPk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Ff/cMAAADdAAAADwAAAAAAAAAAAAAAAACYAgAAZHJzL2Rv&#10;d25yZXYueG1sUEsFBgAAAAAEAAQA9QAAAIgDAAAAAA==&#10;" stroked="f">
                <v:textbox>
                  <w:txbxContent>
                    <w:p w:rsidR="006932F6" w:rsidRPr="00E20335" w:rsidRDefault="006932F6" w:rsidP="00943640">
                      <w:pPr>
                        <w:pStyle w:val="NL-Kopfzeilen-Titel"/>
                      </w:pPr>
                      <w:r>
                        <w:t>Landesinstitut für Schulentwicklung</w:t>
                      </w:r>
                    </w:p>
                  </w:txbxContent>
                </v:textbox>
              </v:shape>
              <v:shape id="Grafik 1015" o:spid="_x0000_s116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8+mOHEAAAA3QAAAA8AAABkcnMvZG93bnJldi54bWxET0trAjEQvhf8D2EKvZSaVbAtq1FkoVIv&#10;go+Lt9nNuFm6mYRN6m77641Q6G0+vucsVoNtxZW60DhWMBlnIIgrpxuuFZyOHy/vIEJE1tg6JgU/&#10;FGC1HD0sMNeu5z1dD7EWKYRDjgpMjD6XMlSGLIax88SJu7jOYkywq6XusE/htpXTLHuVFhtODQY9&#10;FYaqr8O3VbD5jSWft7t+Zo5F8VbufRmevVJPj8N6DiLSEP/Ff+5PneZnkxncv0knyO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8+mOHEAAAA3QAAAA8AAAAAAAAAAAAAAAAA&#10;nwIAAGRycy9kb3ducmV2LnhtbFBLBQYAAAAABAAEAPcAAACQAwAAAAA=&#10;">
                <v:imagedata r:id="rId2" o:title=""/>
                <v:path arrowok="t"/>
                <o:lock v:ext="edit" aspectratio="f"/>
              </v:shape>
              <v:line id="Gerade Verbindung 475" o:spid="_x0000_s116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93056" behindDoc="0" locked="0" layoutInCell="1" allowOverlap="1" wp14:anchorId="4B5F1430" wp14:editId="19964A55">
              <wp:simplePos x="0" y="0"/>
              <wp:positionH relativeFrom="page">
                <wp:posOffset>9963302</wp:posOffset>
              </wp:positionH>
              <wp:positionV relativeFrom="page">
                <wp:posOffset>629107</wp:posOffset>
              </wp:positionV>
              <wp:extent cx="435600" cy="6200740"/>
              <wp:effectExtent l="0" t="0" r="3175" b="0"/>
              <wp:wrapNone/>
              <wp:docPr id="966" name="Gruppieren 96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6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68" name="Grafik 96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69"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66" o:spid="_x0000_s1170" style="position:absolute;margin-left:784.5pt;margin-top:49.55pt;width:34.3pt;height:488.25pt;z-index:25169305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CS/7Yq0BAAAxg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type id="_x0000_t202" coordsize="21600,21600" o:spt="202" path="m,l,21600r21600,l21600,xe">
                <v:stroke joinstyle="miter"/>
                <v:path gradientshapeok="t" o:connecttype="rect"/>
              </v:shapetype>
              <v:shape id="_x0000_s117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Dn68QA&#10;AADcAAAADwAAAGRycy9kb3ducmV2LnhtbESPT2sCMRTE7wW/Q3iCt5pVxOpqFBEKbaHQqgePj81z&#10;d3XzsiRx/3z7RhB6HGbmN8x625lKNOR8aVnBZJyAIM6sLjlXcDq+vy5A+ICssbJMCnrysN0MXtaY&#10;atvyLzWHkIsIYZ+igiKEOpXSZwUZ9GNbE0fvYp3BEKXLpXbYRrip5DRJ5tJgyXGhwJr2BWW3w90o&#10;QKe/v66N6xfm/Hn+uc/Kdml6pUbDbrcCEagL/+Fn+0MrWM7f4HEmH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A5+vEAAAA3AAAAA8AAAAAAAAAAAAAAAAAmAIAAGRycy9k&#10;b3ducmV2LnhtbFBLBQYAAAAABAAEAPUAAACJAw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68" o:spid="_x0000_s117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yiNrDAAAA3AAAAA8AAABkcnMvZG93bnJldi54bWxET01rwjAYvgv7D+EVvMhMN1C3ziijMJmX&#10;gR+X3d4275pi8yY0me389eYw8PjwfK82g23FhbrQOFbwNMtAEFdON1wrOB0/Hl9AhIissXVMCv4o&#10;wGb9MFphrl3Pe7ocYi1SCIccFZgYfS5lqAxZDDPniRP34zqLMcGulrrDPoXbVj5n2UJabDg1GPRU&#10;GKrOh1+rYHuNJX/vvvq5ORbFstz7Mky9UpPx8P4GItIQ7+J/96dW8LpIa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XKI2sMAAADcAAAADwAAAAAAAAAAAAAAAACf&#10;AgAAZHJzL2Rvd25yZXYueG1sUEsFBgAAAAAEAAQA9wAAAI8DAAAAAA==&#10;">
                <v:imagedata r:id="rId2" o:title=""/>
                <v:path arrowok="t"/>
                <o:lock v:ext="edit" aspectratio="f"/>
              </v:shape>
              <v:line id="Gerade Verbindung 475" o:spid="_x0000_s117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f9hsUAAADcAAAADwAAAGRycy9kb3ducmV2LnhtbESPzWrDMBCE74W+g9hCb42cHELsRglp&#10;aEJOhbhuc12sjW1irYyk+ufto0Khx2F2vtlZb0fTip6cbywrmM8SEMSl1Q1XCorPw8sKhA/IGlvL&#10;pGAiD9vN48MaM20HPlOfh0pECPsMFdQhdJmUvqzJoJ/Zjjh6V+sMhihdJbXDIcJNKxdJspQGG44N&#10;NXa0r6m85T8mvvHxdiz2PRuczu5SrMr59/vxS6nnp3H3CiLQGP6P/9InrSBdpvA7JhJAb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f9hsUAAADcAAAADwAAAAAAAAAA&#10;AAAAAAChAgAAZHJzL2Rvd25yZXYueG1sUEsFBgAAAAAEAAQA+QAAAJMDAAAAAA==&#10;" strokecolor="#a6a6a6" strokeweight=".5pt"/>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94080" behindDoc="0" locked="0" layoutInCell="1" allowOverlap="1" wp14:anchorId="3103B626" wp14:editId="766F9928">
              <wp:simplePos x="0" y="0"/>
              <wp:positionH relativeFrom="page">
                <wp:posOffset>9963302</wp:posOffset>
              </wp:positionH>
              <wp:positionV relativeFrom="page">
                <wp:posOffset>629107</wp:posOffset>
              </wp:positionV>
              <wp:extent cx="435600" cy="6200740"/>
              <wp:effectExtent l="0" t="0" r="3175" b="0"/>
              <wp:wrapNone/>
              <wp:docPr id="970" name="Gruppieren 97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7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72" name="Grafik 97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7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70" o:spid="_x0000_s1174" style="position:absolute;margin-left:784.5pt;margin-top:49.55pt;width:34.3pt;height:488.25pt;z-index:2516940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LG8HSC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type id="_x0000_t202" coordsize="21600,21600" o:spt="202" path="m,l,21600r21600,l21600,xe">
                <v:stroke joinstyle="miter"/>
                <v:path gradientshapeok="t" o:connecttype="rect"/>
              </v:shapetype>
              <v:shape id="_x0000_s117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xM2cUA&#10;AADcAAAADwAAAGRycy9kb3ducmV2LnhtbESPT2vCQBTE70K/w/IK3nRjkappNlIKBS0I1vbg8ZF9&#10;TdJm34bdNX++vSsIPQ4z8xsm2w6mER05X1tWsJgnIIgLq2suFXx/vc/WIHxA1thYJgUjedjmD5MM&#10;U217/qTuFEoRIexTVFCF0KZS+qIig35uW+Lo/VhnMETpSqkd9hFuGvmUJM/SYM1xocKW3ioq/k4X&#10;owCdPnz8dm5cm/P+fLws635jRqWmj8PrC4hAQ/gP39s7rWCzWsDtTDwCMr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vEzZxQAAANwAAAAPAAAAAAAAAAAAAAAAAJgCAABkcnMv&#10;ZG93bnJldi54bWxQSwUGAAAAAAQABAD1AAAAigMAAAAA&#10;" stroked="f">
                <v:textbox>
                  <w:txbxContent>
                    <w:p w:rsidR="006932F6" w:rsidRPr="00E20335" w:rsidRDefault="006932F6"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72" o:spid="_x0000_s117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DKe3HAAAA3AAAAA8AAABkcnMvZG93bnJldi54bWxEj81qwzAQhO+FvoPYQC8lkRtokzhRQjG0&#10;tJdCfi65ra2NZWKthKXGbp++KgRyHGbmG2a1GWwrLtSFxrGCp0kGgrhyuuFawWH/Np6DCBFZY+uY&#10;FPxQgM36/m6FuXY9b+myi7VIEA45KjAx+lzKUBmyGCbOEyfv5DqLMcmulrrDPsFtK6dZ9iItNpwW&#10;DHoqDFXn3bdV8P4bSz5+fvXPZl8Us3Lry/DolXoYDa9LEJGGeAtf2x9awWI2hf8z6Qj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FDKe3HAAAA3AAAAA8AAAAAAAAAAAAA&#10;AAAAnwIAAGRycy9kb3ducmV2LnhtbFBLBQYAAAAABAAEAPcAAACTAwAAAAA=&#10;">
                <v:imagedata r:id="rId2" o:title=""/>
                <v:path arrowok="t"/>
                <o:lock v:ext="edit" aspectratio="f"/>
              </v:shape>
              <v:line id="Gerade Verbindung 475" o:spid="_x0000_s117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ZcscQAAADcAAAADwAAAGRycy9kb3ducmV2LnhtbESPQWvCQBCF74L/YRmhN93YQrXRVVSq&#10;9CRo03odsmMSzM6G3TXGf98tCB4fb9735s2XnalFS85XlhWMRwkI4tzqigsF2fd2OAXhA7LG2jIp&#10;uJOH5aLfm2Oq7Y0P1B5DISKEfYoKyhCaVEqfl2TQj2xDHL2zdQZDlK6Q2uEtwk0tX5PkXRqsODaU&#10;2NCmpPxyvJr4xn69yzYtG7wf3Cmb5uPfz92PUi+DbjUDEagLz+NH+ksr+Ji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plyxxAAAANwAAAAPAAAAAAAAAAAA&#10;AAAAAKECAABkcnMvZG93bnJldi54bWxQSwUGAAAAAAQABAD5AAAAkgMAAAAA&#10;" strokecolor="#a6a6a6" strokeweight=".5pt"/>
              <w10:wrap anchorx="page" anchory="page"/>
            </v:group>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97152" behindDoc="0" locked="0" layoutInCell="1" allowOverlap="1" wp14:anchorId="74CB5367" wp14:editId="374B7FEB">
              <wp:simplePos x="0" y="0"/>
              <wp:positionH relativeFrom="page">
                <wp:posOffset>619125</wp:posOffset>
              </wp:positionH>
              <wp:positionV relativeFrom="page">
                <wp:posOffset>295275</wp:posOffset>
              </wp:positionV>
              <wp:extent cx="6220800" cy="435600"/>
              <wp:effectExtent l="0" t="0" r="8890" b="3175"/>
              <wp:wrapNone/>
              <wp:docPr id="978"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979"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39733F">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981"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78" style="position:absolute;margin-left:48.75pt;margin-top:23.25pt;width:489.85pt;height:34.3pt;z-index:2516971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91qNZlgQAALkKAAAO&#10;AAAAAAAAAAAAAAAAADwCAABkcnMvZTJvRG9jLnhtbFBLAQItABQABgAIAAAAIQBPoa7FugAAACEB&#10;AAAZAAAAAAAAAAAAAAAAAP4GAABkcnMvX3JlbHMvZTJvRG9jLnhtbC5yZWxzUEsBAi0AFAAGAAgA&#10;AAAhAL47bSL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17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7MwsMA&#10;AADcAAAADwAAAGRycy9kb3ducmV2LnhtbESP0YrCMBRE34X9h3CFfRFNd1G77RrFXVB8rfoB1+ba&#10;Fpub0kRb/94Igo/DzJxhFqve1OJGrassK/iaRCCIc6srLhQcD5vxDwjnkTXWlknBnRyslh+DBaba&#10;dpzRbe8LESDsUlRQet+kUrq8JINuYhvi4J1ta9AH2RZSt9gFuKnldxTNpcGKw0KJDf2XlF/2V6Pg&#10;vOtGs6Q7bf0xzqbzP6zik70r9Tns178gPPX+HX61d1pBEifwPBOO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7MwsMAAADcAAAADwAAAAAAAAAAAAAAAACYAgAAZHJzL2Rv&#10;d25yZXYueG1sUEsFBgAAAAAEAAQA9QAAAIgDAAAAAA==&#10;" stroked="f">
                <v:textbox>
                  <w:txbxContent>
                    <w:p w:rsidR="006932F6" w:rsidRPr="00E20335" w:rsidRDefault="006932F6" w:rsidP="0039733F">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8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G59jBAAAA3AAAAA8AAABkcnMvZG93bnJldi54bWxET89rwjAUvgv7H8Ib7KbJdhi1M8o2FARR&#10;afWy26N5a4rNS2mi1v/eHASPH9/v2WJwrbhQHxrPGt4nCgRx5U3DtYbjYTXOQISIbLD1TBpuFGAx&#10;fxnNMDf+ygVdyliLFMIhRw02xi6XMlSWHIaJ74gT9+97hzHBvpamx2sKd638UOpTOmw4NVjs6NdS&#10;dSrPTkNTbnfZbbmq7E+h9uUyKtz8nbR+ex2+v0BEGuJT/HCvjYZpluanM+kIyPk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pG59jBAAAA3AAAAA8AAAAAAAAAAAAAAAAAnwIA&#10;AGRycy9kb3ducmV2LnhtbFBLBQYAAAAABAAEAPcAAACNAwAAAAA=&#10;">
                <v:imagedata r:id="rId2" o:title=""/>
                <v:path arrowok="t"/>
              </v:shape>
              <v:line id="Gerade Verbindung 657" o:spid="_x0000_s118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0XesQAAADcAAAADwAAAGRycy9kb3ducmV2LnhtbESPQWvCQBCF70L/wzKCN93EQ0lTV6lS&#10;xVNBjfU6ZMckNDsbdrcx/vuuIPT4ePO+N2+xGkwrenK+sawgnSUgiEurG64UFKftNAPhA7LG1jIp&#10;uJOH1fJltMBc2xsfqD+GSkQI+xwV1CF0uZS+rMmgn9mOOHpX6wyGKF0ltcNbhJtWzpPkVRpsODbU&#10;2NGmpvLn+GviG1/rXbHp2eD94C5FVqbfn7uzUpPx8PEOItAQ/o+f6b1W8Jal8BgTCSCX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7Rd6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6128" behindDoc="0" locked="0" layoutInCell="1" allowOverlap="1" wp14:anchorId="66772A9E" wp14:editId="04AADDD9">
              <wp:simplePos x="0" y="0"/>
              <wp:positionH relativeFrom="page">
                <wp:posOffset>9963302</wp:posOffset>
              </wp:positionH>
              <wp:positionV relativeFrom="page">
                <wp:posOffset>629107</wp:posOffset>
              </wp:positionV>
              <wp:extent cx="435600" cy="6200740"/>
              <wp:effectExtent l="0" t="0" r="3175" b="0"/>
              <wp:wrapNone/>
              <wp:docPr id="982" name="Gruppieren 98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83"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39733F">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84" name="Grafik 984"/>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85"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82" o:spid="_x0000_s1182" style="position:absolute;margin-left:784.5pt;margin-top:49.55pt;width:34.3pt;height:488.25pt;z-index:25169612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B+2V3jrwQAAMY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18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cHEsUA&#10;AADcAAAADwAAAGRycy9kb3ducmV2LnhtbESPT2sCMRTE7wW/Q3hCbzVbW2TdGkUEoS0I1vbg8bF5&#10;7q7dvCxJ3D/f3giCx2FmfsMsVr2pRUvOV5YVvE4SEMS51RUXCv5+ty8pCB+QNdaWScFAHlbL0dMC&#10;M207/qH2EAoRIewzVFCG0GRS+rwkg35iG+LonawzGKJ0hdQOuwg3tZwmyUwarDgulNjQpqT8/3Ax&#10;CtDp3fe5dUNqjl/H/eW96uZmUOp53K8/QATqwyN8b39qBfP0DW5n4hGQy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9wcSxQAAANwAAAAPAAAAAAAAAAAAAAAAAJgCAABkcnMv&#10;ZG93bnJldi54bWxQSwUGAAAAAAQABAD1AAAAigMAAAAA&#10;" stroked="f">
                <v:textbox>
                  <w:txbxContent>
                    <w:p w:rsidR="006932F6" w:rsidRPr="00E20335" w:rsidRDefault="006932F6" w:rsidP="0039733F">
                      <w:pPr>
                        <w:pStyle w:val="NL-Kopfzeilen-Titel"/>
                      </w:pPr>
                      <w:r>
                        <w:t>Landesinstitut für Schulentwicklung</w:t>
                      </w:r>
                    </w:p>
                  </w:txbxContent>
                </v:textbox>
              </v:shape>
              <v:shape id="Grafik 984" o:spid="_x0000_s118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QzZCXHAAAA3AAAAA8AAABkcnMvZG93bnJldi54bWxEj09LAzEUxO8Fv0N4gpdis0rVujYtsmBp&#10;L4X+ufT2dvPcLG5ewiZ2Vz99UxA8DjPzG2a+HGwrztSFxrGCh0kGgrhyuuFawfHwcT8DESKyxtYx&#10;KfihAMvFzWiOuXY97+i8j7VIEA45KjAx+lzKUBmyGCbOEyfv03UWY5JdLXWHfYLbVj5m2bO02HBa&#10;MOipMFR97b+tgtVvLPm02fZP5lAUL+XOl2Hslbq7Hd7fQEQa4n/4r73WCl5n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QzZCXHAAAA3AAAAA8AAAAAAAAAAAAA&#10;AAAAnwIAAGRycy9kb3ducmV2LnhtbFBLBQYAAAAABAAEAPcAAACTAwAAAAA=&#10;">
                <v:imagedata r:id="rId2" o:title=""/>
                <v:path arrowok="t"/>
                <o:lock v:ext="edit" aspectratio="f"/>
              </v:shape>
              <v:line id="Gerade Verbindung 475" o:spid="_x0000_s118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YRecQAAADcAAAADwAAAGRycy9kb3ducmV2LnhtbESPQWvCQBCF7wX/wzIFb3WjYInRVapY&#10;6UlQ03odstMkNDsbdrcx/ntXEDw+3rzvzVusetOIjpyvLSsYjxIQxIXVNZcK8tPnWwrCB2SNjWVS&#10;cCUPq+XgZYGZthc+UHcMpYgQ9hkqqEJoMyl9UZFBP7ItcfR+rTMYonSl1A4vEW4aOUmSd2mw5thQ&#10;YUubioq/47+Jb+zXu3zTscHrwZ3ztBj/bHffSg1f+485iEB9eB4/0l9awSydwn1MJI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1hF5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95104" behindDoc="0" locked="0" layoutInCell="1" allowOverlap="1" wp14:anchorId="2A0D7745" wp14:editId="61A556B3">
              <wp:simplePos x="0" y="0"/>
              <wp:positionH relativeFrom="page">
                <wp:posOffset>9963302</wp:posOffset>
              </wp:positionH>
              <wp:positionV relativeFrom="page">
                <wp:posOffset>629107</wp:posOffset>
              </wp:positionV>
              <wp:extent cx="435600" cy="6200740"/>
              <wp:effectExtent l="0" t="0" r="3175" b="0"/>
              <wp:wrapNone/>
              <wp:docPr id="974" name="Gruppieren 97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97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976" name="Grafik 97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97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974" o:spid="_x0000_s1186"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e0mU7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8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K2sUA&#10;AADcAAAADwAAAGRycy9kb3ducmV2LnhtbESPT2sCMRTE7wW/Q3iCt5pVtOrWKCIIrVBotQePj83r&#10;7tbNy5LE/fPtjVDocZiZ3zDrbWcq0ZDzpWUFk3ECgjizuuRcwff58LwE4QOyxsoyKejJw3YzeFpj&#10;qm3LX9ScQi4ihH2KCooQ6lRKnxVk0I9tTRy9H+sMhihdLrXDNsJNJadJ8iINlhwXCqxpX1B2Pd2M&#10;AnT64/jbuH5pLu+Xz9usbFemV2o07HavIAJ14T/8137TClaLOTzOxCM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h0raxQAAANwAAAAPAAAAAAAAAAAAAAAAAJgCAABkcnMv&#10;ZG93bnJldi54bWxQSwUGAAAAAAQABAD1AAAAigMAAAAA&#10;" stroked="f">
                <v:textbox>
                  <w:txbxContent>
                    <w:p w:rsidR="006932F6" w:rsidRPr="00E20335" w:rsidRDefault="006932F6" w:rsidP="00943640">
                      <w:pPr>
                        <w:pStyle w:val="NL-Kopfzeilen-Titel"/>
                      </w:pPr>
                      <w:r>
                        <w:t>Landesinstitut für Schulentwicklung</w:t>
                      </w:r>
                    </w:p>
                  </w:txbxContent>
                </v:textbox>
              </v:shape>
              <v:shape id="Grafik 976" o:spid="_x0000_s118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54L+7HAAAA3AAAAA8AAABkcnMvZG93bnJldi54bWxEj81qwzAQhO+BvoPYQi8hkRtofpwooRhS&#10;2kshSS+5ra2NZWqthKXGbp++KgR6HGbmG2azG2wrrtSFxrGCx2kGgrhyuuFawcdpP1mCCBFZY+uY&#10;FHxTgN32brTBXLueD3Q9xlokCIccFZgYfS5lqAxZDFPniZN3cZ3FmGRXS91hn+C2lbMsm0uLDacF&#10;g54KQ9Xn8csqePmJJZ/f3vsncyqKRXnwZRh7pR7uh+c1iEhD/A/f2q9awWoxh78z6QjI7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54L+7HAAAA3AAAAA8AAAAAAAAAAAAA&#10;AAAAnwIAAGRycy9kb3ducmV2LnhtbFBLBQYAAAAABAAEAPcAAACTAwAAAAA=&#10;">
                <v:imagedata r:id="rId2" o:title=""/>
                <v:path arrowok="t"/>
                <o:lock v:ext="edit" aspectratio="f"/>
              </v:shape>
              <v:line id="Gerade Verbindung 475" o:spid="_x0000_s118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1assUAAADcAAAADwAAAGRycy9kb3ducmV2LnhtbESPwW7CMBBE75X4B2uReitOOBQImAhQ&#10;i3qqBA1wXcVLEhGvI9sN4e/rSpV6HM3Om51VPphW9OR8Y1lBOklAEJdWN1wpKL7eX+YgfEDW2Fom&#10;BQ/ykK9HTyvMtL3zgfpjqESEsM9QQR1Cl0npy5oM+ontiKN3tc5giNJVUju8R7hp5TRJXqXBhmND&#10;jR3taipvx28T3/jc7otdzwYfB3cp5mV6ftuflHoeD5sliEBD+D/+S39oBYvZDH7HRALI9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1assUAAADcAAAADwAAAAAAAAAA&#10;AAAAAAChAgAAZHJzL2Rvd25yZXYueG1sUEsFBgAAAAAEAAQA+QAAAJMDAAAAAA==&#10;" strokecolor="#a6a6a6" strokeweight=".5pt"/>
              <w10:wrap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32F6" w:rsidRPr="006A1C37" w:rsidRDefault="006932F6" w:rsidP="00A74C42">
    <w:pPr>
      <w:pStyle w:val="Kopfzeile"/>
    </w:pPr>
    <w:r>
      <w:rPr>
        <w:noProof/>
      </w:rPr>
      <mc:AlternateContent>
        <mc:Choice Requires="wpg">
          <w:drawing>
            <wp:anchor distT="0" distB="0" distL="114300" distR="114300" simplePos="0" relativeHeight="251678720" behindDoc="0" locked="0" layoutInCell="1" allowOverlap="1" wp14:anchorId="084534A4" wp14:editId="62012848">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6932F6" w:rsidRPr="00E20335" w:rsidRDefault="006932F6"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90" style="position:absolute;margin-left:48.75pt;margin-top:23.25pt;width:489.85pt;height:34.3pt;z-index:2516787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BcvIi/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19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6932F6" w:rsidRPr="00E20335" w:rsidRDefault="006932F6"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9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9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7696" behindDoc="0" locked="0" layoutInCell="1" allowOverlap="1" wp14:anchorId="61734589" wp14:editId="1E3F7F33">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6932F6" w:rsidRPr="00E20335" w:rsidRDefault="006932F6"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94" style="position:absolute;margin-left:784.5pt;margin-top:49.55pt;width:34.3pt;height:488.25pt;z-index:2516776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05fFC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9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6932F6" w:rsidRPr="00E20335" w:rsidRDefault="006932F6" w:rsidP="00943640">
                      <w:pPr>
                        <w:pStyle w:val="NL-Kopfzeilen-Titel"/>
                      </w:pPr>
                      <w:r>
                        <w:t>Landesinstitut für Schulentwicklung</w:t>
                      </w:r>
                    </w:p>
                  </w:txbxContent>
                </v:textbox>
              </v:shape>
              <v:shape id="Grafik 502" o:spid="_x0000_s119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9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2A63482A"/>
    <w:multiLevelType w:val="multilevel"/>
    <w:tmpl w:val="C3F41E0A"/>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5">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47E97E52"/>
    <w:multiLevelType w:val="multilevel"/>
    <w:tmpl w:val="74F09060"/>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3">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9"/>
  </w:num>
  <w:num w:numId="4">
    <w:abstractNumId w:val="11"/>
  </w:num>
  <w:num w:numId="5">
    <w:abstractNumId w:val="8"/>
  </w:num>
  <w:num w:numId="6">
    <w:abstractNumId w:val="13"/>
  </w:num>
  <w:num w:numId="7">
    <w:abstractNumId w:val="10"/>
  </w:num>
  <w:num w:numId="8">
    <w:abstractNumId w:val="0"/>
  </w:num>
  <w:num w:numId="9">
    <w:abstractNumId w:val="4"/>
  </w:num>
  <w:num w:numId="10">
    <w:abstractNumId w:val="2"/>
  </w:num>
  <w:num w:numId="11">
    <w:abstractNumId w:val="12"/>
  </w:num>
  <w:num w:numId="12">
    <w:abstractNumId w:val="5"/>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1"/>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9"/>
  </w:num>
  <w:num w:numId="28">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8AF"/>
    <w:rsid w:val="00005129"/>
    <w:rsid w:val="00005A28"/>
    <w:rsid w:val="00005EAC"/>
    <w:rsid w:val="00010974"/>
    <w:rsid w:val="000160EC"/>
    <w:rsid w:val="00024E63"/>
    <w:rsid w:val="000343DC"/>
    <w:rsid w:val="00036A4D"/>
    <w:rsid w:val="000411A8"/>
    <w:rsid w:val="0005288C"/>
    <w:rsid w:val="00057390"/>
    <w:rsid w:val="00064582"/>
    <w:rsid w:val="00071F37"/>
    <w:rsid w:val="00080AC2"/>
    <w:rsid w:val="00085AB3"/>
    <w:rsid w:val="00092DF1"/>
    <w:rsid w:val="000931C6"/>
    <w:rsid w:val="000977FD"/>
    <w:rsid w:val="00097AAA"/>
    <w:rsid w:val="000A2153"/>
    <w:rsid w:val="000A764B"/>
    <w:rsid w:val="000B1698"/>
    <w:rsid w:val="000B1737"/>
    <w:rsid w:val="000B7A61"/>
    <w:rsid w:val="000C5FC9"/>
    <w:rsid w:val="000D5446"/>
    <w:rsid w:val="000E33F4"/>
    <w:rsid w:val="000E3815"/>
    <w:rsid w:val="000E763B"/>
    <w:rsid w:val="001021F6"/>
    <w:rsid w:val="00102A7B"/>
    <w:rsid w:val="001066AF"/>
    <w:rsid w:val="00111D99"/>
    <w:rsid w:val="00111E6A"/>
    <w:rsid w:val="00114DA0"/>
    <w:rsid w:val="0012000E"/>
    <w:rsid w:val="001332A4"/>
    <w:rsid w:val="001424B4"/>
    <w:rsid w:val="001467A4"/>
    <w:rsid w:val="00153EE8"/>
    <w:rsid w:val="00161505"/>
    <w:rsid w:val="001633C8"/>
    <w:rsid w:val="00164BB7"/>
    <w:rsid w:val="00173367"/>
    <w:rsid w:val="00177093"/>
    <w:rsid w:val="00185446"/>
    <w:rsid w:val="00186B1D"/>
    <w:rsid w:val="00186B3F"/>
    <w:rsid w:val="001979E7"/>
    <w:rsid w:val="001A2103"/>
    <w:rsid w:val="001A3181"/>
    <w:rsid w:val="001B4C23"/>
    <w:rsid w:val="001C241E"/>
    <w:rsid w:val="001C44F1"/>
    <w:rsid w:val="001C6A03"/>
    <w:rsid w:val="001C721C"/>
    <w:rsid w:val="001E03DE"/>
    <w:rsid w:val="001F1C14"/>
    <w:rsid w:val="001F1DCD"/>
    <w:rsid w:val="001F3112"/>
    <w:rsid w:val="0020278E"/>
    <w:rsid w:val="00203AAA"/>
    <w:rsid w:val="00203E01"/>
    <w:rsid w:val="00210735"/>
    <w:rsid w:val="002112E2"/>
    <w:rsid w:val="002223B8"/>
    <w:rsid w:val="00225F48"/>
    <w:rsid w:val="0022617F"/>
    <w:rsid w:val="00227078"/>
    <w:rsid w:val="00231251"/>
    <w:rsid w:val="00233EB7"/>
    <w:rsid w:val="00234B66"/>
    <w:rsid w:val="00241372"/>
    <w:rsid w:val="00253AA4"/>
    <w:rsid w:val="00254C7E"/>
    <w:rsid w:val="002611F5"/>
    <w:rsid w:val="00281CB1"/>
    <w:rsid w:val="002915B8"/>
    <w:rsid w:val="00296589"/>
    <w:rsid w:val="002979DC"/>
    <w:rsid w:val="002A2D21"/>
    <w:rsid w:val="002A3FD8"/>
    <w:rsid w:val="002A79B5"/>
    <w:rsid w:val="002B1CA9"/>
    <w:rsid w:val="002B5C8D"/>
    <w:rsid w:val="002E10B1"/>
    <w:rsid w:val="002E2050"/>
    <w:rsid w:val="002F2555"/>
    <w:rsid w:val="00304B9D"/>
    <w:rsid w:val="003079A7"/>
    <w:rsid w:val="00327A81"/>
    <w:rsid w:val="00334277"/>
    <w:rsid w:val="003346C3"/>
    <w:rsid w:val="00334826"/>
    <w:rsid w:val="003421A1"/>
    <w:rsid w:val="003457A0"/>
    <w:rsid w:val="00351422"/>
    <w:rsid w:val="003552C0"/>
    <w:rsid w:val="003576F1"/>
    <w:rsid w:val="00357C55"/>
    <w:rsid w:val="00361E5E"/>
    <w:rsid w:val="00362A92"/>
    <w:rsid w:val="00362B86"/>
    <w:rsid w:val="00366215"/>
    <w:rsid w:val="003754CF"/>
    <w:rsid w:val="00385D63"/>
    <w:rsid w:val="00387063"/>
    <w:rsid w:val="00391945"/>
    <w:rsid w:val="0039733F"/>
    <w:rsid w:val="003A0130"/>
    <w:rsid w:val="003A17D4"/>
    <w:rsid w:val="003C4B80"/>
    <w:rsid w:val="003C56C4"/>
    <w:rsid w:val="003C63E0"/>
    <w:rsid w:val="003C6C20"/>
    <w:rsid w:val="003D0AD2"/>
    <w:rsid w:val="003D2E25"/>
    <w:rsid w:val="003D4989"/>
    <w:rsid w:val="003F5C78"/>
    <w:rsid w:val="003F75E9"/>
    <w:rsid w:val="0042086D"/>
    <w:rsid w:val="0042345D"/>
    <w:rsid w:val="00423D02"/>
    <w:rsid w:val="0043494C"/>
    <w:rsid w:val="00444F9C"/>
    <w:rsid w:val="0044650F"/>
    <w:rsid w:val="004524BD"/>
    <w:rsid w:val="004529FA"/>
    <w:rsid w:val="00472595"/>
    <w:rsid w:val="0047779F"/>
    <w:rsid w:val="004804DD"/>
    <w:rsid w:val="00486468"/>
    <w:rsid w:val="00493E75"/>
    <w:rsid w:val="00495C59"/>
    <w:rsid w:val="004B658C"/>
    <w:rsid w:val="004C18F1"/>
    <w:rsid w:val="004D3EFB"/>
    <w:rsid w:val="004F754E"/>
    <w:rsid w:val="0050301B"/>
    <w:rsid w:val="005039B8"/>
    <w:rsid w:val="0051078A"/>
    <w:rsid w:val="00510D31"/>
    <w:rsid w:val="00516DF0"/>
    <w:rsid w:val="00520BD0"/>
    <w:rsid w:val="0053570A"/>
    <w:rsid w:val="00535F4A"/>
    <w:rsid w:val="00542D04"/>
    <w:rsid w:val="00545AB7"/>
    <w:rsid w:val="00557E50"/>
    <w:rsid w:val="00573512"/>
    <w:rsid w:val="00576353"/>
    <w:rsid w:val="00581AF7"/>
    <w:rsid w:val="00583BFC"/>
    <w:rsid w:val="00585BDD"/>
    <w:rsid w:val="00597140"/>
    <w:rsid w:val="005A6708"/>
    <w:rsid w:val="005B0A85"/>
    <w:rsid w:val="005B6550"/>
    <w:rsid w:val="005C19AC"/>
    <w:rsid w:val="005C4141"/>
    <w:rsid w:val="005C589B"/>
    <w:rsid w:val="005D2509"/>
    <w:rsid w:val="005D451F"/>
    <w:rsid w:val="005E272A"/>
    <w:rsid w:val="005E4A43"/>
    <w:rsid w:val="0061505A"/>
    <w:rsid w:val="0061536D"/>
    <w:rsid w:val="00616040"/>
    <w:rsid w:val="00624F16"/>
    <w:rsid w:val="006308C3"/>
    <w:rsid w:val="00635328"/>
    <w:rsid w:val="0064326C"/>
    <w:rsid w:val="00665E61"/>
    <w:rsid w:val="0067020A"/>
    <w:rsid w:val="00674242"/>
    <w:rsid w:val="00683E92"/>
    <w:rsid w:val="0069030C"/>
    <w:rsid w:val="006932F6"/>
    <w:rsid w:val="006A2B3A"/>
    <w:rsid w:val="006A301C"/>
    <w:rsid w:val="006A4AEC"/>
    <w:rsid w:val="006A5BF4"/>
    <w:rsid w:val="006A64CA"/>
    <w:rsid w:val="006C4859"/>
    <w:rsid w:val="006C4D0A"/>
    <w:rsid w:val="006C7249"/>
    <w:rsid w:val="006D3107"/>
    <w:rsid w:val="006D72DD"/>
    <w:rsid w:val="006D75BC"/>
    <w:rsid w:val="006E4825"/>
    <w:rsid w:val="006F661D"/>
    <w:rsid w:val="006F6E2E"/>
    <w:rsid w:val="00706E47"/>
    <w:rsid w:val="00712924"/>
    <w:rsid w:val="00715FF1"/>
    <w:rsid w:val="00721298"/>
    <w:rsid w:val="0072380A"/>
    <w:rsid w:val="00740ADF"/>
    <w:rsid w:val="0075476A"/>
    <w:rsid w:val="00760104"/>
    <w:rsid w:val="00760ED0"/>
    <w:rsid w:val="00764360"/>
    <w:rsid w:val="007665EC"/>
    <w:rsid w:val="00770F61"/>
    <w:rsid w:val="007A239C"/>
    <w:rsid w:val="007A5F23"/>
    <w:rsid w:val="007B7335"/>
    <w:rsid w:val="007C55F7"/>
    <w:rsid w:val="007E1441"/>
    <w:rsid w:val="007E5B6A"/>
    <w:rsid w:val="007F6657"/>
    <w:rsid w:val="007F67D3"/>
    <w:rsid w:val="007F7024"/>
    <w:rsid w:val="00821C21"/>
    <w:rsid w:val="00822445"/>
    <w:rsid w:val="00832068"/>
    <w:rsid w:val="00832BFD"/>
    <w:rsid w:val="00840DEE"/>
    <w:rsid w:val="00850A64"/>
    <w:rsid w:val="00852DAA"/>
    <w:rsid w:val="00865B89"/>
    <w:rsid w:val="008665E0"/>
    <w:rsid w:val="00873419"/>
    <w:rsid w:val="00874A59"/>
    <w:rsid w:val="00877B0B"/>
    <w:rsid w:val="00892D44"/>
    <w:rsid w:val="008955B4"/>
    <w:rsid w:val="008A7911"/>
    <w:rsid w:val="008B103F"/>
    <w:rsid w:val="008B49F7"/>
    <w:rsid w:val="008B6EE3"/>
    <w:rsid w:val="008C10F2"/>
    <w:rsid w:val="008C2856"/>
    <w:rsid w:val="008C74E5"/>
    <w:rsid w:val="008D17C4"/>
    <w:rsid w:val="008D2E55"/>
    <w:rsid w:val="008D5EDB"/>
    <w:rsid w:val="008E2D1B"/>
    <w:rsid w:val="00900D7C"/>
    <w:rsid w:val="009068AF"/>
    <w:rsid w:val="00913F2D"/>
    <w:rsid w:val="009144D8"/>
    <w:rsid w:val="00916D0F"/>
    <w:rsid w:val="00917C6D"/>
    <w:rsid w:val="009334EC"/>
    <w:rsid w:val="0094283C"/>
    <w:rsid w:val="00943640"/>
    <w:rsid w:val="009452CB"/>
    <w:rsid w:val="009533B3"/>
    <w:rsid w:val="0096073B"/>
    <w:rsid w:val="00963B06"/>
    <w:rsid w:val="009735C6"/>
    <w:rsid w:val="00980E77"/>
    <w:rsid w:val="009839BE"/>
    <w:rsid w:val="009911FA"/>
    <w:rsid w:val="00992625"/>
    <w:rsid w:val="009935DA"/>
    <w:rsid w:val="009B1B25"/>
    <w:rsid w:val="009B70FC"/>
    <w:rsid w:val="009C05F9"/>
    <w:rsid w:val="009C2229"/>
    <w:rsid w:val="009C3E6A"/>
    <w:rsid w:val="009C6AD3"/>
    <w:rsid w:val="009D0649"/>
    <w:rsid w:val="009D56E0"/>
    <w:rsid w:val="009F66A5"/>
    <w:rsid w:val="009F74BE"/>
    <w:rsid w:val="00A010D4"/>
    <w:rsid w:val="00A103EA"/>
    <w:rsid w:val="00A1042A"/>
    <w:rsid w:val="00A10D3B"/>
    <w:rsid w:val="00A16D65"/>
    <w:rsid w:val="00A20659"/>
    <w:rsid w:val="00A23AF9"/>
    <w:rsid w:val="00A24DDF"/>
    <w:rsid w:val="00A25CEF"/>
    <w:rsid w:val="00A33C98"/>
    <w:rsid w:val="00A40CEB"/>
    <w:rsid w:val="00A410C8"/>
    <w:rsid w:val="00A5009A"/>
    <w:rsid w:val="00A567D9"/>
    <w:rsid w:val="00A61D9E"/>
    <w:rsid w:val="00A71006"/>
    <w:rsid w:val="00A73AEC"/>
    <w:rsid w:val="00A74C42"/>
    <w:rsid w:val="00A868B3"/>
    <w:rsid w:val="00A91AEE"/>
    <w:rsid w:val="00A97901"/>
    <w:rsid w:val="00AA18D1"/>
    <w:rsid w:val="00AB373B"/>
    <w:rsid w:val="00AB5F36"/>
    <w:rsid w:val="00AB66E9"/>
    <w:rsid w:val="00AC3742"/>
    <w:rsid w:val="00AC6447"/>
    <w:rsid w:val="00AD3746"/>
    <w:rsid w:val="00AD651A"/>
    <w:rsid w:val="00AE418B"/>
    <w:rsid w:val="00AE47FF"/>
    <w:rsid w:val="00AE53C5"/>
    <w:rsid w:val="00AE63FF"/>
    <w:rsid w:val="00AF11A2"/>
    <w:rsid w:val="00AF5B64"/>
    <w:rsid w:val="00B139F3"/>
    <w:rsid w:val="00B2315B"/>
    <w:rsid w:val="00B234AB"/>
    <w:rsid w:val="00B40F92"/>
    <w:rsid w:val="00B43592"/>
    <w:rsid w:val="00B4780D"/>
    <w:rsid w:val="00B51DE9"/>
    <w:rsid w:val="00B553BF"/>
    <w:rsid w:val="00B55577"/>
    <w:rsid w:val="00B56F9E"/>
    <w:rsid w:val="00B619C2"/>
    <w:rsid w:val="00B649C1"/>
    <w:rsid w:val="00B66B61"/>
    <w:rsid w:val="00B815E2"/>
    <w:rsid w:val="00B911F3"/>
    <w:rsid w:val="00BA3365"/>
    <w:rsid w:val="00BA5F32"/>
    <w:rsid w:val="00BA64CC"/>
    <w:rsid w:val="00BB4334"/>
    <w:rsid w:val="00BC3852"/>
    <w:rsid w:val="00BE21B0"/>
    <w:rsid w:val="00BE4DD2"/>
    <w:rsid w:val="00BE7018"/>
    <w:rsid w:val="00BF35AC"/>
    <w:rsid w:val="00BF5E7A"/>
    <w:rsid w:val="00BF7272"/>
    <w:rsid w:val="00C036FE"/>
    <w:rsid w:val="00C074DE"/>
    <w:rsid w:val="00C07653"/>
    <w:rsid w:val="00C1031B"/>
    <w:rsid w:val="00C110CA"/>
    <w:rsid w:val="00C176F7"/>
    <w:rsid w:val="00C224C8"/>
    <w:rsid w:val="00C22DA6"/>
    <w:rsid w:val="00C23A15"/>
    <w:rsid w:val="00C258F2"/>
    <w:rsid w:val="00C37F08"/>
    <w:rsid w:val="00C4772F"/>
    <w:rsid w:val="00C52F8C"/>
    <w:rsid w:val="00C62390"/>
    <w:rsid w:val="00C6374F"/>
    <w:rsid w:val="00C701E5"/>
    <w:rsid w:val="00C75BDA"/>
    <w:rsid w:val="00C76400"/>
    <w:rsid w:val="00C76923"/>
    <w:rsid w:val="00CA0F95"/>
    <w:rsid w:val="00CB0197"/>
    <w:rsid w:val="00CC3814"/>
    <w:rsid w:val="00CD1CB7"/>
    <w:rsid w:val="00CD6932"/>
    <w:rsid w:val="00CF0506"/>
    <w:rsid w:val="00CF6B02"/>
    <w:rsid w:val="00D138F8"/>
    <w:rsid w:val="00D20D85"/>
    <w:rsid w:val="00D34A82"/>
    <w:rsid w:val="00D44ED2"/>
    <w:rsid w:val="00D475E5"/>
    <w:rsid w:val="00D55E22"/>
    <w:rsid w:val="00D65102"/>
    <w:rsid w:val="00D71B9E"/>
    <w:rsid w:val="00D71F3F"/>
    <w:rsid w:val="00D75F39"/>
    <w:rsid w:val="00D76BE8"/>
    <w:rsid w:val="00D77352"/>
    <w:rsid w:val="00D92F3B"/>
    <w:rsid w:val="00DA26E0"/>
    <w:rsid w:val="00DB3B63"/>
    <w:rsid w:val="00DB4A0B"/>
    <w:rsid w:val="00DB5F77"/>
    <w:rsid w:val="00DB69C4"/>
    <w:rsid w:val="00DB7A2F"/>
    <w:rsid w:val="00DC0942"/>
    <w:rsid w:val="00DC2A31"/>
    <w:rsid w:val="00DD1147"/>
    <w:rsid w:val="00DE1C87"/>
    <w:rsid w:val="00DE4890"/>
    <w:rsid w:val="00DF22A5"/>
    <w:rsid w:val="00DF60B9"/>
    <w:rsid w:val="00DF78A1"/>
    <w:rsid w:val="00E00B95"/>
    <w:rsid w:val="00E0229A"/>
    <w:rsid w:val="00E04D5D"/>
    <w:rsid w:val="00E122BD"/>
    <w:rsid w:val="00E20E9E"/>
    <w:rsid w:val="00E30E50"/>
    <w:rsid w:val="00E34088"/>
    <w:rsid w:val="00E4202E"/>
    <w:rsid w:val="00E448B8"/>
    <w:rsid w:val="00E45B19"/>
    <w:rsid w:val="00E52225"/>
    <w:rsid w:val="00E60E5A"/>
    <w:rsid w:val="00E74D14"/>
    <w:rsid w:val="00E776B0"/>
    <w:rsid w:val="00E839B8"/>
    <w:rsid w:val="00E879C1"/>
    <w:rsid w:val="00E96DFB"/>
    <w:rsid w:val="00EA541A"/>
    <w:rsid w:val="00EB4896"/>
    <w:rsid w:val="00EC0838"/>
    <w:rsid w:val="00EC22EB"/>
    <w:rsid w:val="00EC2400"/>
    <w:rsid w:val="00EC3F69"/>
    <w:rsid w:val="00EC4EC2"/>
    <w:rsid w:val="00ED12BC"/>
    <w:rsid w:val="00ED40C5"/>
    <w:rsid w:val="00EE257A"/>
    <w:rsid w:val="00EE39DB"/>
    <w:rsid w:val="00EE6694"/>
    <w:rsid w:val="00EF7FF8"/>
    <w:rsid w:val="00F0156F"/>
    <w:rsid w:val="00F14895"/>
    <w:rsid w:val="00F1713F"/>
    <w:rsid w:val="00F32D34"/>
    <w:rsid w:val="00F44A67"/>
    <w:rsid w:val="00F5073A"/>
    <w:rsid w:val="00F534C4"/>
    <w:rsid w:val="00F5712B"/>
    <w:rsid w:val="00F62D64"/>
    <w:rsid w:val="00F67B00"/>
    <w:rsid w:val="00F701F9"/>
    <w:rsid w:val="00F7220D"/>
    <w:rsid w:val="00F7446F"/>
    <w:rsid w:val="00F748DF"/>
    <w:rsid w:val="00F84125"/>
    <w:rsid w:val="00F92799"/>
    <w:rsid w:val="00F9695E"/>
    <w:rsid w:val="00F96BE1"/>
    <w:rsid w:val="00F97152"/>
    <w:rsid w:val="00FA019B"/>
    <w:rsid w:val="00FA4123"/>
    <w:rsid w:val="00FA43B6"/>
    <w:rsid w:val="00FB3274"/>
    <w:rsid w:val="00FB3E45"/>
    <w:rsid w:val="00FB4426"/>
    <w:rsid w:val="00FB5B45"/>
    <w:rsid w:val="00FC0F56"/>
    <w:rsid w:val="00FD6985"/>
    <w:rsid w:val="00FE1190"/>
    <w:rsid w:val="00FE2AB3"/>
    <w:rsid w:val="00FF0B68"/>
    <w:rsid w:val="00FF3674"/>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B1B2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table" w:customStyle="1" w:styleId="Tabellenraster2">
    <w:name w:val="Tabellenraster2"/>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F32D3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5E272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sid w:val="009B1B2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semiHidden/>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4"/>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semiHidden/>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ind w:left="227" w:hanging="170"/>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0"/>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0"/>
      </w:numPr>
      <w:spacing w:before="120"/>
      <w:jc w:val="both"/>
    </w:pPr>
  </w:style>
  <w:style w:type="paragraph" w:customStyle="1" w:styleId="AufgabeEbene3">
    <w:name w:val="Aufgabe_Ebene3"/>
    <w:basedOn w:val="Standard"/>
    <w:rsid w:val="00992625"/>
    <w:pPr>
      <w:numPr>
        <w:ilvl w:val="2"/>
        <w:numId w:val="10"/>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5"/>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table" w:customStyle="1" w:styleId="Tabellenraster2">
    <w:name w:val="Tabellenraster2"/>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EB4896"/>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F32D34"/>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5E272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757141477">
      <w:bodyDiv w:val="1"/>
      <w:marLeft w:val="0"/>
      <w:marRight w:val="0"/>
      <w:marTop w:val="0"/>
      <w:marBottom w:val="0"/>
      <w:divBdr>
        <w:top w:val="none" w:sz="0" w:space="0" w:color="auto"/>
        <w:left w:val="none" w:sz="0" w:space="0" w:color="auto"/>
        <w:bottom w:val="none" w:sz="0" w:space="0" w:color="auto"/>
        <w:right w:val="none" w:sz="0" w:space="0" w:color="auto"/>
      </w:divBdr>
    </w:div>
    <w:div w:id="1508254956">
      <w:bodyDiv w:val="1"/>
      <w:marLeft w:val="0"/>
      <w:marRight w:val="0"/>
      <w:marTop w:val="0"/>
      <w:marBottom w:val="0"/>
      <w:divBdr>
        <w:top w:val="none" w:sz="0" w:space="0" w:color="auto"/>
        <w:left w:val="none" w:sz="0" w:space="0" w:color="auto"/>
        <w:bottom w:val="none" w:sz="0" w:space="0" w:color="auto"/>
        <w:right w:val="none" w:sz="0" w:space="0" w:color="auto"/>
      </w:divBdr>
    </w:div>
    <w:div w:id="1792624125">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footer" Target="footer2.xml"/><Relationship Id="rId63" Type="http://schemas.openxmlformats.org/officeDocument/2006/relationships/header" Target="header8.xml"/><Relationship Id="rId68" Type="http://schemas.openxmlformats.org/officeDocument/2006/relationships/footer" Target="footer8.xml"/><Relationship Id="rId76" Type="http://schemas.openxmlformats.org/officeDocument/2006/relationships/header" Target="header12.xml"/><Relationship Id="rId84" Type="http://schemas.openxmlformats.org/officeDocument/2006/relationships/header" Target="header14.xml"/><Relationship Id="rId89" Type="http://schemas.openxmlformats.org/officeDocument/2006/relationships/image" Target="media/image61.png"/><Relationship Id="rId97" Type="http://schemas.openxmlformats.org/officeDocument/2006/relationships/header" Target="header20.xml"/><Relationship Id="rId7" Type="http://schemas.openxmlformats.org/officeDocument/2006/relationships/footnotes" Target="footnotes.xml"/><Relationship Id="rId71" Type="http://schemas.openxmlformats.org/officeDocument/2006/relationships/image" Target="media/image53.png"/><Relationship Id="rId92"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footer" Target="footer1.xml"/><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header" Target="header3.xml"/><Relationship Id="rId58" Type="http://schemas.openxmlformats.org/officeDocument/2006/relationships/footer" Target="footer4.xml"/><Relationship Id="rId66" Type="http://schemas.openxmlformats.org/officeDocument/2006/relationships/image" Target="media/image50.png"/><Relationship Id="rId74" Type="http://schemas.openxmlformats.org/officeDocument/2006/relationships/header" Target="header11.xml"/><Relationship Id="rId79" Type="http://schemas.openxmlformats.org/officeDocument/2006/relationships/image" Target="media/image57.JPG"/><Relationship Id="rId87" Type="http://schemas.openxmlformats.org/officeDocument/2006/relationships/header" Target="header16.xml"/><Relationship Id="rId5" Type="http://schemas.openxmlformats.org/officeDocument/2006/relationships/settings" Target="settings.xml"/><Relationship Id="rId61" Type="http://schemas.openxmlformats.org/officeDocument/2006/relationships/header" Target="header7.xml"/><Relationship Id="rId82" Type="http://schemas.openxmlformats.org/officeDocument/2006/relationships/image" Target="media/image60.png"/><Relationship Id="rId90" Type="http://schemas.openxmlformats.org/officeDocument/2006/relationships/header" Target="header17.xml"/><Relationship Id="rId95" Type="http://schemas.openxmlformats.org/officeDocument/2006/relationships/header" Target="header19.xml"/><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footer" Target="footer3.xml"/><Relationship Id="rId64" Type="http://schemas.openxmlformats.org/officeDocument/2006/relationships/header" Target="header9.xml"/><Relationship Id="rId69" Type="http://schemas.openxmlformats.org/officeDocument/2006/relationships/image" Target="media/image51.png"/><Relationship Id="rId77" Type="http://schemas.openxmlformats.org/officeDocument/2006/relationships/footer" Target="footer9.xml"/><Relationship Id="rId100"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4.png"/><Relationship Id="rId80" Type="http://schemas.openxmlformats.org/officeDocument/2006/relationships/image" Target="media/image58.png"/><Relationship Id="rId85" Type="http://schemas.openxmlformats.org/officeDocument/2006/relationships/footer" Target="footer10.xml"/><Relationship Id="rId93" Type="http://schemas.openxmlformats.org/officeDocument/2006/relationships/header" Target="header18.xml"/><Relationship Id="rId98" Type="http://schemas.openxmlformats.org/officeDocument/2006/relationships/footer" Target="footer13.xml"/><Relationship Id="rId3" Type="http://schemas.openxmlformats.org/officeDocument/2006/relationships/styles" Target="styles.xml"/><Relationship Id="rId12" Type="http://schemas.openxmlformats.org/officeDocument/2006/relationships/hyperlink" Target="mailto:best@ls.kv.bwl.de" TargetMode="External"/><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emf"/><Relationship Id="rId46" Type="http://schemas.openxmlformats.org/officeDocument/2006/relationships/image" Target="media/image43.png"/><Relationship Id="rId59" Type="http://schemas.openxmlformats.org/officeDocument/2006/relationships/header" Target="header6.xml"/><Relationship Id="rId67" Type="http://schemas.openxmlformats.org/officeDocument/2006/relationships/header" Target="header10.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2.png"/><Relationship Id="rId75" Type="http://schemas.openxmlformats.org/officeDocument/2006/relationships/image" Target="media/image56.png"/><Relationship Id="rId83" Type="http://schemas.openxmlformats.org/officeDocument/2006/relationships/image" Target="media/image66.png"/><Relationship Id="rId88" Type="http://schemas.openxmlformats.org/officeDocument/2006/relationships/footer" Target="footer11.xml"/><Relationship Id="rId91" Type="http://schemas.openxmlformats.org/officeDocument/2006/relationships/image" Target="media/image62.png"/><Relationship Id="rId96" Type="http://schemas.openxmlformats.org/officeDocument/2006/relationships/image" Target="media/image64.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footer" Target="footer7.xml"/><Relationship Id="rId73" Type="http://schemas.openxmlformats.org/officeDocument/2006/relationships/image" Target="media/image55.JPG"/><Relationship Id="rId78" Type="http://schemas.openxmlformats.org/officeDocument/2006/relationships/header" Target="header13.xml"/><Relationship Id="rId81" Type="http://schemas.openxmlformats.org/officeDocument/2006/relationships/image" Target="media/image59.png"/><Relationship Id="rId86" Type="http://schemas.openxmlformats.org/officeDocument/2006/relationships/header" Target="header15.xml"/><Relationship Id="rId94" Type="http://schemas.openxmlformats.org/officeDocument/2006/relationships/footer" Target="footer12.xml"/><Relationship Id="rId9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5%2007\Neue%20Formatvorlage\beruf_allg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52F6C-8881-433D-AD86-B0DC0F714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beruf_allg_material.dotx</Template>
  <TotalTime>0</TotalTime>
  <Pages>36</Pages>
  <Words>3724</Words>
  <Characters>23463</Characters>
  <Application>Microsoft Office Word</Application>
  <DocSecurity>0</DocSecurity>
  <Lines>195</Lines>
  <Paragraphs>54</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27133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Renate</dc:creator>
  <cp:lastModifiedBy>Finkbeiner, Sören (LS)</cp:lastModifiedBy>
  <cp:revision>13</cp:revision>
  <cp:lastPrinted>2015-07-29T14:10:00Z</cp:lastPrinted>
  <dcterms:created xsi:type="dcterms:W3CDTF">2015-08-13T14:01:00Z</dcterms:created>
  <dcterms:modified xsi:type="dcterms:W3CDTF">2015-11-27T14:22:00Z</dcterms:modified>
</cp:coreProperties>
</file>